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208C" w14:textId="3DB7EF0D" w:rsidR="008D2AB8" w:rsidRPr="00E73E02" w:rsidRDefault="008D2AB8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1ACB7CA0" w:rsidR="008D2AB8" w:rsidRPr="00371E93" w:rsidRDefault="008D2AB8" w:rsidP="008D2AB8">
      <w:pPr>
        <w:widowControl w:val="0"/>
        <w:ind w:right="1"/>
        <w:jc w:val="both"/>
        <w:rPr>
          <w:b/>
        </w:rPr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bookmarkStart w:id="0" w:name="_Hlk88719701"/>
      <w:r w:rsidR="00371E93">
        <w:rPr>
          <w:b/>
        </w:rPr>
        <w:t>d</w:t>
      </w:r>
      <w:r w:rsidR="00371E93" w:rsidRPr="00371E93">
        <w:rPr>
          <w:b/>
        </w:rPr>
        <w:t>ostawa młota wahadłowego 300J dla WO - KC-zp.272-672/21</w:t>
      </w:r>
      <w:bookmarkEnd w:id="0"/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523190" w:rsidRPr="00EC5DE0" w14:paraId="43319F1E" w14:textId="77777777" w:rsidTr="004029B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B6F8E5" w14:textId="77777777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774DBF" w14:textId="77777777" w:rsidR="00523190" w:rsidRPr="00EC5DE0" w:rsidRDefault="00523190" w:rsidP="004029BE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3DEE693C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7E47FC42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A56B89" w14:textId="77777777" w:rsidR="00523190" w:rsidRPr="00EC5DE0" w:rsidRDefault="00523190" w:rsidP="004029BE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71B2E7A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8D2D1A4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C159D2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9F8D94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42073AC3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A661612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2969721A" w14:textId="61D12931" w:rsidR="00523190" w:rsidRDefault="00523190" w:rsidP="004029B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30261BD0" w14:textId="13C9F219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  <w:p w14:paraId="4D4B26D0" w14:textId="77777777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1CCB75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06B635CD" w14:textId="77777777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173ABB56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523190" w:rsidRPr="00EC5DE0" w14:paraId="0E610B03" w14:textId="77777777" w:rsidTr="004029B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B229AC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F59B48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52CCEF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8CB403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E279A1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610B95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060182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474C2C7" w14:textId="77777777" w:rsidR="00523190" w:rsidRPr="00EC5DE0" w:rsidRDefault="00523190" w:rsidP="004029BE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523190" w:rsidRPr="00EC5DE0" w14:paraId="7D42588E" w14:textId="77777777" w:rsidTr="004029B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F026D7" w14:textId="77777777" w:rsidR="00523190" w:rsidRPr="00EC5DE0" w:rsidRDefault="00523190" w:rsidP="004029B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DB27" w14:textId="51E79C49" w:rsidR="00523190" w:rsidRPr="00EC5DE0" w:rsidRDefault="00523190" w:rsidP="004029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Młot wahadłowy 300J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20DC" w14:textId="77777777" w:rsidR="00523190" w:rsidRPr="00EC5DE0" w:rsidRDefault="00523190" w:rsidP="004029B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92E2" w14:textId="77777777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9E5A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A9A7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824608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C57CFE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  <w:p w14:paraId="7C58FF2D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</w:tr>
      <w:tr w:rsidR="00523190" w:rsidRPr="00EC5DE0" w14:paraId="10BC33DB" w14:textId="77777777" w:rsidTr="004029B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4C3F7C" w14:textId="77777777" w:rsidR="00523190" w:rsidRPr="00EC5DE0" w:rsidRDefault="00523190" w:rsidP="004029B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7AA7" w14:textId="3D828D5C" w:rsidR="00523190" w:rsidRPr="00EC5DE0" w:rsidRDefault="00523190" w:rsidP="004029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Wymrażarka laboratoryjna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9FCDD" w14:textId="77777777" w:rsidR="00523190" w:rsidRPr="00EC5DE0" w:rsidRDefault="00523190" w:rsidP="004029B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380" w14:textId="77777777" w:rsidR="00523190" w:rsidRPr="00EC5DE0" w:rsidRDefault="00523190" w:rsidP="004029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053B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76F6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F7CA2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1D0E58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</w:tr>
      <w:tr w:rsidR="00523190" w:rsidRPr="00EC5DE0" w14:paraId="43BB6DCF" w14:textId="77777777" w:rsidTr="004029B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322FA6" w14:textId="0870660F" w:rsidR="00523190" w:rsidRDefault="00523190" w:rsidP="004029BE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E187" w14:textId="7038B27C" w:rsidR="00523190" w:rsidRDefault="00523190" w:rsidP="004029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Zestaw komputerowy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B2EF" w14:textId="77777777" w:rsidR="00523190" w:rsidRPr="00EC5DE0" w:rsidRDefault="00523190" w:rsidP="004029B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7230" w14:textId="4568D61D" w:rsidR="00523190" w:rsidRDefault="00523190" w:rsidP="004029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737B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F991" w14:textId="77777777" w:rsidR="00523190" w:rsidRPr="00EC5DE0" w:rsidRDefault="00523190" w:rsidP="004029BE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511F3F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28791E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</w:tr>
      <w:tr w:rsidR="00523190" w:rsidRPr="00EC5DE0" w14:paraId="62FA1E2D" w14:textId="77777777" w:rsidTr="004029B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1E0751" w14:textId="77777777" w:rsidR="00523190" w:rsidRPr="00EC5DE0" w:rsidRDefault="00523190" w:rsidP="004029BE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RAZEM:</w:t>
            </w:r>
          </w:p>
          <w:p w14:paraId="5E0B6F16" w14:textId="77777777" w:rsidR="00523190" w:rsidRPr="00EC5DE0" w:rsidRDefault="00523190" w:rsidP="004029BE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95D3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CDC300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BEC0DF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</w:tr>
      <w:tr w:rsidR="00523190" w:rsidRPr="00EC5DE0" w14:paraId="38D655BE" w14:textId="77777777" w:rsidTr="004029B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648528" w14:textId="77777777" w:rsidR="00523190" w:rsidRPr="00EC5DE0" w:rsidRDefault="00523190" w:rsidP="004029BE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1B551D16" w14:textId="77777777" w:rsidR="00523190" w:rsidRPr="00EC5DE0" w:rsidRDefault="00523190" w:rsidP="004029BE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8865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025565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2E133" w14:textId="77777777" w:rsidR="00523190" w:rsidRPr="00EC5DE0" w:rsidRDefault="00523190" w:rsidP="004029BE">
            <w:pPr>
              <w:ind w:right="425"/>
              <w:rPr>
                <w:sz w:val="16"/>
                <w:szCs w:val="16"/>
              </w:rPr>
            </w:pPr>
          </w:p>
        </w:tc>
      </w:tr>
    </w:tbl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03FC84BE" w14:textId="07704539" w:rsidR="00994F1E" w:rsidRPr="00DF6267" w:rsidRDefault="00994F1E" w:rsidP="00C77A91">
      <w:pPr>
        <w:jc w:val="both"/>
        <w:rPr>
          <w:i/>
          <w:iCs/>
          <w:sz w:val="18"/>
          <w:szCs w:val="22"/>
        </w:rPr>
      </w:pPr>
      <w:r w:rsidRPr="00DF6267">
        <w:rPr>
          <w:i/>
          <w:iCs/>
          <w:sz w:val="18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F6267">
        <w:rPr>
          <w:b/>
          <w:bCs/>
          <w:i/>
          <w:iCs/>
          <w:sz w:val="18"/>
          <w:szCs w:val="22"/>
        </w:rPr>
        <w:t>na zestaw komputerow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stacjonarn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</w:t>
      </w:r>
      <w:r w:rsidRPr="00DF6267">
        <w:rPr>
          <w:i/>
          <w:iCs/>
          <w:sz w:val="18"/>
          <w:szCs w:val="22"/>
        </w:rPr>
        <w:t>wchodząc</w:t>
      </w:r>
      <w:r w:rsidR="00AF2F55">
        <w:rPr>
          <w:i/>
          <w:iCs/>
          <w:sz w:val="18"/>
          <w:szCs w:val="22"/>
        </w:rPr>
        <w:t>y</w:t>
      </w:r>
      <w:r w:rsidRPr="00DF6267">
        <w:rPr>
          <w:i/>
          <w:iCs/>
          <w:sz w:val="18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12BE4EC1" w14:textId="5621FA9C" w:rsidR="003F2611" w:rsidRPr="00E73E02" w:rsidRDefault="003F2611" w:rsidP="00994F1E">
      <w:pPr>
        <w:tabs>
          <w:tab w:val="right" w:pos="900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Nazwa systemu operacyjnego:………………………………………………………………………..</w:t>
      </w:r>
    </w:p>
    <w:p w14:paraId="1E15BA0A" w14:textId="395846DA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DF6267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6CF1A684" w14:textId="0A41EF07" w:rsidR="00161913" w:rsidRPr="00161913" w:rsidRDefault="00994F1E" w:rsidP="00AF2F55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="00161913">
        <w:rPr>
          <w:sz w:val="22"/>
          <w:szCs w:val="22"/>
        </w:rPr>
        <w:t xml:space="preserve"> 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jesteśmy związani niniejszą ofertą przez okres </w:t>
      </w:r>
      <w:r w:rsidR="00994F1E" w:rsidRPr="00DF6267">
        <w:rPr>
          <w:color w:val="000000"/>
          <w:sz w:val="18"/>
          <w:szCs w:val="22"/>
          <w:lang w:eastAsia="ar-SA"/>
        </w:rPr>
        <w:t>wskazany w SWZ.</w:t>
      </w:r>
    </w:p>
    <w:p w14:paraId="4060FDA3" w14:textId="1E8C812C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F6267">
        <w:rPr>
          <w:color w:val="000000"/>
          <w:sz w:val="18"/>
          <w:szCs w:val="22"/>
        </w:rPr>
        <w:t xml:space="preserve"> i nie wnosimy do nich żadnych zastrzeżeń.</w:t>
      </w:r>
    </w:p>
    <w:p w14:paraId="63EF2B55" w14:textId="2ABFA777" w:rsidR="00994F1E" w:rsidRPr="00DF6267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  <w:lang w:eastAsia="ar-SA"/>
        </w:rPr>
      </w:pPr>
      <w:r w:rsidRPr="00DF6267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DF6267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 xml:space="preserve">. zm.) </w:t>
      </w:r>
      <w:r w:rsidRPr="00DF6267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DF6267">
        <w:rPr>
          <w:b/>
          <w:color w:val="000000"/>
          <w:sz w:val="18"/>
          <w:szCs w:val="22"/>
          <w:lang w:eastAsia="ar-SA"/>
        </w:rPr>
        <w:t>na 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Pr="00DF6267">
        <w:rPr>
          <w:sz w:val="18"/>
          <w:szCs w:val="22"/>
        </w:rPr>
        <w:t xml:space="preserve">w zakresie objętym zwolnieniem – zgodnie z art. 83 ust. 1 pkt 26 przywołanej ustawy. </w:t>
      </w:r>
    </w:p>
    <w:p w14:paraId="695E42E7" w14:textId="5618DF5B" w:rsidR="00994F1E" w:rsidRPr="00DF6267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F6267">
        <w:rPr>
          <w:b/>
          <w:color w:val="000000"/>
          <w:sz w:val="18"/>
          <w:szCs w:val="22"/>
          <w:lang w:eastAsia="ar-SA"/>
        </w:rPr>
        <w:t>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="00DF6267" w:rsidRPr="00DF6267">
        <w:rPr>
          <w:color w:val="000000"/>
          <w:sz w:val="18"/>
          <w:szCs w:val="22"/>
          <w:lang w:eastAsia="ar-SA"/>
        </w:rPr>
        <w:t>jest</w:t>
      </w:r>
      <w:r w:rsidRPr="00DF6267">
        <w:rPr>
          <w:color w:val="000000"/>
          <w:sz w:val="18"/>
          <w:szCs w:val="22"/>
          <w:lang w:eastAsia="ar-SA"/>
        </w:rPr>
        <w:t xml:space="preserve"> przeznaczon</w:t>
      </w:r>
      <w:r w:rsidR="00DF6267" w:rsidRPr="00DF6267">
        <w:rPr>
          <w:color w:val="000000"/>
          <w:sz w:val="18"/>
          <w:szCs w:val="22"/>
          <w:lang w:eastAsia="ar-SA"/>
        </w:rPr>
        <w:t>y</w:t>
      </w:r>
      <w:r w:rsidRPr="00DF6267">
        <w:rPr>
          <w:color w:val="000000"/>
          <w:sz w:val="18"/>
          <w:szCs w:val="22"/>
          <w:lang w:eastAsia="ar-SA"/>
        </w:rPr>
        <w:t xml:space="preserve"> dla placówki oświatowej - </w:t>
      </w:r>
      <w:r w:rsidRPr="00DF6267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>. zm.)</w:t>
      </w:r>
    </w:p>
    <w:p w14:paraId="60398EC1" w14:textId="77777777" w:rsidR="00FE545C" w:rsidRPr="00DF6267" w:rsidRDefault="00FE545C" w:rsidP="00FE545C">
      <w:pPr>
        <w:numPr>
          <w:ilvl w:val="0"/>
          <w:numId w:val="1"/>
        </w:numPr>
        <w:jc w:val="both"/>
        <w:rPr>
          <w:sz w:val="18"/>
          <w:szCs w:val="22"/>
        </w:rPr>
      </w:pPr>
      <w:r w:rsidRPr="00DF6267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DF626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DF6267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9F19F7A" w14:textId="77777777" w:rsidR="00940B6B" w:rsidRPr="00940B6B" w:rsidRDefault="00940B6B" w:rsidP="00940B6B">
      <w:pPr>
        <w:pStyle w:val="Akapitzlist"/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bookmarkStart w:id="1" w:name="_GoBack"/>
      <w:bookmarkEnd w:id="1"/>
      <w:r w:rsidRPr="00940B6B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40B6B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40B6B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40B6B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40B6B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40B6B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40B6B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40B6B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137A653" w14:textId="7D5D9387" w:rsidR="00FE545C" w:rsidRDefault="00FE545C" w:rsidP="00940B6B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6E25CC" w14:textId="77777777" w:rsidR="004A7F5C" w:rsidRDefault="004A7F5C">
      <w:r>
        <w:separator/>
      </w:r>
    </w:p>
  </w:endnote>
  <w:endnote w:type="continuationSeparator" w:id="0">
    <w:p w14:paraId="241822C7" w14:textId="77777777" w:rsidR="004A7F5C" w:rsidRDefault="004A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3E09F7" w14:textId="77777777" w:rsidR="004A7F5C" w:rsidRDefault="004A7F5C">
      <w:r>
        <w:separator/>
      </w:r>
    </w:p>
  </w:footnote>
  <w:footnote w:type="continuationSeparator" w:id="0">
    <w:p w14:paraId="305F989C" w14:textId="77777777" w:rsidR="004A7F5C" w:rsidRDefault="004A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9EE35" w14:textId="2961A146" w:rsidR="00E73E02" w:rsidRDefault="00E73E02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17770"/>
    <w:rsid w:val="00071CCC"/>
    <w:rsid w:val="000B731D"/>
    <w:rsid w:val="000D6134"/>
    <w:rsid w:val="000E09C7"/>
    <w:rsid w:val="000F6589"/>
    <w:rsid w:val="00106636"/>
    <w:rsid w:val="00116EC6"/>
    <w:rsid w:val="00147955"/>
    <w:rsid w:val="00161913"/>
    <w:rsid w:val="001801DD"/>
    <w:rsid w:val="001D4612"/>
    <w:rsid w:val="00207E98"/>
    <w:rsid w:val="002723B0"/>
    <w:rsid w:val="002A2320"/>
    <w:rsid w:val="00315A4A"/>
    <w:rsid w:val="00371E93"/>
    <w:rsid w:val="003F2611"/>
    <w:rsid w:val="004A7F5C"/>
    <w:rsid w:val="004B7300"/>
    <w:rsid w:val="004C6753"/>
    <w:rsid w:val="00523190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6B785B"/>
    <w:rsid w:val="007748F0"/>
    <w:rsid w:val="007A4321"/>
    <w:rsid w:val="007D516A"/>
    <w:rsid w:val="00811C13"/>
    <w:rsid w:val="00833933"/>
    <w:rsid w:val="00853083"/>
    <w:rsid w:val="008B2F0C"/>
    <w:rsid w:val="008B4928"/>
    <w:rsid w:val="008D2AB8"/>
    <w:rsid w:val="008E4B56"/>
    <w:rsid w:val="008F1C66"/>
    <w:rsid w:val="00940B6B"/>
    <w:rsid w:val="00970FE4"/>
    <w:rsid w:val="00994F1E"/>
    <w:rsid w:val="009C12CE"/>
    <w:rsid w:val="00A0022B"/>
    <w:rsid w:val="00A0276A"/>
    <w:rsid w:val="00A346FE"/>
    <w:rsid w:val="00A47B4D"/>
    <w:rsid w:val="00A83018"/>
    <w:rsid w:val="00AF2F55"/>
    <w:rsid w:val="00B774DC"/>
    <w:rsid w:val="00BB0FA8"/>
    <w:rsid w:val="00BB5EEB"/>
    <w:rsid w:val="00BE0304"/>
    <w:rsid w:val="00C1425B"/>
    <w:rsid w:val="00C77A91"/>
    <w:rsid w:val="00C94815"/>
    <w:rsid w:val="00C969A6"/>
    <w:rsid w:val="00C96DC6"/>
    <w:rsid w:val="00CA7D36"/>
    <w:rsid w:val="00D02132"/>
    <w:rsid w:val="00D24208"/>
    <w:rsid w:val="00D60C38"/>
    <w:rsid w:val="00D66893"/>
    <w:rsid w:val="00D90ACB"/>
    <w:rsid w:val="00DC1500"/>
    <w:rsid w:val="00DF6267"/>
    <w:rsid w:val="00E44371"/>
    <w:rsid w:val="00E73E02"/>
    <w:rsid w:val="00E949B0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40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0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B3C6B-DEE9-4290-8F79-75198BAEC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726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2</cp:revision>
  <cp:lastPrinted>2021-07-01T06:46:00Z</cp:lastPrinted>
  <dcterms:created xsi:type="dcterms:W3CDTF">2021-11-25T08:06:00Z</dcterms:created>
  <dcterms:modified xsi:type="dcterms:W3CDTF">2021-11-25T08:06:00Z</dcterms:modified>
</cp:coreProperties>
</file>