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D171BB" w14:textId="77777777" w:rsidR="000F34F4" w:rsidRPr="00240E71" w:rsidRDefault="00A2779D" w:rsidP="000F34F4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4471C64E">
          <v:roundrect id="_x0000_s1026" style="position:absolute;left:0;text-align:left;margin-left:-25.5pt;margin-top:-13.15pt;width:162pt;height:1in;z-index:251659264" arcsize="10923f"/>
        </w:pict>
      </w:r>
      <w:r w:rsidR="000F34F4">
        <w:rPr>
          <w:b w:val="0"/>
          <w:sz w:val="22"/>
          <w:szCs w:val="22"/>
        </w:rPr>
        <w:tab/>
      </w:r>
      <w:r w:rsidR="000F34F4">
        <w:rPr>
          <w:b w:val="0"/>
          <w:sz w:val="22"/>
          <w:szCs w:val="22"/>
        </w:rPr>
        <w:tab/>
      </w:r>
      <w:r w:rsidR="000F34F4">
        <w:rPr>
          <w:b w:val="0"/>
          <w:sz w:val="22"/>
          <w:szCs w:val="22"/>
        </w:rPr>
        <w:tab/>
      </w:r>
      <w:r w:rsidR="000F34F4">
        <w:rPr>
          <w:b w:val="0"/>
          <w:sz w:val="22"/>
          <w:szCs w:val="22"/>
        </w:rPr>
        <w:tab/>
      </w:r>
      <w:r w:rsidR="000F34F4">
        <w:rPr>
          <w:b w:val="0"/>
          <w:sz w:val="22"/>
          <w:szCs w:val="22"/>
        </w:rPr>
        <w:tab/>
      </w:r>
      <w:r w:rsidR="000F34F4">
        <w:rPr>
          <w:b w:val="0"/>
          <w:sz w:val="22"/>
          <w:szCs w:val="22"/>
        </w:rPr>
        <w:tab/>
      </w:r>
      <w:r w:rsidR="000F34F4">
        <w:rPr>
          <w:b w:val="0"/>
          <w:sz w:val="22"/>
          <w:szCs w:val="22"/>
        </w:rPr>
        <w:tab/>
      </w:r>
      <w:r w:rsidR="000F34F4" w:rsidRPr="004C278E">
        <w:rPr>
          <w:rFonts w:ascii="Times New Roman" w:hAnsi="Times New Roman"/>
        </w:rPr>
        <w:t xml:space="preserve">Załącznik nr </w:t>
      </w:r>
      <w:r w:rsidR="000F34F4">
        <w:rPr>
          <w:rFonts w:ascii="Times New Roman" w:hAnsi="Times New Roman"/>
        </w:rPr>
        <w:t>1</w:t>
      </w:r>
    </w:p>
    <w:p w14:paraId="0D04F325" w14:textId="77777777" w:rsidR="000F34F4" w:rsidRDefault="000F34F4" w:rsidP="000F34F4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1F08E9D" w14:textId="77777777" w:rsidR="000F34F4" w:rsidRPr="0022732C" w:rsidRDefault="000F34F4" w:rsidP="000F34F4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49BCB0A" w14:textId="77777777" w:rsidR="000F34F4" w:rsidRDefault="000F34F4" w:rsidP="000F34F4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7C92CB3" w14:textId="77777777" w:rsidR="000F34F4" w:rsidRPr="0022732C" w:rsidRDefault="000F34F4" w:rsidP="000F34F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7BC4C8B5" w14:textId="77777777" w:rsidR="000F34F4" w:rsidRPr="0022732C" w:rsidRDefault="000F34F4" w:rsidP="000F34F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4754C75B" w14:textId="77777777" w:rsidR="000F34F4" w:rsidRPr="0022732C" w:rsidRDefault="000F34F4" w:rsidP="000F34F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1A70D4CA" w14:textId="77777777" w:rsidR="000F34F4" w:rsidRPr="0022732C" w:rsidRDefault="000F34F4" w:rsidP="000F34F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759FFDFB" w14:textId="77777777" w:rsidR="000F34F4" w:rsidRPr="0022732C" w:rsidRDefault="000F34F4" w:rsidP="000F34F4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B25D19">
        <w:rPr>
          <w:sz w:val="22"/>
          <w:lang w:val="en-US"/>
        </w:rPr>
        <w:t>……………………………………………………………………………………………..</w:t>
      </w:r>
    </w:p>
    <w:p w14:paraId="15DF73A8" w14:textId="77777777" w:rsidR="000F34F4" w:rsidRPr="0022732C" w:rsidRDefault="000F34F4" w:rsidP="000F34F4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B25D19">
        <w:rPr>
          <w:sz w:val="22"/>
          <w:lang w:val="en-US"/>
        </w:rPr>
        <w:t>…………………………………………………………………………………………….</w:t>
      </w:r>
    </w:p>
    <w:p w14:paraId="3864B60B" w14:textId="77777777" w:rsidR="000F34F4" w:rsidRPr="0022732C" w:rsidRDefault="000F34F4" w:rsidP="000F34F4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0AA89ED0" w14:textId="77777777" w:rsidR="000F34F4" w:rsidRPr="0022732C" w:rsidRDefault="000F34F4" w:rsidP="000F34F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E14ABD" w14:textId="77777777" w:rsidR="000F34F4" w:rsidRPr="0022732C" w:rsidRDefault="000F34F4" w:rsidP="000F34F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AFCD87A" w14:textId="77777777" w:rsidR="000F34F4" w:rsidRDefault="000F34F4" w:rsidP="000F34F4">
      <w:pPr>
        <w:spacing w:line="360" w:lineRule="auto"/>
      </w:pPr>
      <w:r>
        <w:t>Do: Nazwa i siedziba Zamawiającego:</w:t>
      </w:r>
    </w:p>
    <w:p w14:paraId="1109936C" w14:textId="77777777" w:rsidR="000F34F4" w:rsidRPr="000E7097" w:rsidRDefault="000F34F4" w:rsidP="000F34F4">
      <w:pPr>
        <w:ind w:right="-110"/>
        <w:rPr>
          <w:b/>
        </w:rPr>
      </w:pPr>
      <w:r w:rsidRPr="000E7097">
        <w:rPr>
          <w:b/>
        </w:rPr>
        <w:t>Akademia Górniczo - Hutnicza</w:t>
      </w:r>
    </w:p>
    <w:p w14:paraId="37694B36" w14:textId="77777777" w:rsidR="000F34F4" w:rsidRPr="000E7097" w:rsidRDefault="000F34F4" w:rsidP="000F34F4">
      <w:pPr>
        <w:ind w:right="-110"/>
        <w:rPr>
          <w:b/>
        </w:rPr>
      </w:pPr>
      <w:r w:rsidRPr="000E7097">
        <w:rPr>
          <w:b/>
        </w:rPr>
        <w:t>im. Stanisława Staszica w Krakowie</w:t>
      </w:r>
    </w:p>
    <w:p w14:paraId="5D771A33" w14:textId="77777777" w:rsidR="000F34F4" w:rsidRDefault="000F34F4" w:rsidP="000F34F4">
      <w:pPr>
        <w:ind w:right="-110"/>
        <w:rPr>
          <w:b/>
        </w:rPr>
      </w:pPr>
      <w:r w:rsidRPr="000E7097">
        <w:rPr>
          <w:b/>
        </w:rPr>
        <w:t>Dział Zamówień Publicznych</w:t>
      </w:r>
      <w:r>
        <w:rPr>
          <w:b/>
        </w:rPr>
        <w:t xml:space="preserve">  </w:t>
      </w:r>
    </w:p>
    <w:p w14:paraId="3D351096" w14:textId="77777777" w:rsidR="000F34F4" w:rsidRDefault="000F34F4" w:rsidP="000F34F4">
      <w:pPr>
        <w:ind w:right="-110"/>
        <w:rPr>
          <w:b/>
        </w:rPr>
      </w:pPr>
      <w:r w:rsidRPr="000E7097">
        <w:rPr>
          <w:b/>
        </w:rPr>
        <w:t>Al. Mickiewicza</w:t>
      </w:r>
      <w:r>
        <w:rPr>
          <w:b/>
        </w:rPr>
        <w:t xml:space="preserve"> </w:t>
      </w:r>
      <w:r w:rsidRPr="000E7097">
        <w:rPr>
          <w:b/>
        </w:rPr>
        <w:t>30</w:t>
      </w:r>
      <w:r>
        <w:rPr>
          <w:b/>
        </w:rPr>
        <w:t xml:space="preserve"> </w:t>
      </w:r>
    </w:p>
    <w:p w14:paraId="37CA2036" w14:textId="77777777" w:rsidR="000F34F4" w:rsidRDefault="000F34F4" w:rsidP="000F34F4">
      <w:pPr>
        <w:rPr>
          <w:b/>
        </w:rPr>
      </w:pPr>
      <w:r w:rsidRPr="000E7097">
        <w:rPr>
          <w:b/>
        </w:rPr>
        <w:t>30-059</w:t>
      </w:r>
      <w:r>
        <w:rPr>
          <w:b/>
        </w:rPr>
        <w:t xml:space="preserve"> </w:t>
      </w:r>
      <w:r w:rsidRPr="000E7097">
        <w:rPr>
          <w:b/>
        </w:rPr>
        <w:t>Kraków</w:t>
      </w:r>
      <w:r>
        <w:rPr>
          <w:b/>
        </w:rPr>
        <w:t xml:space="preserve">,  </w:t>
      </w:r>
    </w:p>
    <w:p w14:paraId="604289A9" w14:textId="77777777" w:rsidR="000F34F4" w:rsidRDefault="000F34F4" w:rsidP="000F34F4">
      <w:pPr>
        <w:ind w:firstLine="3969"/>
        <w:rPr>
          <w:b/>
        </w:rPr>
      </w:pPr>
    </w:p>
    <w:p w14:paraId="73A8149F" w14:textId="759F2371" w:rsidR="000F34F4" w:rsidRPr="00B25D19" w:rsidRDefault="000F34F4" w:rsidP="000F34F4">
      <w:pPr>
        <w:widowControl w:val="0"/>
        <w:ind w:right="1"/>
        <w:jc w:val="both"/>
        <w:rPr>
          <w:sz w:val="22"/>
          <w:szCs w:val="22"/>
        </w:rPr>
      </w:pPr>
      <w:r w:rsidRPr="00B25D19">
        <w:rPr>
          <w:sz w:val="22"/>
          <w:szCs w:val="22"/>
        </w:rPr>
        <w:t xml:space="preserve">Przystępując do postępowania o udzielenie zamówienia publicznego, którego przedmiotem jest </w:t>
      </w:r>
      <w:r w:rsidR="00A2779D" w:rsidRPr="00A2779D">
        <w:rPr>
          <w:b/>
          <w:sz w:val="22"/>
          <w:szCs w:val="22"/>
        </w:rPr>
        <w:t xml:space="preserve">Dostawa urządzenia wielofunkcyjnego do pomiarów </w:t>
      </w:r>
      <w:r w:rsidR="00A2779D" w:rsidRPr="00A2779D">
        <w:rPr>
          <w:b/>
          <w:sz w:val="22"/>
          <w:szCs w:val="22"/>
        </w:rPr>
        <w:t>właściwości</w:t>
      </w:r>
      <w:r w:rsidR="00A2779D" w:rsidRPr="00A2779D">
        <w:rPr>
          <w:b/>
          <w:sz w:val="22"/>
          <w:szCs w:val="22"/>
        </w:rPr>
        <w:t xml:space="preserve"> fizykochemicznych roztworów dla </w:t>
      </w:r>
      <w:proofErr w:type="spellStart"/>
      <w:r w:rsidR="00A2779D" w:rsidRPr="00A2779D">
        <w:rPr>
          <w:b/>
          <w:sz w:val="22"/>
          <w:szCs w:val="22"/>
        </w:rPr>
        <w:t>WIMiC</w:t>
      </w:r>
      <w:proofErr w:type="spellEnd"/>
      <w:r w:rsidRPr="00B25D19">
        <w:rPr>
          <w:b/>
          <w:sz w:val="22"/>
          <w:szCs w:val="22"/>
        </w:rPr>
        <w:t>, nr sprawy: KC-zp.272-</w:t>
      </w:r>
      <w:r>
        <w:rPr>
          <w:b/>
          <w:sz w:val="22"/>
          <w:szCs w:val="22"/>
        </w:rPr>
        <w:t>704</w:t>
      </w:r>
      <w:r w:rsidRPr="00B25D19">
        <w:rPr>
          <w:b/>
          <w:sz w:val="22"/>
          <w:szCs w:val="22"/>
        </w:rPr>
        <w:t xml:space="preserve">/21, </w:t>
      </w:r>
      <w:r w:rsidRPr="00B25D19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122C1E1C" w14:textId="77777777" w:rsidR="000F34F4" w:rsidRDefault="000F34F4" w:rsidP="000F34F4">
      <w:pPr>
        <w:tabs>
          <w:tab w:val="right" w:pos="9000"/>
        </w:tabs>
      </w:pPr>
    </w:p>
    <w:p w14:paraId="418BE5DF" w14:textId="77777777" w:rsidR="000F34F4" w:rsidRDefault="000F34F4" w:rsidP="000F34F4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14:paraId="2EFE83B7" w14:textId="77777777" w:rsidR="000F34F4" w:rsidRDefault="000F34F4" w:rsidP="000F34F4">
      <w:pPr>
        <w:widowControl w:val="0"/>
        <w:spacing w:line="264" w:lineRule="auto"/>
        <w:ind w:right="1"/>
        <w:rPr>
          <w:b/>
        </w:rPr>
      </w:pPr>
    </w:p>
    <w:p w14:paraId="750FC5F0" w14:textId="77777777" w:rsidR="000F34F4" w:rsidRDefault="000F34F4" w:rsidP="000F34F4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14:paraId="79298CCF" w14:textId="77777777" w:rsidR="000F34F4" w:rsidRPr="00FB1B4F" w:rsidRDefault="000F34F4" w:rsidP="000F34F4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4A0BCE85" w14:textId="77777777" w:rsidR="000F34F4" w:rsidRPr="00FB1B4F" w:rsidRDefault="000F34F4" w:rsidP="000F34F4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41FE9EC1" w14:textId="77777777" w:rsidR="000F34F4" w:rsidRPr="00FB1B4F" w:rsidRDefault="000F34F4" w:rsidP="000F34F4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601D352B" w14:textId="77777777" w:rsidR="000F34F4" w:rsidRDefault="000F34F4" w:rsidP="000F34F4">
      <w:pPr>
        <w:pStyle w:val="Tekstpodstawowy"/>
      </w:pPr>
      <w:r>
        <w:t>Powyższa cena podatek VAT w wysokości 23 % tj.…………………….PLN</w:t>
      </w:r>
    </w:p>
    <w:p w14:paraId="5B8D9167" w14:textId="77777777" w:rsidR="000F34F4" w:rsidRDefault="000F34F4" w:rsidP="000F34F4">
      <w:pPr>
        <w:pStyle w:val="Tekstpodstawowy"/>
      </w:pPr>
      <w:r>
        <w:t xml:space="preserve">Producent/model zaoferowanego </w:t>
      </w:r>
      <w:r w:rsidRPr="00FE545C">
        <w:rPr>
          <w:highlight w:val="yellow"/>
        </w:rPr>
        <w:t>sprzętu</w:t>
      </w:r>
      <w:r>
        <w:t xml:space="preserve"> </w:t>
      </w:r>
      <w:r w:rsidRPr="00FE545C">
        <w:rPr>
          <w:b w:val="0"/>
        </w:rPr>
        <w:t>…………………………………………..</w:t>
      </w:r>
    </w:p>
    <w:p w14:paraId="61101400" w14:textId="2D9DE4C0" w:rsidR="000F34F4" w:rsidRDefault="000F34F4" w:rsidP="000F34F4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A2779D">
        <w:t>do 14 dni od daty podpisania umowy.</w:t>
      </w:r>
      <w:r>
        <w:t xml:space="preserve"> </w:t>
      </w:r>
    </w:p>
    <w:p w14:paraId="40DC404E" w14:textId="573A1910" w:rsidR="000F34F4" w:rsidRPr="00AA05DA" w:rsidRDefault="000F34F4" w:rsidP="000F34F4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>Okres udzielonej gwarancji wynosi:</w:t>
      </w:r>
      <w:r w:rsidRPr="00FB1B4F">
        <w:t xml:space="preserve"> </w:t>
      </w:r>
      <w:r w:rsidR="00A2779D">
        <w:rPr>
          <w:b/>
          <w:bCs/>
        </w:rPr>
        <w:t>……………………</w:t>
      </w:r>
      <w:r w:rsidR="00A2779D">
        <w:t>….</w:t>
      </w:r>
      <w:r w:rsidR="00A2779D" w:rsidRPr="0022732C">
        <w:rPr>
          <w:i/>
          <w:highlight w:val="yellow"/>
        </w:rPr>
        <w:t>(kryterium oceny ofert)</w:t>
      </w:r>
    </w:p>
    <w:p w14:paraId="5C9BD749" w14:textId="77777777" w:rsidR="000F34F4" w:rsidRPr="00B25D19" w:rsidRDefault="000F34F4" w:rsidP="000F34F4">
      <w:pPr>
        <w:tabs>
          <w:tab w:val="left" w:pos="426"/>
        </w:tabs>
        <w:jc w:val="both"/>
        <w:rPr>
          <w:b/>
          <w:sz w:val="20"/>
          <w:szCs w:val="20"/>
        </w:rPr>
      </w:pPr>
      <w:r w:rsidRPr="00B25D19">
        <w:rPr>
          <w:sz w:val="20"/>
          <w:szCs w:val="20"/>
        </w:rPr>
        <w:t>Oświadczamy, że zgodnie z ustawą z dnia 6 marca 2018 r. Prawo przedsiębiorców, należymy do małych lub średnich przedsiębiorców:</w:t>
      </w:r>
      <w:r w:rsidRPr="00B25D19">
        <w:rPr>
          <w:b/>
          <w:sz w:val="20"/>
          <w:szCs w:val="20"/>
        </w:rPr>
        <w:t xml:space="preserve"> TAK/NIE</w:t>
      </w:r>
    </w:p>
    <w:p w14:paraId="619EFB63" w14:textId="77777777" w:rsidR="000F34F4" w:rsidRPr="00B25D19" w:rsidRDefault="000F34F4" w:rsidP="000F34F4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B25D19">
        <w:rPr>
          <w:b/>
          <w:sz w:val="20"/>
          <w:szCs w:val="20"/>
        </w:rPr>
        <w:t xml:space="preserve">Termin płatności: </w:t>
      </w:r>
      <w:r w:rsidRPr="00B25D19">
        <w:rPr>
          <w:sz w:val="20"/>
          <w:szCs w:val="20"/>
        </w:rPr>
        <w:t>przelewem w terminie do 21 dni od daty otrzymania faktury przez Zamawiającego.</w:t>
      </w:r>
    </w:p>
    <w:p w14:paraId="2B1EE613" w14:textId="77777777" w:rsidR="000F34F4" w:rsidRDefault="000F34F4" w:rsidP="000F34F4">
      <w:pPr>
        <w:jc w:val="both"/>
        <w:rPr>
          <w:sz w:val="18"/>
          <w:szCs w:val="18"/>
        </w:rPr>
      </w:pPr>
    </w:p>
    <w:p w14:paraId="5B6D29F6" w14:textId="77777777" w:rsidR="000F34F4" w:rsidRDefault="000F34F4" w:rsidP="000F34F4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05EFB204" w14:textId="77777777" w:rsidR="000F34F4" w:rsidRPr="00730EFE" w:rsidRDefault="000F34F4" w:rsidP="000F34F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Pr="005320E7">
        <w:rPr>
          <w:color w:val="000000"/>
          <w:sz w:val="22"/>
          <w:szCs w:val="22"/>
          <w:lang w:eastAsia="ar-SA"/>
        </w:rPr>
        <w:t>30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14:paraId="578CE94A" w14:textId="77777777" w:rsidR="000F34F4" w:rsidRPr="001D671E" w:rsidRDefault="000F34F4" w:rsidP="000F34F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53DEB1AB" w14:textId="77777777" w:rsidR="000F34F4" w:rsidRDefault="000F34F4" w:rsidP="000F34F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152DBA4" w14:textId="77777777" w:rsidR="000F34F4" w:rsidRDefault="000F34F4" w:rsidP="000F34F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2C0F959" w14:textId="77777777" w:rsidR="000F34F4" w:rsidRDefault="000F34F4" w:rsidP="000F34F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02A8BD8" w14:textId="77777777" w:rsidR="000F34F4" w:rsidRPr="001D671E" w:rsidRDefault="000F34F4" w:rsidP="000F34F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F34F4" w:rsidRPr="00FE545C" w14:paraId="638B069C" w14:textId="77777777" w:rsidTr="005C7F2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43C65F" w14:textId="77777777" w:rsidR="000F34F4" w:rsidRPr="00FE545C" w:rsidRDefault="000F34F4" w:rsidP="005C7F2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1E0061" w14:textId="77777777" w:rsidR="000F34F4" w:rsidRPr="00FE545C" w:rsidRDefault="000F34F4" w:rsidP="005C7F2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44016939" w14:textId="77777777" w:rsidR="000F34F4" w:rsidRPr="00FE545C" w:rsidRDefault="000F34F4" w:rsidP="005C7F2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2E7D56" w14:textId="77777777" w:rsidR="000F34F4" w:rsidRPr="00FE545C" w:rsidRDefault="000F34F4" w:rsidP="005C7F2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0F34F4" w:rsidRPr="00FE545C" w14:paraId="467F81DD" w14:textId="77777777" w:rsidTr="005C7F2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897B9E" w14:textId="77777777" w:rsidR="000F34F4" w:rsidRPr="00FE545C" w:rsidRDefault="000F34F4" w:rsidP="005C7F2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83A49" w14:textId="77777777" w:rsidR="000F34F4" w:rsidRPr="00FE545C" w:rsidRDefault="000F34F4" w:rsidP="005C7F2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C0CCD8" w14:textId="77777777" w:rsidR="000F34F4" w:rsidRPr="00FE545C" w:rsidRDefault="000F34F4" w:rsidP="005C7F2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0F34F4" w:rsidRPr="00FE545C" w14:paraId="43DFBCBF" w14:textId="77777777" w:rsidTr="005C7F2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A5DDD1" w14:textId="77777777" w:rsidR="000F34F4" w:rsidRPr="00FE545C" w:rsidRDefault="000F34F4" w:rsidP="005C7F2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3B6F4C" w14:textId="77777777" w:rsidR="000F34F4" w:rsidRPr="00FE545C" w:rsidRDefault="000F34F4" w:rsidP="005C7F2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297E51" w14:textId="77777777" w:rsidR="000F34F4" w:rsidRPr="00FE545C" w:rsidRDefault="000F34F4" w:rsidP="005C7F2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958C4A0" w14:textId="77777777" w:rsidR="000F34F4" w:rsidRDefault="000F34F4" w:rsidP="000F34F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5D7C14C6" w14:textId="77777777" w:rsidR="000F34F4" w:rsidRPr="00D638CC" w:rsidRDefault="000F34F4" w:rsidP="000F34F4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7C35EA6F" w14:textId="77777777" w:rsidR="000F34F4" w:rsidRPr="002F276A" w:rsidRDefault="000F34F4" w:rsidP="000F34F4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3B6FA3DA" w14:textId="77777777" w:rsidR="000F34F4" w:rsidRPr="002F276A" w:rsidRDefault="000F34F4" w:rsidP="000F34F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44EDC207" w14:textId="77777777" w:rsidR="000F34F4" w:rsidRPr="002F276A" w:rsidRDefault="000F34F4" w:rsidP="000F34F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0396C98" w14:textId="77777777" w:rsidR="000F34F4" w:rsidRPr="002F276A" w:rsidRDefault="000F34F4" w:rsidP="000F34F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6607EC31" w14:textId="77777777" w:rsidR="000F34F4" w:rsidRPr="002F276A" w:rsidRDefault="000F34F4" w:rsidP="000F34F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8FD0012" w14:textId="77777777" w:rsidR="000F34F4" w:rsidRDefault="000F34F4" w:rsidP="000F34F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7CF89E6F" w14:textId="77777777" w:rsidR="000F34F4" w:rsidRDefault="000F34F4" w:rsidP="000F34F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E2F7BE" w14:textId="77777777" w:rsidR="000F34F4" w:rsidRDefault="000F34F4" w:rsidP="000F34F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64711C2" w14:textId="77777777" w:rsidR="000F34F4" w:rsidRDefault="000F34F4" w:rsidP="000F34F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F81223B" w14:textId="77777777" w:rsidR="000F34F4" w:rsidRDefault="000F34F4" w:rsidP="000F34F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80B1AB6" w14:textId="77777777" w:rsidR="000F34F4" w:rsidRDefault="000F34F4" w:rsidP="000F34F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D0C7376" w14:textId="77777777" w:rsidR="000F34F4" w:rsidRDefault="000F34F4" w:rsidP="000F34F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1B64A4F" w14:textId="77777777" w:rsidR="000F34F4" w:rsidRPr="000B45FE" w:rsidRDefault="000F34F4" w:rsidP="000F34F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94DADBC" w14:textId="77777777" w:rsidR="000F34F4" w:rsidRDefault="000F34F4" w:rsidP="000F34F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340EFB03" w14:textId="77777777" w:rsidR="000F34F4" w:rsidRDefault="000F34F4" w:rsidP="000F34F4">
      <w:pPr>
        <w:jc w:val="both"/>
        <w:rPr>
          <w:sz w:val="22"/>
          <w:szCs w:val="22"/>
        </w:rPr>
      </w:pPr>
    </w:p>
    <w:p w14:paraId="3DC0635A" w14:textId="77777777" w:rsidR="000F34F4" w:rsidRDefault="000F34F4" w:rsidP="000F34F4">
      <w:pPr>
        <w:jc w:val="both"/>
        <w:rPr>
          <w:sz w:val="22"/>
          <w:szCs w:val="22"/>
        </w:rPr>
      </w:pPr>
    </w:p>
    <w:p w14:paraId="18B0558E" w14:textId="77777777" w:rsidR="000F34F4" w:rsidRPr="00423B06" w:rsidRDefault="000F34F4" w:rsidP="000F34F4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3FCEE49B" w14:textId="77777777" w:rsidR="000F34F4" w:rsidRDefault="000F34F4" w:rsidP="000F34F4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7F24D4BD" w14:textId="77777777" w:rsidR="000F34F4" w:rsidRDefault="000F34F4" w:rsidP="000F34F4">
      <w:pPr>
        <w:rPr>
          <w:sz w:val="20"/>
          <w:szCs w:val="20"/>
        </w:rPr>
      </w:pPr>
    </w:p>
    <w:p w14:paraId="43024CF9" w14:textId="77777777" w:rsidR="000F34F4" w:rsidRPr="00446A29" w:rsidRDefault="000F34F4" w:rsidP="000F34F4"/>
    <w:p w14:paraId="4A4FBF1A" w14:textId="77777777" w:rsidR="000F34F4" w:rsidRPr="00780959" w:rsidRDefault="000F34F4" w:rsidP="000F34F4"/>
    <w:p w14:paraId="6ACB010C" w14:textId="77777777" w:rsidR="00FE545C" w:rsidRPr="00AF753B" w:rsidRDefault="00FE545C" w:rsidP="00AF753B"/>
    <w:sectPr w:rsidR="00FE545C" w:rsidRPr="00AF75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3CB13D" w14:textId="77777777" w:rsidR="00835EF2" w:rsidRDefault="00835EF2">
      <w:r>
        <w:separator/>
      </w:r>
    </w:p>
  </w:endnote>
  <w:endnote w:type="continuationSeparator" w:id="0">
    <w:p w14:paraId="2893C1E0" w14:textId="77777777" w:rsidR="00835EF2" w:rsidRDefault="00835E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E8B6B" w14:textId="77777777" w:rsidR="005C4093" w:rsidRDefault="005C409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DD45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AAC03" w14:textId="77777777" w:rsidR="005C4093" w:rsidRDefault="005C40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60DCA9" w14:textId="77777777" w:rsidR="00835EF2" w:rsidRDefault="00835EF2">
      <w:r>
        <w:separator/>
      </w:r>
    </w:p>
  </w:footnote>
  <w:footnote w:type="continuationSeparator" w:id="0">
    <w:p w14:paraId="58BF141E" w14:textId="77777777" w:rsidR="00835EF2" w:rsidRDefault="00835E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907A2" w14:textId="77777777" w:rsidR="005C4093" w:rsidRDefault="005C40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CA17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CF70D" w14:textId="77777777" w:rsidR="005C4093" w:rsidRDefault="005C40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5EF2"/>
    <w:rsid w:val="00012286"/>
    <w:rsid w:val="00071CCC"/>
    <w:rsid w:val="000B731D"/>
    <w:rsid w:val="000D6134"/>
    <w:rsid w:val="000E09C7"/>
    <w:rsid w:val="000F34F4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C4093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35EF2"/>
    <w:rsid w:val="00853083"/>
    <w:rsid w:val="008B2F0C"/>
    <w:rsid w:val="008B4928"/>
    <w:rsid w:val="008D2AB8"/>
    <w:rsid w:val="008F1C66"/>
    <w:rsid w:val="00970FE4"/>
    <w:rsid w:val="00A0022B"/>
    <w:rsid w:val="00A2779D"/>
    <w:rsid w:val="00A346FE"/>
    <w:rsid w:val="00A47B4D"/>
    <w:rsid w:val="00A83018"/>
    <w:rsid w:val="00AF753B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4985989"/>
  <w15:chartTrackingRefBased/>
  <w15:docId w15:val="{D4C70280-2121-424C-B304-BEAEA830B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34F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457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4</cp:revision>
  <cp:lastPrinted>2021-11-30T13:32:00Z</cp:lastPrinted>
  <dcterms:created xsi:type="dcterms:W3CDTF">2021-11-30T13:24:00Z</dcterms:created>
  <dcterms:modified xsi:type="dcterms:W3CDTF">2021-11-30T13:33:00Z</dcterms:modified>
</cp:coreProperties>
</file>