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5C802" w14:textId="77777777" w:rsidR="00A25F3B" w:rsidRDefault="00A25F3B" w:rsidP="00A25F3B">
      <w:pPr>
        <w:jc w:val="right"/>
        <w:rPr>
          <w:b/>
          <w:sz w:val="22"/>
          <w:szCs w:val="22"/>
          <w:lang w:val="pl-PL"/>
        </w:rPr>
      </w:pPr>
      <w:r>
        <w:rPr>
          <w:b/>
          <w:sz w:val="22"/>
          <w:szCs w:val="22"/>
          <w:lang w:val="pl-PL"/>
        </w:rPr>
        <w:t>Załącznik nr 3</w:t>
      </w:r>
    </w:p>
    <w:p w14:paraId="7CE6C14D" w14:textId="77777777" w:rsidR="00A25F3B" w:rsidRDefault="00A25F3B" w:rsidP="00A25F3B">
      <w:pPr>
        <w:jc w:val="right"/>
        <w:rPr>
          <w:b/>
          <w:sz w:val="22"/>
          <w:szCs w:val="22"/>
          <w:lang w:val="pl-PL"/>
        </w:rPr>
      </w:pPr>
    </w:p>
    <w:p w14:paraId="3B92993D" w14:textId="77777777" w:rsidR="00A25F3B" w:rsidRDefault="00A25F3B" w:rsidP="00A25F3B">
      <w:pPr>
        <w:jc w:val="center"/>
        <w:rPr>
          <w:b/>
          <w:sz w:val="22"/>
          <w:szCs w:val="22"/>
          <w:lang w:val="pl-PL"/>
        </w:rPr>
      </w:pPr>
      <w:r>
        <w:rPr>
          <w:b/>
          <w:sz w:val="22"/>
          <w:szCs w:val="22"/>
          <w:lang w:val="pl-PL"/>
        </w:rPr>
        <w:t>WZÓR UMOWY</w:t>
      </w:r>
    </w:p>
    <w:p w14:paraId="020D9327" w14:textId="77777777" w:rsidR="00A25F3B" w:rsidRDefault="00A25F3B" w:rsidP="00A25F3B">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DD2F869" w14:textId="77777777" w:rsidR="00A25F3B" w:rsidRDefault="00A25F3B" w:rsidP="00A25F3B">
      <w:pPr>
        <w:jc w:val="center"/>
        <w:rPr>
          <w:b/>
          <w:sz w:val="22"/>
          <w:szCs w:val="22"/>
          <w:lang w:val="pl-PL"/>
        </w:rPr>
      </w:pPr>
    </w:p>
    <w:p w14:paraId="0190CBA9" w14:textId="77777777" w:rsidR="00A25F3B" w:rsidRDefault="00A25F3B" w:rsidP="00A25F3B">
      <w:pPr>
        <w:jc w:val="center"/>
        <w:rPr>
          <w:b/>
          <w:sz w:val="22"/>
          <w:szCs w:val="22"/>
          <w:lang w:val="pl-PL"/>
        </w:rPr>
      </w:pPr>
    </w:p>
    <w:p w14:paraId="2AE1D203" w14:textId="77777777" w:rsidR="00A25F3B" w:rsidRDefault="00A25F3B" w:rsidP="00A25F3B">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344278BC"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751E99C0"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31FD4DF4"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5DA45AC9"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053BC65C" w14:textId="77777777" w:rsidR="00A25F3B" w:rsidRDefault="00A25F3B" w:rsidP="00A25F3B">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61357C21"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5BE7ED7B"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6B8E6C4F"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51DE10BA"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4F349D7D" w14:textId="77777777" w:rsidR="00A25F3B" w:rsidRDefault="00A25F3B" w:rsidP="00A25F3B">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308AB029"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5394D003"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EFCE8FF"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17833350"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1F545224" w14:textId="77777777" w:rsidR="00A25F3B" w:rsidRDefault="00A25F3B" w:rsidP="00A25F3B">
      <w:pPr>
        <w:pStyle w:val="Tekstpodstawowy"/>
        <w:spacing w:line="240" w:lineRule="auto"/>
        <w:ind w:right="-47"/>
        <w:jc w:val="center"/>
        <w:rPr>
          <w:rFonts w:ascii="Times New Roman" w:hAnsi="Times New Roman"/>
          <w:sz w:val="22"/>
          <w:szCs w:val="22"/>
        </w:rPr>
      </w:pPr>
    </w:p>
    <w:p w14:paraId="00DFECE6"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298FE16A" w14:textId="1AF3DE59" w:rsidR="00A25F3B" w:rsidRDefault="00A25F3B" w:rsidP="00A25F3B">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00CB20EA">
        <w:rPr>
          <w:b/>
          <w:sz w:val="22"/>
          <w:szCs w:val="22"/>
          <w:lang w:val="pl-PL"/>
        </w:rPr>
        <w:t>d</w:t>
      </w:r>
      <w:r w:rsidR="00CB20EA" w:rsidRPr="00CB20EA">
        <w:rPr>
          <w:b/>
          <w:sz w:val="22"/>
          <w:szCs w:val="22"/>
          <w:lang w:val="pl-PL"/>
        </w:rPr>
        <w:t xml:space="preserve">ostawa urządzenia wielofunkcyjnego do pomiarów właściwości fizykochemicznych roztworów dla </w:t>
      </w:r>
      <w:proofErr w:type="spellStart"/>
      <w:r w:rsidR="00CB20EA" w:rsidRPr="00CB20EA">
        <w:rPr>
          <w:b/>
          <w:sz w:val="22"/>
          <w:szCs w:val="22"/>
          <w:lang w:val="pl-PL"/>
        </w:rPr>
        <w:t>WIMiC</w:t>
      </w:r>
      <w:proofErr w:type="spellEnd"/>
    </w:p>
    <w:bookmarkEnd w:id="0"/>
    <w:p w14:paraId="0FC75948" w14:textId="77777777" w:rsidR="00A25F3B" w:rsidRDefault="00A25F3B" w:rsidP="00A25F3B">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6DB8DFDB" w14:textId="77777777" w:rsidR="00A25F3B" w:rsidRDefault="00A25F3B" w:rsidP="00A25F3B">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6870BBB2"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47DD89E2" w14:textId="77777777" w:rsidR="00A25F3B" w:rsidRDefault="00A25F3B" w:rsidP="00A25F3B">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18FF845C" w14:textId="77777777" w:rsidR="00A25F3B" w:rsidRDefault="00A25F3B" w:rsidP="00A25F3B">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27B58646" w14:textId="77777777" w:rsidR="00A25F3B" w:rsidRDefault="00A25F3B" w:rsidP="00A25F3B">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79ECF861"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13018FFC" w14:textId="77777777" w:rsidR="00A25F3B" w:rsidRDefault="00A25F3B" w:rsidP="00A25F3B">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3DFD7C01" w14:textId="77777777" w:rsidR="00A25F3B" w:rsidRDefault="00A25F3B" w:rsidP="00A25F3B">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408B1AD0" w14:textId="77777777" w:rsidR="00A25F3B" w:rsidRDefault="00A25F3B" w:rsidP="00A25F3B">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33907F58" w14:textId="77777777" w:rsidR="00A25F3B" w:rsidRDefault="00A25F3B" w:rsidP="00A25F3B">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49722E62"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3C6A3028" w14:textId="77777777" w:rsidR="00A25F3B" w:rsidRDefault="00A25F3B" w:rsidP="00A25F3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0C63E1B" w14:textId="77777777" w:rsidR="00A25F3B" w:rsidRDefault="00A25F3B" w:rsidP="00A25F3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04967E6" w14:textId="77777777" w:rsidR="00A25F3B" w:rsidRDefault="00A25F3B" w:rsidP="00A25F3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B23D771" w14:textId="77777777" w:rsidR="00A25F3B" w:rsidRDefault="00A25F3B" w:rsidP="00A25F3B">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290CF1AE"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70A05BC7" w14:textId="77777777" w:rsidR="00A25F3B" w:rsidRDefault="00A25F3B" w:rsidP="00A25F3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52EDCAA4" w14:textId="77777777" w:rsidR="00A25F3B" w:rsidRDefault="00A25F3B" w:rsidP="00A25F3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0783DE68" w14:textId="77777777" w:rsidR="00A25F3B" w:rsidRDefault="00A25F3B" w:rsidP="00A25F3B">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68F7F3AD" w14:textId="77777777" w:rsidR="00A25F3B" w:rsidRDefault="00A25F3B" w:rsidP="00A25F3B">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0B4C2106" w14:textId="77777777" w:rsidR="00A25F3B" w:rsidRDefault="00A25F3B" w:rsidP="00A25F3B">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029B893F" w14:textId="77777777" w:rsidR="00A25F3B" w:rsidRDefault="00A25F3B" w:rsidP="00A25F3B">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3ECF3DB" w14:textId="77777777" w:rsidR="00A25F3B" w:rsidRDefault="00A25F3B" w:rsidP="00A25F3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5453D45A" w14:textId="77777777" w:rsidR="00A25F3B" w:rsidRDefault="00A25F3B" w:rsidP="00A25F3B">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F066F97" w14:textId="77777777" w:rsidR="00A25F3B" w:rsidRDefault="00A25F3B" w:rsidP="00A25F3B">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24F3C71A" w14:textId="77777777" w:rsidR="00A25F3B" w:rsidRDefault="00A25F3B" w:rsidP="00A25F3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372A02B8" w14:textId="77777777" w:rsidR="00A25F3B" w:rsidRDefault="00A25F3B" w:rsidP="00A25F3B">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1B71140" w14:textId="77777777" w:rsidR="00A25F3B" w:rsidRDefault="00A25F3B" w:rsidP="00A25F3B">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471DBE3C" w14:textId="77777777" w:rsidR="00A25F3B" w:rsidRDefault="00A25F3B" w:rsidP="00A25F3B">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B17D28C" w14:textId="77777777" w:rsidR="00A25F3B" w:rsidRDefault="00A25F3B" w:rsidP="00A25F3B">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3BF51B07"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451AB109" w14:textId="77777777" w:rsidR="00A25F3B" w:rsidRDefault="00A25F3B" w:rsidP="00A25F3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C0689C7" w14:textId="77777777" w:rsidR="00A25F3B" w:rsidRDefault="00A25F3B" w:rsidP="00A25F3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1E0532A" w14:textId="77777777" w:rsidR="00A25F3B" w:rsidRDefault="00A25F3B" w:rsidP="00A25F3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wykorzystania uzyskanych, powyższych informacji jedynie w celu wykonania przedmiotu umowy. </w:t>
      </w:r>
    </w:p>
    <w:p w14:paraId="65E32AC0" w14:textId="77777777" w:rsidR="00A25F3B" w:rsidRDefault="00A25F3B" w:rsidP="00A25F3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56EC064E" w14:textId="77777777" w:rsidR="00A25F3B" w:rsidRDefault="00A25F3B" w:rsidP="00A25F3B">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7BAB029" w14:textId="77777777" w:rsidR="00A25F3B" w:rsidRDefault="00A25F3B" w:rsidP="00A25F3B">
      <w:pPr>
        <w:pStyle w:val="Tekstpodstawowy"/>
        <w:spacing w:line="240" w:lineRule="auto"/>
        <w:ind w:left="360" w:right="-47"/>
        <w:jc w:val="center"/>
        <w:rPr>
          <w:rFonts w:ascii="Times New Roman" w:hAnsi="Times New Roman"/>
          <w:b/>
          <w:sz w:val="22"/>
          <w:szCs w:val="22"/>
        </w:rPr>
      </w:pPr>
    </w:p>
    <w:p w14:paraId="1004D5DC" w14:textId="77777777" w:rsidR="00A25F3B" w:rsidRDefault="00A25F3B" w:rsidP="00A25F3B">
      <w:pPr>
        <w:pStyle w:val="Tekstpodstawowy"/>
        <w:spacing w:line="240" w:lineRule="auto"/>
        <w:ind w:left="360" w:right="-47"/>
        <w:jc w:val="center"/>
        <w:rPr>
          <w:rFonts w:ascii="Times New Roman" w:hAnsi="Times New Roman"/>
          <w:b/>
          <w:sz w:val="22"/>
          <w:szCs w:val="22"/>
        </w:rPr>
      </w:pPr>
    </w:p>
    <w:p w14:paraId="248D1EE8" w14:textId="77777777" w:rsidR="00A25F3B" w:rsidRDefault="00A25F3B" w:rsidP="00A25F3B">
      <w:pPr>
        <w:pStyle w:val="Tekstpodstawowy"/>
        <w:spacing w:line="240" w:lineRule="auto"/>
        <w:ind w:left="360" w:right="-47"/>
        <w:jc w:val="center"/>
        <w:rPr>
          <w:rFonts w:ascii="Times New Roman" w:hAnsi="Times New Roman"/>
          <w:b/>
          <w:sz w:val="22"/>
          <w:szCs w:val="22"/>
        </w:rPr>
      </w:pPr>
    </w:p>
    <w:p w14:paraId="54E776C8" w14:textId="77777777" w:rsidR="00A25F3B" w:rsidRDefault="00A25F3B" w:rsidP="00A25F3B">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4EC4C1F4" w14:textId="77777777" w:rsidR="00A25F3B" w:rsidRDefault="00A25F3B" w:rsidP="00A25F3B">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6D518BAC" w14:textId="77777777" w:rsidR="00A25F3B" w:rsidRDefault="00A25F3B" w:rsidP="00A25F3B">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6C68441C" w14:textId="77777777" w:rsidR="00A25F3B" w:rsidRDefault="00A25F3B" w:rsidP="00A25F3B">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7709E579" w14:textId="77777777" w:rsidR="00A25F3B" w:rsidRDefault="00A25F3B" w:rsidP="00A25F3B">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51B5442C" w14:textId="77777777" w:rsidR="00A25F3B" w:rsidRDefault="00A25F3B" w:rsidP="00A25F3B">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32053782" w14:textId="77777777" w:rsidR="00A25F3B" w:rsidRDefault="00A25F3B" w:rsidP="00A25F3B">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D2F42CF" w14:textId="77777777" w:rsidR="00A25F3B" w:rsidRDefault="00A25F3B" w:rsidP="00A25F3B">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6922A4BC" w14:textId="77777777" w:rsidR="00A25F3B" w:rsidRDefault="00A25F3B" w:rsidP="00A25F3B">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7116C092" w14:textId="77777777" w:rsidR="00A25F3B" w:rsidRDefault="00A25F3B" w:rsidP="00A25F3B">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0E6A00C" w14:textId="77777777" w:rsidR="00A25F3B" w:rsidRDefault="00A25F3B" w:rsidP="00A25F3B">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7A969B56" w14:textId="77777777" w:rsidR="00A25F3B" w:rsidRDefault="00A25F3B" w:rsidP="00A25F3B">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D22E2C" w14:textId="77777777" w:rsidR="00A25F3B" w:rsidRDefault="00A25F3B" w:rsidP="00A25F3B">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042389B"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67827E6E"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14391FED"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10</w:t>
      </w:r>
    </w:p>
    <w:p w14:paraId="6E8A7207" w14:textId="77777777" w:rsidR="00A25F3B" w:rsidRDefault="00A25F3B" w:rsidP="00A25F3B">
      <w:pPr>
        <w:numPr>
          <w:ilvl w:val="0"/>
          <w:numId w:val="35"/>
        </w:numPr>
        <w:ind w:left="284" w:hanging="284"/>
        <w:jc w:val="both"/>
        <w:rPr>
          <w:sz w:val="22"/>
          <w:szCs w:val="22"/>
          <w:lang w:val="pl-PL"/>
        </w:rPr>
      </w:pPr>
      <w:r>
        <w:rPr>
          <w:sz w:val="22"/>
          <w:szCs w:val="22"/>
          <w:lang w:val="pl-PL"/>
        </w:rPr>
        <w:lastRenderedPageBreak/>
        <w:t>Wszelkie zmiany Umowy wymagają zgody obu Stron i zachowania formy pisemnej pod rygorem nieważności.</w:t>
      </w:r>
    </w:p>
    <w:p w14:paraId="504579D1" w14:textId="77777777" w:rsidR="00A25F3B" w:rsidRDefault="00A25F3B" w:rsidP="00A25F3B">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145F29C2" w14:textId="77777777" w:rsidR="00A25F3B" w:rsidRDefault="00A25F3B" w:rsidP="00A25F3B">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21D1C15C" w14:textId="77777777" w:rsidR="00A25F3B" w:rsidRDefault="00A25F3B" w:rsidP="00A25F3B">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06F39DA6" w14:textId="77777777" w:rsidR="00A25F3B" w:rsidRDefault="00A25F3B" w:rsidP="00A25F3B">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4AF397C3" w14:textId="77777777" w:rsidR="00A25F3B" w:rsidRDefault="00A25F3B" w:rsidP="00A25F3B">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7E11DEFD" w14:textId="77777777" w:rsidR="00A25F3B" w:rsidRDefault="00A25F3B" w:rsidP="00A25F3B">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0EA4973C" w14:textId="77777777" w:rsidR="00A25F3B" w:rsidRDefault="00A25F3B" w:rsidP="00A25F3B">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5B4A8E12" w14:textId="77777777" w:rsidR="00A25F3B" w:rsidRDefault="00A25F3B" w:rsidP="00A25F3B">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563927FF" w14:textId="77777777" w:rsidR="00A25F3B" w:rsidRDefault="00A25F3B" w:rsidP="00A25F3B">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9C04B35" w14:textId="77777777" w:rsidR="00A25F3B" w:rsidRDefault="00A25F3B" w:rsidP="00A25F3B">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11122DD6" w14:textId="77777777" w:rsidR="00A25F3B" w:rsidRDefault="00A25F3B" w:rsidP="00A25F3B">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1752EB5"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078D7F91" w14:textId="77777777" w:rsidR="00A25F3B" w:rsidRDefault="00A25F3B" w:rsidP="00A25F3B">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5A639ECA" w14:textId="77777777" w:rsidR="00A25F3B" w:rsidRDefault="00A25F3B" w:rsidP="00A25F3B">
      <w:pPr>
        <w:jc w:val="center"/>
        <w:rPr>
          <w:b/>
          <w:sz w:val="22"/>
          <w:szCs w:val="22"/>
          <w:lang w:val="pl-PL"/>
        </w:rPr>
      </w:pPr>
      <w:r>
        <w:rPr>
          <w:b/>
          <w:sz w:val="22"/>
          <w:szCs w:val="22"/>
          <w:lang w:val="pl-PL"/>
        </w:rPr>
        <w:t>§12</w:t>
      </w:r>
    </w:p>
    <w:p w14:paraId="3ACF8ACE"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470CD3B5"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52229C8C"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14DC7FE1"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6A22861F" w14:textId="77777777" w:rsidR="00A25F3B" w:rsidRDefault="00A25F3B" w:rsidP="00A25F3B">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4980339F" w14:textId="77777777" w:rsidR="00A25F3B" w:rsidRDefault="00A25F3B" w:rsidP="00A25F3B">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564924DD" w14:textId="77777777" w:rsidR="00A25F3B" w:rsidRDefault="00A25F3B" w:rsidP="00A25F3B">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4F1824C6" w14:textId="77777777" w:rsidR="00A25F3B" w:rsidRDefault="00A25F3B" w:rsidP="00A25F3B">
      <w:pPr>
        <w:pStyle w:val="Tekstpodstawowy2"/>
        <w:spacing w:line="240" w:lineRule="auto"/>
        <w:ind w:right="-47"/>
        <w:rPr>
          <w:sz w:val="22"/>
          <w:szCs w:val="22"/>
        </w:rPr>
      </w:pPr>
    </w:p>
    <w:p w14:paraId="6C47AEBF" w14:textId="77777777" w:rsidR="00A25F3B" w:rsidRDefault="00A25F3B" w:rsidP="00A25F3B">
      <w:pPr>
        <w:pStyle w:val="Tekstpodstawowy2"/>
        <w:spacing w:line="240" w:lineRule="auto"/>
        <w:ind w:right="-47"/>
        <w:rPr>
          <w:b/>
          <w:sz w:val="22"/>
          <w:szCs w:val="22"/>
        </w:rPr>
      </w:pPr>
      <w:r>
        <w:rPr>
          <w:b/>
          <w:sz w:val="22"/>
          <w:szCs w:val="22"/>
        </w:rPr>
        <w:t xml:space="preserve">      Za Sprzedawcę                                                                                   Za Kupującego</w:t>
      </w:r>
    </w:p>
    <w:p w14:paraId="1507C808" w14:textId="77777777" w:rsidR="00A25F3B" w:rsidRDefault="00A25F3B" w:rsidP="00A25F3B">
      <w:pPr>
        <w:rPr>
          <w:sz w:val="22"/>
          <w:szCs w:val="22"/>
          <w:lang w:val="pl-PL"/>
        </w:rPr>
      </w:pPr>
    </w:p>
    <w:p w14:paraId="66918B15" w14:textId="77777777" w:rsidR="00A25F3B" w:rsidRDefault="00A25F3B" w:rsidP="00A25F3B">
      <w:pPr>
        <w:pStyle w:val="Zwykytekst"/>
        <w:rPr>
          <w:sz w:val="22"/>
          <w:szCs w:val="22"/>
          <w:lang w:val="pl-PL"/>
        </w:rPr>
      </w:pPr>
    </w:p>
    <w:p w14:paraId="78919CF6" w14:textId="77777777" w:rsidR="00A25F3B" w:rsidRDefault="00A25F3B" w:rsidP="00A25F3B">
      <w:pPr>
        <w:pStyle w:val="Zwykytekst"/>
        <w:rPr>
          <w:sz w:val="22"/>
          <w:szCs w:val="22"/>
          <w:lang w:val="pl-PL"/>
        </w:rPr>
      </w:pPr>
    </w:p>
    <w:p w14:paraId="053F7EA2" w14:textId="77777777" w:rsidR="00A25F3B" w:rsidRDefault="00A25F3B" w:rsidP="00A25F3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FE9CAAA" w14:textId="77777777" w:rsidR="00A25F3B" w:rsidRDefault="00A25F3B" w:rsidP="00A25F3B">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7710D656" w14:textId="77777777" w:rsidR="00A25F3B" w:rsidRDefault="00A25F3B" w:rsidP="00A25F3B">
      <w:pPr>
        <w:rPr>
          <w:sz w:val="22"/>
          <w:szCs w:val="22"/>
          <w:lang w:val="pl-PL"/>
        </w:rPr>
      </w:pPr>
    </w:p>
    <w:p w14:paraId="5BFBA7BD" w14:textId="77777777" w:rsidR="00A25F3B" w:rsidRPr="008A0D3A" w:rsidRDefault="00A25F3B" w:rsidP="00A25F3B">
      <w:pPr>
        <w:rPr>
          <w:lang w:val="pl-PL"/>
        </w:rPr>
      </w:pPr>
    </w:p>
    <w:p w14:paraId="27002095" w14:textId="77777777" w:rsidR="00496551" w:rsidRPr="00A25F3B" w:rsidRDefault="00496551" w:rsidP="006220A1">
      <w:pPr>
        <w:rPr>
          <w:lang w:val="pl-PL"/>
        </w:rPr>
      </w:pPr>
    </w:p>
    <w:sectPr w:rsidR="00496551" w:rsidRPr="00A25F3B">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FCA76" w14:textId="77777777" w:rsidR="00CD6E41" w:rsidRDefault="00CD6E41">
      <w:r>
        <w:separator/>
      </w:r>
    </w:p>
  </w:endnote>
  <w:endnote w:type="continuationSeparator" w:id="0">
    <w:p w14:paraId="5EF6770C" w14:textId="77777777" w:rsidR="00CD6E41" w:rsidRDefault="00CD6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D2BA" w14:textId="77777777" w:rsidR="00A25F3B" w:rsidRDefault="00A25F3B">
    <w:pPr>
      <w:pStyle w:val="Stopka"/>
      <w:jc w:val="right"/>
    </w:pPr>
    <w:r>
      <w:fldChar w:fldCharType="begin"/>
    </w:r>
    <w:r>
      <w:instrText>PAGE   \* MERGEFORMAT</w:instrText>
    </w:r>
    <w:r>
      <w:fldChar w:fldCharType="separate"/>
    </w:r>
    <w:r>
      <w:rPr>
        <w:lang w:val="pl-PL"/>
      </w:rPr>
      <w:t>2</w:t>
    </w:r>
    <w:r>
      <w:fldChar w:fldCharType="end"/>
    </w:r>
  </w:p>
  <w:p w14:paraId="7DB69782" w14:textId="77777777" w:rsidR="00A25F3B" w:rsidRDefault="00A25F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3E7B8" w14:textId="77777777" w:rsidR="00CD6E41" w:rsidRDefault="00CD6E41">
      <w:r>
        <w:separator/>
      </w:r>
    </w:p>
  </w:footnote>
  <w:footnote w:type="continuationSeparator" w:id="0">
    <w:p w14:paraId="2DB5918E" w14:textId="77777777" w:rsidR="00CD6E41" w:rsidRDefault="00CD6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6D931"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6E41"/>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220A1"/>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48A5"/>
    <w:rsid w:val="009F7ECA"/>
    <w:rsid w:val="00A25F3B"/>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CB20EA"/>
    <w:rsid w:val="00CD6E41"/>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7E999"/>
  <w15:chartTrackingRefBased/>
  <w15:docId w15:val="{E7129C2D-5D08-46EB-9AA0-59DFF5C4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5F3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A25F3B"/>
    <w:rPr>
      <w:rFonts w:ascii="Courier New" w:hAnsi="Courier New" w:cs="Courier New"/>
      <w:lang w:val="en-US"/>
    </w:rPr>
  </w:style>
  <w:style w:type="character" w:customStyle="1" w:styleId="Tekstpodstawowy2Znak">
    <w:name w:val="Tekst podstawowy 2 Znak"/>
    <w:basedOn w:val="Domylnaczcionkaakapitu"/>
    <w:link w:val="Tekstpodstawowy2"/>
    <w:rsid w:val="00A25F3B"/>
  </w:style>
  <w:style w:type="paragraph" w:styleId="Tekstpodstawowywcity">
    <w:name w:val="Body Text Indent"/>
    <w:basedOn w:val="Normalny"/>
    <w:link w:val="TekstpodstawowywcityZnak"/>
    <w:semiHidden/>
    <w:unhideWhenUsed/>
    <w:rsid w:val="00A25F3B"/>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A25F3B"/>
    <w:rPr>
      <w:sz w:val="24"/>
      <w:szCs w:val="24"/>
    </w:rPr>
  </w:style>
  <w:style w:type="paragraph" w:styleId="Akapitzlist">
    <w:name w:val="List Paragraph"/>
    <w:basedOn w:val="Normalny"/>
    <w:uiPriority w:val="34"/>
    <w:qFormat/>
    <w:rsid w:val="00A25F3B"/>
    <w:pPr>
      <w:ind w:left="720"/>
      <w:contextualSpacing/>
    </w:pPr>
  </w:style>
  <w:style w:type="character" w:customStyle="1" w:styleId="NagwekZnak">
    <w:name w:val="Nagłówek Znak"/>
    <w:link w:val="Nagwek"/>
    <w:uiPriority w:val="99"/>
    <w:rsid w:val="00A25F3B"/>
    <w:rPr>
      <w:lang w:val="en-US"/>
    </w:rPr>
  </w:style>
  <w:style w:type="character" w:customStyle="1" w:styleId="StopkaZnak">
    <w:name w:val="Stopka Znak"/>
    <w:link w:val="Stopka"/>
    <w:uiPriority w:val="99"/>
    <w:rsid w:val="00A25F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4</Pages>
  <Words>1668</Words>
  <Characters>11821</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2021-11-30T13:40:00Z</cp:lastPrinted>
  <dcterms:created xsi:type="dcterms:W3CDTF">2021-11-30T13:36:00Z</dcterms:created>
  <dcterms:modified xsi:type="dcterms:W3CDTF">2021-11-30T13:44:00Z</dcterms:modified>
</cp:coreProperties>
</file>