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48F77251" w:rsidR="00267C1A" w:rsidRPr="00D52EEE" w:rsidRDefault="00267C1A" w:rsidP="00FB2FF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7254F" w:rsidRPr="00D7254F">
        <w:rPr>
          <w:b/>
        </w:rPr>
        <w:t>stworzenie i dostawa mapy dotykowej kampusu AGH dla osób z dysfunkcją wzroku - KC-zp.272-706/21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F5AD1" w14:textId="77777777" w:rsidR="003B2DB6" w:rsidRDefault="003B2DB6" w:rsidP="0038231F">
      <w:pPr>
        <w:spacing w:after="0" w:line="240" w:lineRule="auto"/>
      </w:pPr>
      <w:r>
        <w:separator/>
      </w:r>
    </w:p>
  </w:endnote>
  <w:endnote w:type="continuationSeparator" w:id="0">
    <w:p w14:paraId="5BED58F9" w14:textId="77777777" w:rsidR="003B2DB6" w:rsidRDefault="003B2D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1895" w14:textId="77777777" w:rsidR="00B002AD" w:rsidRDefault="00B00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C7EA" w14:textId="77777777" w:rsidR="00B002AD" w:rsidRDefault="00B00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D0312" w14:textId="77777777" w:rsidR="003B2DB6" w:rsidRDefault="003B2DB6" w:rsidP="0038231F">
      <w:pPr>
        <w:spacing w:after="0" w:line="240" w:lineRule="auto"/>
      </w:pPr>
      <w:r>
        <w:separator/>
      </w:r>
    </w:p>
  </w:footnote>
  <w:footnote w:type="continuationSeparator" w:id="0">
    <w:p w14:paraId="75DD3AF2" w14:textId="77777777" w:rsidR="003B2DB6" w:rsidRDefault="003B2D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53B51" w14:textId="77777777" w:rsidR="00B002AD" w:rsidRDefault="00B00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BFFC" w14:textId="04E2053B" w:rsidR="00B002AD" w:rsidRDefault="00B002AD">
    <w:pPr>
      <w:pStyle w:val="Nagwek"/>
    </w:pPr>
    <w:r>
      <w:rPr>
        <w:noProof/>
      </w:rPr>
      <w:drawing>
        <wp:inline distT="0" distB="0" distL="0" distR="0" wp14:anchorId="6DEF4B33" wp14:editId="7B079AB4">
          <wp:extent cx="5760720" cy="740410"/>
          <wp:effectExtent l="0" t="0" r="0" b="2540"/>
          <wp:docPr id="1" name="Obraz 1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Zobacz obraz źródłowy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8AF9" w14:textId="77777777" w:rsidR="00B002AD" w:rsidRDefault="00B00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9E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B6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36E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09C6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2AD"/>
    <w:rsid w:val="00B0088C"/>
    <w:rsid w:val="00B15219"/>
    <w:rsid w:val="00B15FD3"/>
    <w:rsid w:val="00B25B75"/>
    <w:rsid w:val="00B34079"/>
    <w:rsid w:val="00B8005E"/>
    <w:rsid w:val="00B90E42"/>
    <w:rsid w:val="00BA415A"/>
    <w:rsid w:val="00BB0C3C"/>
    <w:rsid w:val="00C014B5"/>
    <w:rsid w:val="00C113BF"/>
    <w:rsid w:val="00C4103F"/>
    <w:rsid w:val="00C57DEB"/>
    <w:rsid w:val="00C737A7"/>
    <w:rsid w:val="00C81012"/>
    <w:rsid w:val="00C94046"/>
    <w:rsid w:val="00CD0851"/>
    <w:rsid w:val="00D23F3D"/>
    <w:rsid w:val="00D34D9A"/>
    <w:rsid w:val="00D409DE"/>
    <w:rsid w:val="00D42C9B"/>
    <w:rsid w:val="00D531D5"/>
    <w:rsid w:val="00D63268"/>
    <w:rsid w:val="00D7254F"/>
    <w:rsid w:val="00D7532C"/>
    <w:rsid w:val="00DA6EC7"/>
    <w:rsid w:val="00DD146A"/>
    <w:rsid w:val="00DD3E9D"/>
    <w:rsid w:val="00DD5AB0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FF5"/>
    <w:rsid w:val="00FB4E1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B35B6-9F46-4DBB-8A95-32DD6DCEA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Joanna Kraińska</cp:lastModifiedBy>
  <cp:revision>2</cp:revision>
  <cp:lastPrinted>2021-02-25T09:30:00Z</cp:lastPrinted>
  <dcterms:created xsi:type="dcterms:W3CDTF">2021-12-02T13:03:00Z</dcterms:created>
  <dcterms:modified xsi:type="dcterms:W3CDTF">2021-12-02T13:03:00Z</dcterms:modified>
</cp:coreProperties>
</file>