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32E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4EE6C937" w14:textId="77777777" w:rsidTr="00AF7375">
        <w:tc>
          <w:tcPr>
            <w:tcW w:w="9104" w:type="dxa"/>
            <w:shd w:val="clear" w:color="auto" w:fill="auto"/>
          </w:tcPr>
          <w:p w14:paraId="28AB4E47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6C23181" w14:textId="14AD7FB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0C3D3C">
        <w:rPr>
          <w:rFonts w:ascii="Times New Roman" w:eastAsia="Times New Roman" w:hAnsi="Times New Roman"/>
          <w:b/>
          <w:lang w:eastAsia="pl-PL"/>
        </w:rPr>
        <w:t>706</w:t>
      </w:r>
      <w:r w:rsidR="00175AD1" w:rsidRPr="00175AD1">
        <w:rPr>
          <w:rFonts w:ascii="Times New Roman" w:eastAsia="Times New Roman" w:hAnsi="Times New Roman"/>
          <w:b/>
          <w:lang w:eastAsia="pl-PL"/>
        </w:rPr>
        <w:t>/21</w:t>
      </w:r>
    </w:p>
    <w:p w14:paraId="62F1D244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21C619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5D853AA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0E85FD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336FD99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FABA363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6A7C76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D99D4B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1818A6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1A868A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4C41F46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2F073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D873DD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85CF0C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08E8DB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7DF638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A6A892" w14:textId="77777777" w:rsidR="00882453" w:rsidRDefault="00882453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882453">
        <w:rPr>
          <w:rFonts w:ascii="Times New Roman" w:eastAsia="Times New Roman" w:hAnsi="Times New Roman"/>
          <w:b/>
          <w:lang w:eastAsia="pl-PL"/>
        </w:rPr>
        <w:t>stworzenie i dostawa mapy dotykowej kampusu AGH dla osób z dysfunkcją wzroku - KC-zp.272-706/21</w:t>
      </w:r>
    </w:p>
    <w:p w14:paraId="0F108600" w14:textId="77777777" w:rsidR="00882453" w:rsidRDefault="00882453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</w:p>
    <w:p w14:paraId="4D7198D2" w14:textId="109DC162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A008CFA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22D20B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384E15A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6A09DF4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AD852A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7E8000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A54DB5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46F5C31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F3097A5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66367898" w14:textId="77777777"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2BD4F63" w14:textId="77777777"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3AAEB012" w14:textId="77777777"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0C7B8" w14:textId="77777777" w:rsidR="007A752F" w:rsidRDefault="007A752F" w:rsidP="00025386">
      <w:pPr>
        <w:spacing w:after="0" w:line="240" w:lineRule="auto"/>
      </w:pPr>
      <w:r>
        <w:separator/>
      </w:r>
    </w:p>
  </w:endnote>
  <w:endnote w:type="continuationSeparator" w:id="0">
    <w:p w14:paraId="42251EAC" w14:textId="77777777" w:rsidR="007A752F" w:rsidRDefault="007A75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35C20" w14:textId="77777777"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2DF8" w14:textId="77777777" w:rsidR="00025386" w:rsidRDefault="00882453" w:rsidP="00025386">
    <w:pPr>
      <w:pStyle w:val="Stopka"/>
      <w:tabs>
        <w:tab w:val="clear" w:pos="4536"/>
      </w:tabs>
      <w:jc w:val="center"/>
    </w:pPr>
    <w:r>
      <w:rPr>
        <w:noProof/>
      </w:rPr>
      <w:pict w14:anchorId="7490943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92656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48DF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988F3" w14:textId="77777777"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56D51" w14:textId="77777777" w:rsidR="007A752F" w:rsidRDefault="007A752F" w:rsidP="00025386">
      <w:pPr>
        <w:spacing w:after="0" w:line="240" w:lineRule="auto"/>
      </w:pPr>
      <w:r>
        <w:separator/>
      </w:r>
    </w:p>
  </w:footnote>
  <w:footnote w:type="continuationSeparator" w:id="0">
    <w:p w14:paraId="4AACAE03" w14:textId="77777777" w:rsidR="007A752F" w:rsidRDefault="007A75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86810" w14:textId="77777777"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A7F77" w14:textId="77777777"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036AE" w14:textId="77777777"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0C3D3C"/>
    <w:rsid w:val="0016158F"/>
    <w:rsid w:val="00175AD1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752F"/>
    <w:rsid w:val="00824D73"/>
    <w:rsid w:val="00830970"/>
    <w:rsid w:val="00882453"/>
    <w:rsid w:val="008B797E"/>
    <w:rsid w:val="008F2498"/>
    <w:rsid w:val="0093388F"/>
    <w:rsid w:val="00984501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66B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D44AC0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Joanna Kraińska</cp:lastModifiedBy>
  <cp:revision>2</cp:revision>
  <dcterms:created xsi:type="dcterms:W3CDTF">2021-12-02T12:14:00Z</dcterms:created>
  <dcterms:modified xsi:type="dcterms:W3CDTF">2021-12-02T12:14:00Z</dcterms:modified>
</cp:coreProperties>
</file>