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F2507" w14:textId="5A2C3757" w:rsidR="00D665F5" w:rsidRDefault="00A37A28" w:rsidP="00D665F5">
      <w:pPr>
        <w:spacing w:after="240"/>
        <w:jc w:val="right"/>
        <w:rPr>
          <w:sz w:val="22"/>
          <w:szCs w:val="22"/>
        </w:rPr>
      </w:pPr>
      <w:r w:rsidRPr="00A37A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7A28">
        <w:rPr>
          <w:sz w:val="22"/>
          <w:szCs w:val="22"/>
        </w:rPr>
        <w:t>2021-12-16</w:t>
      </w:r>
    </w:p>
    <w:p w14:paraId="483C345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D485DD" w14:textId="77777777" w:rsidR="00A37A28" w:rsidRPr="00A37A28" w:rsidRDefault="00A37A28" w:rsidP="00577BC6">
      <w:pPr>
        <w:spacing w:after="40"/>
        <w:rPr>
          <w:b/>
          <w:bCs/>
          <w:sz w:val="22"/>
          <w:szCs w:val="22"/>
        </w:rPr>
      </w:pPr>
      <w:r w:rsidRPr="00A37A28">
        <w:rPr>
          <w:b/>
          <w:bCs/>
          <w:sz w:val="22"/>
          <w:szCs w:val="22"/>
        </w:rPr>
        <w:t>Akademia Górniczo - Hutnicza</w:t>
      </w:r>
    </w:p>
    <w:p w14:paraId="7D65C502" w14:textId="77777777" w:rsidR="00A37A28" w:rsidRPr="00A37A28" w:rsidRDefault="00A37A28" w:rsidP="00577BC6">
      <w:pPr>
        <w:spacing w:after="40"/>
        <w:rPr>
          <w:b/>
          <w:bCs/>
          <w:sz w:val="22"/>
          <w:szCs w:val="22"/>
        </w:rPr>
      </w:pPr>
      <w:r w:rsidRPr="00A37A28">
        <w:rPr>
          <w:b/>
          <w:bCs/>
          <w:sz w:val="22"/>
          <w:szCs w:val="22"/>
        </w:rPr>
        <w:t>im. Stanisława Staszica w Krakowie</w:t>
      </w:r>
    </w:p>
    <w:p w14:paraId="48AFD8CC" w14:textId="4443E75F" w:rsidR="00D665F5" w:rsidRPr="00D91931" w:rsidRDefault="00A37A28" w:rsidP="00577BC6">
      <w:pPr>
        <w:spacing w:after="40"/>
        <w:rPr>
          <w:b/>
          <w:bCs/>
          <w:sz w:val="22"/>
          <w:szCs w:val="22"/>
        </w:rPr>
      </w:pPr>
      <w:r w:rsidRPr="00A37A28">
        <w:rPr>
          <w:b/>
          <w:bCs/>
          <w:sz w:val="22"/>
          <w:szCs w:val="22"/>
        </w:rPr>
        <w:t>Dział Zamówień Publicznych</w:t>
      </w:r>
    </w:p>
    <w:p w14:paraId="1D1CEDFE" w14:textId="55E4F7EC" w:rsidR="00D665F5" w:rsidRPr="00BD5546" w:rsidRDefault="00A37A28" w:rsidP="00D665F5">
      <w:pPr>
        <w:rPr>
          <w:sz w:val="22"/>
          <w:szCs w:val="22"/>
        </w:rPr>
      </w:pPr>
      <w:r w:rsidRPr="00A37A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7A28">
        <w:rPr>
          <w:sz w:val="22"/>
          <w:szCs w:val="22"/>
        </w:rPr>
        <w:t>30</w:t>
      </w:r>
    </w:p>
    <w:p w14:paraId="79E2E19E" w14:textId="0A98DBCB" w:rsidR="00D665F5" w:rsidRPr="00BD5546" w:rsidRDefault="00A37A28" w:rsidP="00D665F5">
      <w:pPr>
        <w:rPr>
          <w:sz w:val="22"/>
          <w:szCs w:val="22"/>
        </w:rPr>
      </w:pPr>
      <w:r w:rsidRPr="00A37A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7A28">
        <w:rPr>
          <w:sz w:val="22"/>
          <w:szCs w:val="22"/>
        </w:rPr>
        <w:t>Kraków</w:t>
      </w:r>
    </w:p>
    <w:p w14:paraId="7E78E07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485F9D" w14:textId="7106D2A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7A28" w:rsidRPr="00A37A28">
        <w:rPr>
          <w:b/>
          <w:sz w:val="22"/>
          <w:szCs w:val="22"/>
        </w:rPr>
        <w:t>KC-zp.272-709/21</w:t>
      </w:r>
      <w:r w:rsidR="00A80738">
        <w:rPr>
          <w:sz w:val="24"/>
        </w:rPr>
        <w:tab/>
        <w:t xml:space="preserve"> </w:t>
      </w:r>
    </w:p>
    <w:p w14:paraId="39890C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B14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3614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046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58140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05643A" w14:textId="3394606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7A28" w:rsidRPr="00A37A28">
        <w:rPr>
          <w:sz w:val="22"/>
          <w:szCs w:val="22"/>
        </w:rPr>
        <w:t xml:space="preserve">Tryb podstawowy bez negocjacji - art. 275 pkt. 1 ustawy </w:t>
      </w:r>
      <w:proofErr w:type="spellStart"/>
      <w:r w:rsidR="00A37A28" w:rsidRPr="00A37A2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EE2DF6F" w14:textId="76B38A61" w:rsidR="00A80738" w:rsidRPr="00577BC6" w:rsidRDefault="00A37A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7A28">
        <w:rPr>
          <w:b/>
          <w:sz w:val="22"/>
          <w:szCs w:val="22"/>
        </w:rPr>
        <w:t>Usługa cateringu na 4 dwudniowe szkolenia realizowane w ramach projektu Centrum Mistrzostwa Informatycznego POPC.03.02.00-00-0002/18 - KC-zp.272-709/21</w:t>
      </w:r>
    </w:p>
    <w:p w14:paraId="70A28169" w14:textId="404B000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37A28" w:rsidRPr="00A37A28">
        <w:rPr>
          <w:sz w:val="22"/>
          <w:szCs w:val="22"/>
        </w:rPr>
        <w:t>(</w:t>
      </w:r>
      <w:proofErr w:type="spellStart"/>
      <w:r w:rsidR="00A37A28" w:rsidRPr="00A37A28">
        <w:rPr>
          <w:sz w:val="22"/>
          <w:szCs w:val="22"/>
        </w:rPr>
        <w:t>t.j</w:t>
      </w:r>
      <w:proofErr w:type="spellEnd"/>
      <w:r w:rsidR="00A37A28" w:rsidRPr="00A37A2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4B7C0D" w14:textId="1BC10E6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7A28" w:rsidRPr="00A37A28">
        <w:rPr>
          <w:sz w:val="22"/>
          <w:szCs w:val="22"/>
        </w:rPr>
        <w:t>15/12/2021</w:t>
      </w:r>
      <w:r w:rsidR="00FF4AB1" w:rsidRPr="00577BC6">
        <w:rPr>
          <w:sz w:val="22"/>
          <w:szCs w:val="22"/>
        </w:rPr>
        <w:t xml:space="preserve"> o godz. </w:t>
      </w:r>
      <w:r w:rsidR="00A37A28" w:rsidRPr="00A37A2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B65E16" w14:textId="77777777" w:rsidTr="003F57CD">
        <w:tc>
          <w:tcPr>
            <w:tcW w:w="993" w:type="dxa"/>
            <w:shd w:val="clear" w:color="auto" w:fill="auto"/>
            <w:vAlign w:val="center"/>
          </w:tcPr>
          <w:p w14:paraId="5BE2CF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41ED8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143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7A28" w:rsidRPr="00493F8C" w14:paraId="5FD9FCD1" w14:textId="77777777" w:rsidTr="00D2591D">
        <w:tc>
          <w:tcPr>
            <w:tcW w:w="993" w:type="dxa"/>
            <w:shd w:val="clear" w:color="auto" w:fill="auto"/>
            <w:vAlign w:val="center"/>
          </w:tcPr>
          <w:p w14:paraId="13BAF41D" w14:textId="425C973D" w:rsidR="00A37A28" w:rsidRPr="00490DC0" w:rsidRDefault="00A37A28" w:rsidP="00D2591D">
            <w:pPr>
              <w:spacing w:before="120" w:after="120"/>
              <w:jc w:val="center"/>
            </w:pPr>
            <w:r w:rsidRPr="00A37A28">
              <w:t>1</w:t>
            </w:r>
          </w:p>
        </w:tc>
        <w:tc>
          <w:tcPr>
            <w:tcW w:w="5244" w:type="dxa"/>
            <w:shd w:val="clear" w:color="auto" w:fill="auto"/>
          </w:tcPr>
          <w:p w14:paraId="0633A79F" w14:textId="567574F4" w:rsidR="00A37A28" w:rsidRPr="00A37A28" w:rsidRDefault="00A37A28" w:rsidP="00D2591D">
            <w:pPr>
              <w:spacing w:before="40"/>
              <w:rPr>
                <w:lang w:val="en-US"/>
              </w:rPr>
            </w:pPr>
            <w:proofErr w:type="spellStart"/>
            <w:r w:rsidRPr="00A37A28">
              <w:rPr>
                <w:lang w:val="en-US"/>
              </w:rPr>
              <w:t>CaterinGroup</w:t>
            </w:r>
            <w:proofErr w:type="spellEnd"/>
            <w:r w:rsidRPr="00A37A28">
              <w:rPr>
                <w:lang w:val="en-US"/>
              </w:rPr>
              <w:t xml:space="preserve"> </w:t>
            </w:r>
            <w:proofErr w:type="spellStart"/>
            <w:r w:rsidRPr="00A37A28">
              <w:rPr>
                <w:lang w:val="en-US"/>
              </w:rPr>
              <w:t>s.c.</w:t>
            </w:r>
            <w:proofErr w:type="spellEnd"/>
            <w:r w:rsidRPr="00A37A28">
              <w:rPr>
                <w:lang w:val="en-US"/>
              </w:rPr>
              <w:t xml:space="preserve"> K. Sala, Ł. </w:t>
            </w:r>
            <w:proofErr w:type="spellStart"/>
            <w:r w:rsidRPr="00A37A28">
              <w:rPr>
                <w:lang w:val="en-US"/>
              </w:rPr>
              <w:t>Mlaskot</w:t>
            </w:r>
            <w:proofErr w:type="spellEnd"/>
          </w:p>
          <w:p w14:paraId="06B24340" w14:textId="2606B835" w:rsidR="00A37A28" w:rsidRPr="00490DC0" w:rsidRDefault="00A37A28" w:rsidP="00D2591D">
            <w:r w:rsidRPr="00A37A28">
              <w:t>Al. Jana Pawła II</w:t>
            </w:r>
            <w:r w:rsidRPr="00490DC0">
              <w:t xml:space="preserve"> </w:t>
            </w:r>
            <w:r w:rsidRPr="00A37A28">
              <w:t>188</w:t>
            </w:r>
            <w:r w:rsidRPr="00490DC0">
              <w:t xml:space="preserve"> </w:t>
            </w:r>
          </w:p>
          <w:p w14:paraId="7FCAA279" w14:textId="371AA0C9" w:rsidR="00A37A28" w:rsidRPr="00490DC0" w:rsidRDefault="00A37A28" w:rsidP="00D2591D">
            <w:pPr>
              <w:spacing w:after="40"/>
              <w:jc w:val="both"/>
            </w:pPr>
            <w:r w:rsidRPr="00A37A28">
              <w:t>31-982</w:t>
            </w:r>
            <w:r w:rsidRPr="00490DC0">
              <w:t xml:space="preserve"> </w:t>
            </w:r>
            <w:r w:rsidRPr="00A37A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7ECF4" w14:textId="22FE2B7F" w:rsidR="00A37A28" w:rsidRPr="00490DC0" w:rsidRDefault="00A37A28" w:rsidP="00D2591D">
            <w:pPr>
              <w:spacing w:before="120" w:after="120"/>
              <w:jc w:val="both"/>
            </w:pPr>
            <w:r w:rsidRPr="00A37A28">
              <w:t>54 028.00 zł</w:t>
            </w:r>
          </w:p>
        </w:tc>
      </w:tr>
      <w:tr w:rsidR="00A37A28" w:rsidRPr="00493F8C" w14:paraId="402A405E" w14:textId="77777777" w:rsidTr="00D2591D">
        <w:tc>
          <w:tcPr>
            <w:tcW w:w="993" w:type="dxa"/>
            <w:shd w:val="clear" w:color="auto" w:fill="auto"/>
            <w:vAlign w:val="center"/>
          </w:tcPr>
          <w:p w14:paraId="0BD77909" w14:textId="45ED4E11" w:rsidR="00A37A28" w:rsidRPr="00490DC0" w:rsidRDefault="00A37A28" w:rsidP="00D2591D">
            <w:pPr>
              <w:spacing w:before="120" w:after="120"/>
              <w:jc w:val="center"/>
            </w:pPr>
            <w:r w:rsidRPr="00A37A28">
              <w:t>2</w:t>
            </w:r>
          </w:p>
        </w:tc>
        <w:tc>
          <w:tcPr>
            <w:tcW w:w="5244" w:type="dxa"/>
            <w:shd w:val="clear" w:color="auto" w:fill="auto"/>
          </w:tcPr>
          <w:p w14:paraId="644B1633" w14:textId="0228145B" w:rsidR="00A37A28" w:rsidRPr="00490DC0" w:rsidRDefault="00A37A28" w:rsidP="00D2591D">
            <w:pPr>
              <w:spacing w:before="40"/>
            </w:pPr>
            <w:r w:rsidRPr="00A37A28">
              <w:t>LASTRADA CATERING SP. Z O.O.</w:t>
            </w:r>
          </w:p>
          <w:p w14:paraId="2F9F8AC1" w14:textId="56F85C26" w:rsidR="00A37A28" w:rsidRPr="00490DC0" w:rsidRDefault="00A37A28" w:rsidP="00D2591D">
            <w:r w:rsidRPr="00A37A28">
              <w:t>PIASTOWSKA</w:t>
            </w:r>
            <w:r w:rsidRPr="00490DC0">
              <w:t xml:space="preserve"> </w:t>
            </w:r>
            <w:r w:rsidRPr="00A37A28">
              <w:t>47</w:t>
            </w:r>
            <w:r w:rsidRPr="00490DC0">
              <w:t xml:space="preserve"> </w:t>
            </w:r>
          </w:p>
          <w:p w14:paraId="169ADAFE" w14:textId="3C583B77" w:rsidR="00A37A28" w:rsidRPr="00490DC0" w:rsidRDefault="00A37A28" w:rsidP="00D2591D">
            <w:pPr>
              <w:spacing w:after="40"/>
              <w:jc w:val="both"/>
            </w:pPr>
            <w:r w:rsidRPr="00A37A28">
              <w:t>30-067</w:t>
            </w:r>
            <w:r w:rsidRPr="00490DC0">
              <w:t xml:space="preserve"> </w:t>
            </w:r>
            <w:r w:rsidRPr="00A37A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D003AF" w14:textId="0AFC219F" w:rsidR="00A37A28" w:rsidRPr="00490DC0" w:rsidRDefault="00A37A28" w:rsidP="00D2591D">
            <w:pPr>
              <w:spacing w:before="120" w:after="120"/>
              <w:jc w:val="both"/>
            </w:pPr>
            <w:r w:rsidRPr="00A37A28">
              <w:t>83 200.00 zł</w:t>
            </w:r>
          </w:p>
        </w:tc>
      </w:tr>
      <w:tr w:rsidR="00A37A28" w:rsidRPr="00493F8C" w14:paraId="4CAAEFCD" w14:textId="77777777" w:rsidTr="00D2591D">
        <w:tc>
          <w:tcPr>
            <w:tcW w:w="993" w:type="dxa"/>
            <w:shd w:val="clear" w:color="auto" w:fill="auto"/>
            <w:vAlign w:val="center"/>
          </w:tcPr>
          <w:p w14:paraId="05A294CD" w14:textId="271C216B" w:rsidR="00A37A28" w:rsidRPr="00490DC0" w:rsidRDefault="00A37A28" w:rsidP="00D2591D">
            <w:pPr>
              <w:spacing w:before="120" w:after="120"/>
              <w:jc w:val="center"/>
            </w:pPr>
            <w:r w:rsidRPr="00A37A28">
              <w:t>3</w:t>
            </w:r>
          </w:p>
        </w:tc>
        <w:tc>
          <w:tcPr>
            <w:tcW w:w="5244" w:type="dxa"/>
            <w:shd w:val="clear" w:color="auto" w:fill="auto"/>
          </w:tcPr>
          <w:p w14:paraId="49332D40" w14:textId="5CDD5FBA" w:rsidR="00A37A28" w:rsidRPr="001975BF" w:rsidRDefault="00A37A28" w:rsidP="00D2591D">
            <w:pPr>
              <w:spacing w:before="40"/>
              <w:rPr>
                <w:lang w:val="en-US"/>
              </w:rPr>
            </w:pPr>
            <w:r w:rsidRPr="001975BF">
              <w:rPr>
                <w:lang w:val="en-US"/>
              </w:rPr>
              <w:t xml:space="preserve">SCC-Service Congress Center Sp. z </w:t>
            </w:r>
            <w:r w:rsidR="001975BF" w:rsidRPr="001975BF">
              <w:rPr>
                <w:lang w:val="en-US"/>
              </w:rPr>
              <w:t xml:space="preserve">o.o </w:t>
            </w:r>
            <w:r w:rsidRPr="001975BF">
              <w:rPr>
                <w:lang w:val="en-US"/>
              </w:rPr>
              <w:t>Sp.K.</w:t>
            </w:r>
          </w:p>
          <w:p w14:paraId="4B5BD39B" w14:textId="3A52B52C" w:rsidR="00A37A28" w:rsidRPr="00490DC0" w:rsidRDefault="00A37A28" w:rsidP="00D2591D">
            <w:r w:rsidRPr="00A37A28">
              <w:t>ul. Juliusza Lea</w:t>
            </w:r>
            <w:r w:rsidRPr="00490DC0">
              <w:t xml:space="preserve"> </w:t>
            </w:r>
            <w:r w:rsidRPr="00A37A28">
              <w:t>110/1</w:t>
            </w:r>
            <w:r w:rsidRPr="00490DC0">
              <w:t xml:space="preserve"> </w:t>
            </w:r>
          </w:p>
          <w:p w14:paraId="1CD1B59B" w14:textId="5F9EB3B6" w:rsidR="00A37A28" w:rsidRPr="00490DC0" w:rsidRDefault="00A37A28" w:rsidP="00D2591D">
            <w:pPr>
              <w:spacing w:after="40"/>
              <w:jc w:val="both"/>
            </w:pPr>
            <w:r w:rsidRPr="00A37A28">
              <w:t>30-048</w:t>
            </w:r>
            <w:r w:rsidRPr="00490DC0">
              <w:t xml:space="preserve"> </w:t>
            </w:r>
            <w:r w:rsidRPr="00A37A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0BC0C" w14:textId="39624831" w:rsidR="00A37A28" w:rsidRPr="00490DC0" w:rsidRDefault="00A37A28" w:rsidP="00D2591D">
            <w:pPr>
              <w:spacing w:before="120" w:after="120"/>
              <w:jc w:val="both"/>
            </w:pPr>
            <w:r w:rsidRPr="00A37A28">
              <w:t>57 085.60 zł</w:t>
            </w:r>
          </w:p>
        </w:tc>
      </w:tr>
    </w:tbl>
    <w:p w14:paraId="05AD155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BD8BB1B" w14:textId="6F9A77B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25F15" w14:textId="77777777" w:rsidR="009F7310" w:rsidRDefault="009F7310">
      <w:r>
        <w:separator/>
      </w:r>
    </w:p>
  </w:endnote>
  <w:endnote w:type="continuationSeparator" w:id="0">
    <w:p w14:paraId="53FC9416" w14:textId="77777777" w:rsidR="009F7310" w:rsidRDefault="009F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16F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4F61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96A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888902">
        <v:line id="_x0000_s1025" style="position:absolute;left:0;text-align:left;z-index:251657728" from="-3.85pt,8.7pt" to="455.15pt,8.7pt"/>
      </w:pict>
    </w:r>
  </w:p>
  <w:p w14:paraId="793CAC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420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7CA5F" w14:textId="77777777" w:rsidR="009F189D" w:rsidRDefault="009F189D">
    <w:pPr>
      <w:pStyle w:val="Stopka"/>
      <w:tabs>
        <w:tab w:val="clear" w:pos="4536"/>
      </w:tabs>
      <w:jc w:val="center"/>
    </w:pPr>
  </w:p>
  <w:p w14:paraId="625B79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6FE66" w14:textId="77777777" w:rsidR="009F7310" w:rsidRDefault="009F7310">
      <w:r>
        <w:separator/>
      </w:r>
    </w:p>
  </w:footnote>
  <w:footnote w:type="continuationSeparator" w:id="0">
    <w:p w14:paraId="28FBA14B" w14:textId="77777777" w:rsidR="009F7310" w:rsidRDefault="009F7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3B248" w14:textId="77777777" w:rsidR="00A37A28" w:rsidRDefault="00A37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D7CF" w14:textId="77777777" w:rsidR="00A37A28" w:rsidRDefault="00A37A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3764C" w14:textId="77777777" w:rsidR="00A37A28" w:rsidRDefault="00A37A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310"/>
    <w:rsid w:val="00007727"/>
    <w:rsid w:val="00017720"/>
    <w:rsid w:val="00035488"/>
    <w:rsid w:val="000D7F25"/>
    <w:rsid w:val="000E00E5"/>
    <w:rsid w:val="001146A4"/>
    <w:rsid w:val="00173B20"/>
    <w:rsid w:val="001975B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9F7310"/>
    <w:rsid w:val="00A37A2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92CA4"/>
  <w15:chartTrackingRefBased/>
  <w15:docId w15:val="{9DEEDB67-86B4-4087-99D8-E0D2CD76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2021-12-16T12:03:00Z</cp:lastPrinted>
  <dcterms:created xsi:type="dcterms:W3CDTF">2021-12-16T12:03:00Z</dcterms:created>
  <dcterms:modified xsi:type="dcterms:W3CDTF">2021-12-16T12:03:00Z</dcterms:modified>
</cp:coreProperties>
</file>