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AA570" w14:textId="77777777" w:rsidR="00410148" w:rsidRPr="00240E71" w:rsidRDefault="00410148" w:rsidP="0041014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D9A01E" w14:textId="77777777" w:rsidR="00410148" w:rsidRDefault="00410148" w:rsidP="004101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BE05DFD" w14:textId="77777777" w:rsidR="00410148" w:rsidRPr="0022732C" w:rsidRDefault="00410148" w:rsidP="0041014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9828A80" w14:textId="77777777" w:rsidR="00410148" w:rsidRDefault="00410148" w:rsidP="004101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008374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8566B1" w:rsidRDefault="00410148" w:rsidP="00410148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WOJEWÓDZTWO …………………………….....</w:t>
      </w:r>
    </w:p>
    <w:p w14:paraId="0B249407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TEL.</w:t>
      </w:r>
      <w:r w:rsidRPr="008566B1">
        <w:rPr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 xml:space="preserve">FAX </w:t>
      </w:r>
      <w:r w:rsidRPr="008566B1">
        <w:rPr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8566B1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  <w:lang w:val="de-DE"/>
        </w:rPr>
        <w:t xml:space="preserve">NIP…………………………………. </w:t>
      </w:r>
      <w:r w:rsidRPr="008566B1">
        <w:rPr>
          <w:sz w:val="20"/>
          <w:szCs w:val="20"/>
        </w:rPr>
        <w:t>REGON:………………………………………………...</w:t>
      </w:r>
    </w:p>
    <w:p w14:paraId="0E39498B" w14:textId="77777777" w:rsidR="00410148" w:rsidRPr="008566B1" w:rsidRDefault="00410148" w:rsidP="0041014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8566B1" w:rsidRDefault="00410148" w:rsidP="00410148">
      <w:pPr>
        <w:spacing w:line="360" w:lineRule="auto"/>
        <w:rPr>
          <w:sz w:val="20"/>
          <w:szCs w:val="20"/>
        </w:rPr>
      </w:pPr>
      <w:r w:rsidRPr="008566B1">
        <w:rPr>
          <w:sz w:val="20"/>
          <w:szCs w:val="20"/>
        </w:rPr>
        <w:t>Do: Nazwa i siedziba Zamawiającego:</w:t>
      </w:r>
    </w:p>
    <w:p w14:paraId="6079D966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Akademia Górniczo - Hutnicza</w:t>
      </w:r>
    </w:p>
    <w:p w14:paraId="3D960A54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>im. Stanisława Staszica w Krakowie</w:t>
      </w:r>
    </w:p>
    <w:p w14:paraId="4016FE0D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Dział Zamówień Publicznych  </w:t>
      </w:r>
    </w:p>
    <w:p w14:paraId="4D1D01C7" w14:textId="77777777" w:rsidR="00410148" w:rsidRPr="008566B1" w:rsidRDefault="00410148" w:rsidP="00410148">
      <w:pPr>
        <w:ind w:right="-110"/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Al. Mickiewicza 30 </w:t>
      </w:r>
    </w:p>
    <w:p w14:paraId="6CDA0CF3" w14:textId="77777777" w:rsidR="00410148" w:rsidRPr="008566B1" w:rsidRDefault="00410148" w:rsidP="00410148">
      <w:pPr>
        <w:rPr>
          <w:b/>
          <w:sz w:val="20"/>
          <w:szCs w:val="20"/>
        </w:rPr>
      </w:pPr>
      <w:r w:rsidRPr="008566B1">
        <w:rPr>
          <w:b/>
          <w:sz w:val="20"/>
          <w:szCs w:val="20"/>
        </w:rPr>
        <w:t xml:space="preserve">30-059 Kraków,  </w:t>
      </w:r>
    </w:p>
    <w:p w14:paraId="042FC86F" w14:textId="77777777" w:rsidR="00410148" w:rsidRPr="008566B1" w:rsidRDefault="00410148" w:rsidP="00410148">
      <w:pPr>
        <w:ind w:firstLine="3969"/>
        <w:rPr>
          <w:b/>
          <w:sz w:val="20"/>
          <w:szCs w:val="20"/>
        </w:rPr>
      </w:pPr>
    </w:p>
    <w:p w14:paraId="3828EB12" w14:textId="62FB4DAF" w:rsidR="00410148" w:rsidRPr="008566B1" w:rsidRDefault="00410148" w:rsidP="008566B1">
      <w:pPr>
        <w:spacing w:after="120"/>
        <w:jc w:val="both"/>
        <w:rPr>
          <w:b/>
          <w:sz w:val="20"/>
          <w:szCs w:val="20"/>
          <w:lang w:eastAsia="zh-CN"/>
        </w:rPr>
      </w:pPr>
      <w:r w:rsidRPr="008566B1">
        <w:rPr>
          <w:sz w:val="20"/>
          <w:szCs w:val="20"/>
        </w:rPr>
        <w:t xml:space="preserve">W odpowiedzi na ogłoszenie o zamówieniu dotyczące przetargu nieograniczonego, którego przedmiotem jest </w:t>
      </w:r>
      <w:r w:rsidR="008566B1" w:rsidRPr="008566B1">
        <w:rPr>
          <w:b/>
          <w:sz w:val="20"/>
          <w:szCs w:val="20"/>
        </w:rPr>
        <w:t>na</w:t>
      </w:r>
      <w:r w:rsidR="00CE1382" w:rsidRPr="00CE1382">
        <w:rPr>
          <w:b/>
          <w:sz w:val="20"/>
          <w:szCs w:val="20"/>
          <w:lang w:eastAsia="zh-CN"/>
        </w:rPr>
        <w:t xml:space="preserve">: </w:t>
      </w:r>
      <w:r w:rsidR="00B77C0D" w:rsidRPr="00B77C0D">
        <w:rPr>
          <w:b/>
          <w:sz w:val="20"/>
          <w:szCs w:val="20"/>
          <w:lang w:eastAsia="zh-CN"/>
        </w:rPr>
        <w:t>obsługa portierni w pawilonach AGH oraz  zastępstwa za urlopy wypoczynkowe i zwolnienia chorobowe pracowników Straży AGH –  - KC-zp.272-674/21</w:t>
      </w:r>
      <w:r w:rsidRPr="008566B1">
        <w:rPr>
          <w:b/>
          <w:sz w:val="20"/>
          <w:szCs w:val="20"/>
        </w:rPr>
        <w:t xml:space="preserve">, </w:t>
      </w:r>
      <w:r w:rsidRPr="008566B1">
        <w:rPr>
          <w:sz w:val="20"/>
          <w:szCs w:val="20"/>
        </w:rPr>
        <w:t xml:space="preserve">oferuję realizację przedmiotu zamówienia, zgodnie z wymaganiami </w:t>
      </w:r>
      <w:r w:rsidRPr="008566B1">
        <w:rPr>
          <w:bCs/>
          <w:sz w:val="20"/>
          <w:szCs w:val="20"/>
        </w:rPr>
        <w:t>Zamawiającego, składamy ofertę na wykonanie przedmiotu zamówienia zgodnie z treścią SWZ</w:t>
      </w:r>
      <w:r w:rsidRPr="008566B1">
        <w:rPr>
          <w:sz w:val="20"/>
          <w:szCs w:val="20"/>
        </w:rPr>
        <w:t>.</w:t>
      </w:r>
    </w:p>
    <w:p w14:paraId="6D88280F" w14:textId="77777777" w:rsidR="00CE1382" w:rsidRPr="00CE1382" w:rsidRDefault="00CE1382" w:rsidP="00CE1382">
      <w:pPr>
        <w:tabs>
          <w:tab w:val="right" w:pos="9000"/>
        </w:tabs>
        <w:rPr>
          <w:sz w:val="20"/>
          <w:szCs w:val="20"/>
        </w:rPr>
      </w:pPr>
    </w:p>
    <w:p w14:paraId="18BA1AEB" w14:textId="04CD8572" w:rsidR="00A12F22" w:rsidRPr="00CE1382" w:rsidRDefault="00A12F22" w:rsidP="00A12F22">
      <w:pPr>
        <w:tabs>
          <w:tab w:val="right" w:pos="9000"/>
        </w:tabs>
        <w:rPr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Cena brutto </w:t>
      </w:r>
      <w:r w:rsidRPr="00CE1382">
        <w:rPr>
          <w:b/>
          <w:bCs/>
          <w:sz w:val="22"/>
          <w:szCs w:val="22"/>
        </w:rPr>
        <w:t xml:space="preserve">za </w:t>
      </w:r>
      <w:r>
        <w:rPr>
          <w:b/>
          <w:bCs/>
          <w:sz w:val="22"/>
          <w:szCs w:val="22"/>
        </w:rPr>
        <w:t>1 roboczogodzinę</w:t>
      </w:r>
      <w:r w:rsidRPr="00CE1382">
        <w:rPr>
          <w:b/>
          <w:bCs/>
          <w:sz w:val="22"/>
          <w:szCs w:val="22"/>
        </w:rPr>
        <w:t>: ............................. PLN</w:t>
      </w:r>
    </w:p>
    <w:p w14:paraId="36A76444" w14:textId="77777777" w:rsidR="00A12F22" w:rsidRPr="00CE1382" w:rsidRDefault="00A12F22" w:rsidP="00A12F22">
      <w:pPr>
        <w:widowControl w:val="0"/>
        <w:rPr>
          <w:b/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....................................................................................................).</w:t>
      </w:r>
    </w:p>
    <w:p w14:paraId="76EA9B6D" w14:textId="77777777" w:rsidR="00A12F22" w:rsidRDefault="00A12F22" w:rsidP="00CE1382">
      <w:pPr>
        <w:tabs>
          <w:tab w:val="right" w:pos="9000"/>
        </w:tabs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398AC29" w14:textId="4EBE55B3" w:rsidR="00CE1382" w:rsidRPr="00CE1382" w:rsidRDefault="00CE1382" w:rsidP="00CE1382">
      <w:pPr>
        <w:tabs>
          <w:tab w:val="right" w:pos="9000"/>
        </w:tabs>
        <w:rPr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Cena brutto </w:t>
      </w:r>
      <w:r w:rsidRPr="00CE1382">
        <w:rPr>
          <w:b/>
          <w:bCs/>
          <w:sz w:val="22"/>
          <w:szCs w:val="22"/>
        </w:rPr>
        <w:t xml:space="preserve">za </w:t>
      </w:r>
      <w:r w:rsidR="002B5C68">
        <w:rPr>
          <w:b/>
          <w:bCs/>
          <w:sz w:val="22"/>
          <w:szCs w:val="22"/>
        </w:rPr>
        <w:t xml:space="preserve">całość przedmiotu </w:t>
      </w:r>
      <w:r w:rsidRPr="00CE1382">
        <w:rPr>
          <w:b/>
          <w:bCs/>
          <w:sz w:val="22"/>
          <w:szCs w:val="22"/>
        </w:rPr>
        <w:t>zamówienia  tj.</w:t>
      </w:r>
      <w:r w:rsidRPr="00CE1382">
        <w:rPr>
          <w:bCs/>
          <w:sz w:val="22"/>
          <w:szCs w:val="22"/>
        </w:rPr>
        <w:t xml:space="preserve"> </w:t>
      </w:r>
      <w:r w:rsidR="00D62005">
        <w:rPr>
          <w:b/>
          <w:bCs/>
          <w:sz w:val="22"/>
          <w:szCs w:val="22"/>
        </w:rPr>
        <w:t>704</w:t>
      </w:r>
      <w:r w:rsidRPr="00CE1382">
        <w:rPr>
          <w:b/>
          <w:bCs/>
          <w:sz w:val="22"/>
          <w:szCs w:val="22"/>
        </w:rPr>
        <w:t xml:space="preserve"> </w:t>
      </w:r>
      <w:r w:rsidR="00D62005">
        <w:rPr>
          <w:b/>
          <w:bCs/>
          <w:sz w:val="22"/>
          <w:szCs w:val="22"/>
        </w:rPr>
        <w:t>220</w:t>
      </w:r>
      <w:r w:rsidRPr="00CE1382">
        <w:rPr>
          <w:b/>
          <w:bCs/>
          <w:sz w:val="22"/>
          <w:szCs w:val="22"/>
        </w:rPr>
        <w:t xml:space="preserve"> godzin</w:t>
      </w:r>
      <w:r w:rsidRPr="00CE1382">
        <w:rPr>
          <w:bCs/>
          <w:sz w:val="22"/>
          <w:szCs w:val="22"/>
        </w:rPr>
        <w:t xml:space="preserve">. </w:t>
      </w:r>
      <w:r w:rsidRPr="00CE1382">
        <w:rPr>
          <w:b/>
          <w:bCs/>
          <w:sz w:val="22"/>
          <w:szCs w:val="22"/>
        </w:rPr>
        <w:t>: ............................. PLN</w:t>
      </w:r>
    </w:p>
    <w:p w14:paraId="33115FE9" w14:textId="77777777" w:rsidR="00CE1382" w:rsidRPr="00CE1382" w:rsidRDefault="00CE1382" w:rsidP="00CE1382">
      <w:pPr>
        <w:widowControl w:val="0"/>
        <w:rPr>
          <w:b/>
          <w:sz w:val="22"/>
          <w:szCs w:val="22"/>
        </w:rPr>
      </w:pPr>
      <w:r w:rsidRPr="00CE1382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 ....................................................................................................).</w:t>
      </w:r>
    </w:p>
    <w:p w14:paraId="3C993E45" w14:textId="05C3CCBF" w:rsidR="00CE1382" w:rsidRPr="00CE1382" w:rsidRDefault="00CE1382" w:rsidP="00CE1382">
      <w:pPr>
        <w:widowControl w:val="0"/>
        <w:spacing w:before="120" w:line="360" w:lineRule="auto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Powyższa cena zawiera właściwą stawkę podatku VAT. </w:t>
      </w:r>
    </w:p>
    <w:p w14:paraId="5DF6A1A0" w14:textId="5036BA2D" w:rsidR="00CE1382" w:rsidRPr="00CE1382" w:rsidRDefault="00CE1382" w:rsidP="00CE1382">
      <w:pPr>
        <w:widowControl w:val="0"/>
        <w:ind w:right="1"/>
        <w:jc w:val="both"/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Termin realizacji umowy: </w:t>
      </w:r>
      <w:r w:rsidR="00B77C0D" w:rsidRPr="00B77C0D">
        <w:rPr>
          <w:b/>
          <w:sz w:val="22"/>
          <w:szCs w:val="22"/>
          <w:lang w:eastAsia="zh-CN"/>
        </w:rPr>
        <w:t>28 miesięcy od daty podpisania umowy jednak nie wcześniej niż od 01.04.2022 r.</w:t>
      </w:r>
    </w:p>
    <w:p w14:paraId="0F62E98D" w14:textId="77777777" w:rsidR="00CE1382" w:rsidRDefault="00CE1382" w:rsidP="00CE1382">
      <w:pPr>
        <w:rPr>
          <w:b/>
          <w:sz w:val="22"/>
          <w:szCs w:val="22"/>
        </w:rPr>
      </w:pPr>
    </w:p>
    <w:p w14:paraId="59A358AE" w14:textId="2B7A56DB" w:rsidR="00CE1382" w:rsidRPr="00CE1382" w:rsidRDefault="00CE1382" w:rsidP="00CE1382">
      <w:pPr>
        <w:rPr>
          <w:sz w:val="22"/>
          <w:szCs w:val="22"/>
        </w:rPr>
      </w:pPr>
      <w:r w:rsidRPr="00CE1382">
        <w:rPr>
          <w:b/>
          <w:sz w:val="22"/>
          <w:szCs w:val="22"/>
        </w:rPr>
        <w:t xml:space="preserve">Termin płatności: </w:t>
      </w:r>
      <w:r w:rsidRPr="00CE1382">
        <w:rPr>
          <w:sz w:val="22"/>
          <w:szCs w:val="22"/>
        </w:rPr>
        <w:t>przelewem w ciągu 21 dni od d</w:t>
      </w:r>
      <w:smartTag w:uri="urn:schemas-microsoft-com:office:smarttags" w:element="PersonName">
        <w:r w:rsidRPr="00CE1382">
          <w:rPr>
            <w:sz w:val="22"/>
            <w:szCs w:val="22"/>
          </w:rPr>
          <w:t>at</w:t>
        </w:r>
      </w:smartTag>
      <w:r w:rsidRPr="00CE1382">
        <w:rPr>
          <w:sz w:val="22"/>
          <w:szCs w:val="22"/>
        </w:rPr>
        <w:t>y otrzymania faktury przez  Zamawiającego.</w:t>
      </w:r>
    </w:p>
    <w:p w14:paraId="6A8DF814" w14:textId="77777777" w:rsidR="00CE1382" w:rsidRPr="00CE1382" w:rsidRDefault="00CE1382" w:rsidP="00CE1382">
      <w:pPr>
        <w:rPr>
          <w:b/>
          <w:highlight w:val="yellow"/>
          <w:u w:val="single"/>
        </w:rPr>
      </w:pPr>
    </w:p>
    <w:p w14:paraId="6373148B" w14:textId="77777777" w:rsidR="00CE1382" w:rsidRPr="00CE1382" w:rsidRDefault="00CE1382" w:rsidP="00CE1382">
      <w:pPr>
        <w:rPr>
          <w:b/>
          <w:u w:val="single"/>
        </w:rPr>
      </w:pPr>
      <w:r w:rsidRPr="00CE1382">
        <w:rPr>
          <w:b/>
          <w:highlight w:val="yellow"/>
          <w:u w:val="single"/>
        </w:rPr>
        <w:t>Dla kryterium oceny ofert:</w:t>
      </w:r>
    </w:p>
    <w:p w14:paraId="74A6CF9F" w14:textId="77777777" w:rsidR="00A12F22" w:rsidRDefault="00CE1382" w:rsidP="00FA298A">
      <w:pPr>
        <w:ind w:left="31"/>
        <w:jc w:val="both"/>
        <w:rPr>
          <w:b/>
          <w:lang w:eastAsia="x-none"/>
        </w:rPr>
      </w:pPr>
      <w:r w:rsidRPr="00CE1382">
        <w:rPr>
          <w:lang w:val="x-none" w:eastAsia="x-none"/>
        </w:rPr>
        <w:t xml:space="preserve">Zobowiązuję się do </w:t>
      </w:r>
      <w:r w:rsidR="00542277">
        <w:rPr>
          <w:lang w:eastAsia="x-none"/>
        </w:rPr>
        <w:t xml:space="preserve">skierowania </w:t>
      </w:r>
      <w:r w:rsidRPr="00CE1382">
        <w:rPr>
          <w:lang w:val="x-none" w:eastAsia="x-none"/>
        </w:rPr>
        <w:t xml:space="preserve"> do realizacji zamówienia </w:t>
      </w:r>
      <w:r w:rsidR="000B6565">
        <w:rPr>
          <w:lang w:eastAsia="x-none"/>
        </w:rPr>
        <w:t xml:space="preserve">osób wpisanych na listę </w:t>
      </w:r>
      <w:r w:rsidR="00542277" w:rsidRPr="00B77C0D">
        <w:rPr>
          <w:b/>
          <w:lang w:val="x-none" w:eastAsia="x-none"/>
        </w:rPr>
        <w:t>kwalifikowanych pracowników ochrony fizycznej</w:t>
      </w:r>
      <w:r w:rsidR="00542277">
        <w:rPr>
          <w:b/>
          <w:lang w:eastAsia="x-none"/>
        </w:rPr>
        <w:t xml:space="preserve"> na </w:t>
      </w:r>
      <w:r w:rsidR="00FA298A">
        <w:rPr>
          <w:b/>
          <w:lang w:eastAsia="x-none"/>
        </w:rPr>
        <w:t xml:space="preserve">następujące </w:t>
      </w:r>
      <w:r w:rsidR="00542277" w:rsidRPr="00542277">
        <w:rPr>
          <w:b/>
          <w:lang w:eastAsia="x-none"/>
        </w:rPr>
        <w:t>portierni</w:t>
      </w:r>
      <w:r w:rsidR="00FA298A">
        <w:rPr>
          <w:b/>
          <w:lang w:eastAsia="x-none"/>
        </w:rPr>
        <w:t xml:space="preserve">e: </w:t>
      </w:r>
    </w:p>
    <w:p w14:paraId="410BBEB8" w14:textId="1BC1F686" w:rsidR="008566B1" w:rsidRDefault="00A12F22" w:rsidP="00FA298A">
      <w:pPr>
        <w:ind w:left="31"/>
        <w:jc w:val="both"/>
        <w:rPr>
          <w:b/>
          <w:highlight w:val="yellow"/>
          <w:lang w:eastAsia="x-none"/>
        </w:rPr>
      </w:pPr>
      <w:r>
        <w:rPr>
          <w:b/>
          <w:highlight w:val="yellow"/>
          <w:lang w:eastAsia="x-none"/>
        </w:rPr>
        <w:t>Paw. B-1 – tak/nie*</w:t>
      </w:r>
    </w:p>
    <w:p w14:paraId="10CB6824" w14:textId="7B1B24F4" w:rsidR="00A12F22" w:rsidRDefault="00A12F22" w:rsidP="00FA298A">
      <w:pPr>
        <w:ind w:left="31"/>
        <w:jc w:val="both"/>
        <w:rPr>
          <w:i/>
          <w:sz w:val="22"/>
          <w:szCs w:val="22"/>
        </w:rPr>
      </w:pPr>
      <w:r>
        <w:rPr>
          <w:b/>
          <w:highlight w:val="yellow"/>
          <w:lang w:eastAsia="x-none"/>
        </w:rPr>
        <w:t>Paw. B</w:t>
      </w:r>
      <w:r>
        <w:rPr>
          <w:b/>
          <w:highlight w:val="yellow"/>
          <w:lang w:eastAsia="x-none"/>
        </w:rPr>
        <w:t>-2</w:t>
      </w:r>
      <w:r>
        <w:rPr>
          <w:b/>
          <w:highlight w:val="yellow"/>
          <w:lang w:eastAsia="x-none"/>
        </w:rPr>
        <w:t xml:space="preserve"> – tak/nie*</w:t>
      </w:r>
    </w:p>
    <w:p w14:paraId="13CFD89D" w14:textId="5B65A045" w:rsidR="00A12F22" w:rsidRDefault="00A12F22" w:rsidP="00FA298A">
      <w:pPr>
        <w:ind w:left="31"/>
        <w:jc w:val="both"/>
        <w:rPr>
          <w:i/>
          <w:sz w:val="22"/>
          <w:szCs w:val="22"/>
        </w:rPr>
      </w:pPr>
      <w:r>
        <w:rPr>
          <w:b/>
          <w:highlight w:val="yellow"/>
          <w:lang w:eastAsia="x-none"/>
        </w:rPr>
        <w:t>Paw. B</w:t>
      </w:r>
      <w:r>
        <w:rPr>
          <w:b/>
          <w:highlight w:val="yellow"/>
          <w:lang w:eastAsia="x-none"/>
        </w:rPr>
        <w:t>-4</w:t>
      </w:r>
      <w:r>
        <w:rPr>
          <w:b/>
          <w:highlight w:val="yellow"/>
          <w:lang w:eastAsia="x-none"/>
        </w:rPr>
        <w:t xml:space="preserve"> – tak/nie*</w:t>
      </w:r>
    </w:p>
    <w:p w14:paraId="03261F64" w14:textId="64C26C2D" w:rsidR="00A12F22" w:rsidRPr="00FA298A" w:rsidRDefault="00A12F22" w:rsidP="00FA298A">
      <w:pPr>
        <w:ind w:left="31"/>
        <w:jc w:val="both"/>
        <w:rPr>
          <w:i/>
          <w:sz w:val="22"/>
          <w:szCs w:val="22"/>
        </w:rPr>
      </w:pPr>
      <w:r>
        <w:rPr>
          <w:b/>
          <w:highlight w:val="yellow"/>
          <w:lang w:eastAsia="x-none"/>
        </w:rPr>
        <w:t xml:space="preserve">Paw. </w:t>
      </w:r>
      <w:r>
        <w:rPr>
          <w:b/>
          <w:highlight w:val="yellow"/>
          <w:lang w:eastAsia="x-none"/>
        </w:rPr>
        <w:t>C-3</w:t>
      </w:r>
      <w:r>
        <w:rPr>
          <w:b/>
          <w:highlight w:val="yellow"/>
          <w:lang w:eastAsia="x-none"/>
        </w:rPr>
        <w:t xml:space="preserve"> – tak/nie*</w:t>
      </w:r>
    </w:p>
    <w:p w14:paraId="29689073" w14:textId="3E7A7FD7" w:rsidR="00CE1382" w:rsidRDefault="00A12F22" w:rsidP="00410148">
      <w:pPr>
        <w:rPr>
          <w:b/>
          <w:highlight w:val="yellow"/>
          <w:lang w:eastAsia="x-none"/>
        </w:rPr>
      </w:pPr>
      <w:r>
        <w:rPr>
          <w:b/>
          <w:highlight w:val="yellow"/>
          <w:lang w:eastAsia="x-none"/>
        </w:rPr>
        <w:t xml:space="preserve">Paw. </w:t>
      </w:r>
      <w:r>
        <w:rPr>
          <w:b/>
          <w:highlight w:val="yellow"/>
          <w:lang w:eastAsia="x-none"/>
        </w:rPr>
        <w:t>U-12</w:t>
      </w:r>
      <w:r>
        <w:rPr>
          <w:b/>
          <w:highlight w:val="yellow"/>
          <w:lang w:eastAsia="x-none"/>
        </w:rPr>
        <w:t xml:space="preserve"> – tak/nie*</w:t>
      </w:r>
      <w:bookmarkStart w:id="0" w:name="_GoBack"/>
      <w:bookmarkEnd w:id="0"/>
    </w:p>
    <w:p w14:paraId="7C87431A" w14:textId="77777777" w:rsidR="00A12F22" w:rsidRPr="008566B1" w:rsidRDefault="00A12F22" w:rsidP="00410148">
      <w:pPr>
        <w:rPr>
          <w:sz w:val="20"/>
          <w:szCs w:val="20"/>
        </w:rPr>
      </w:pPr>
    </w:p>
    <w:p w14:paraId="12C095E7" w14:textId="6510542F" w:rsidR="000C751E" w:rsidRPr="008566B1" w:rsidRDefault="00A12F22" w:rsidP="00410148">
      <w:pPr>
        <w:rPr>
          <w:b/>
          <w:sz w:val="20"/>
          <w:szCs w:val="20"/>
          <w:u w:val="single"/>
        </w:rPr>
      </w:pPr>
      <w:r>
        <w:rPr>
          <w:sz w:val="20"/>
          <w:szCs w:val="20"/>
        </w:rPr>
        <w:t>*niewłaściwe skreślić</w:t>
      </w:r>
    </w:p>
    <w:p w14:paraId="01437DB6" w14:textId="229274EA" w:rsidR="00410148" w:rsidRPr="008566B1" w:rsidRDefault="00410148" w:rsidP="00410148">
      <w:pPr>
        <w:rPr>
          <w:b/>
          <w:sz w:val="20"/>
          <w:szCs w:val="20"/>
          <w:u w:val="single"/>
        </w:rPr>
      </w:pPr>
      <w:r w:rsidRPr="008566B1">
        <w:rPr>
          <w:b/>
          <w:sz w:val="20"/>
          <w:szCs w:val="20"/>
          <w:u w:val="single"/>
        </w:rPr>
        <w:lastRenderedPageBreak/>
        <w:t xml:space="preserve">Jednocześnie </w:t>
      </w:r>
      <w:r w:rsidR="00B77C0D">
        <w:rPr>
          <w:b/>
          <w:sz w:val="20"/>
          <w:szCs w:val="20"/>
          <w:u w:val="single"/>
        </w:rPr>
        <w:t>o</w:t>
      </w:r>
      <w:r w:rsidRPr="008566B1">
        <w:rPr>
          <w:b/>
          <w:sz w:val="20"/>
          <w:szCs w:val="20"/>
          <w:u w:val="single"/>
        </w:rPr>
        <w:t>świadczam/my, że:</w:t>
      </w:r>
    </w:p>
    <w:p w14:paraId="153A6AD7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0"/>
        </w:rPr>
      </w:pPr>
      <w:r w:rsidRPr="008566B1">
        <w:rPr>
          <w:color w:val="000000"/>
          <w:sz w:val="20"/>
          <w:szCs w:val="20"/>
          <w:lang w:eastAsia="ar-SA"/>
        </w:rPr>
        <w:t xml:space="preserve">Jesteśmy </w:t>
      </w:r>
      <w:r w:rsidRPr="008566B1">
        <w:rPr>
          <w:sz w:val="20"/>
          <w:szCs w:val="20"/>
          <w:lang w:eastAsia="ar-SA"/>
        </w:rPr>
        <w:t>związani niniejszą ofertą przez 90 dni, licząc od dnia upływu terminu składania ofert, wskazanego w dokumentach zamówienia.</w:t>
      </w:r>
    </w:p>
    <w:p w14:paraId="7D2164AA" w14:textId="77777777" w:rsidR="00410148" w:rsidRPr="008566B1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8566B1">
        <w:rPr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8566B1">
        <w:rPr>
          <w:sz w:val="20"/>
          <w:szCs w:val="20"/>
        </w:rPr>
        <w:t xml:space="preserve"> i nie wnosimy</w:t>
      </w:r>
      <w:r w:rsidRPr="008566B1">
        <w:rPr>
          <w:color w:val="000000"/>
          <w:sz w:val="20"/>
          <w:szCs w:val="20"/>
        </w:rPr>
        <w:t xml:space="preserve"> do nich żadnych </w:t>
      </w:r>
      <w:r w:rsidRPr="008566B1">
        <w:rPr>
          <w:sz w:val="20"/>
          <w:szCs w:val="20"/>
        </w:rPr>
        <w:t>zastrzeżeń.</w:t>
      </w:r>
    </w:p>
    <w:p w14:paraId="3E4E89EF" w14:textId="77777777" w:rsidR="00CE1382" w:rsidRPr="00C81224" w:rsidRDefault="00CE1382" w:rsidP="00CE1382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60E67DE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C81224" w:rsidRDefault="00CE1382" w:rsidP="00CE1382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4FA0C1" w14:textId="799342B7" w:rsidR="00CE1382" w:rsidRPr="008566B1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Oświadczam/y, że warunek określony w pkt. 8.2 </w:t>
      </w:r>
      <w:proofErr w:type="spellStart"/>
      <w:r w:rsidRPr="008566B1">
        <w:rPr>
          <w:sz w:val="20"/>
          <w:szCs w:val="20"/>
        </w:rPr>
        <w:t>ppkt</w:t>
      </w:r>
      <w:proofErr w:type="spellEnd"/>
      <w:r w:rsidRPr="008566B1">
        <w:rPr>
          <w:sz w:val="20"/>
          <w:szCs w:val="20"/>
        </w:rPr>
        <w:t xml:space="preserve"> 4 SWZ spełniamy osobiście / powołujemy się na zasoby podmiotu trzeciego</w:t>
      </w:r>
      <w:r>
        <w:rPr>
          <w:sz w:val="20"/>
          <w:szCs w:val="20"/>
        </w:rPr>
        <w:t>*</w:t>
      </w:r>
      <w:r w:rsidRPr="008566B1">
        <w:rPr>
          <w:sz w:val="20"/>
          <w:szCs w:val="20"/>
        </w:rPr>
        <w:t xml:space="preserve"> w następującym zakresie ………………………………………………………</w:t>
      </w:r>
      <w:r>
        <w:rPr>
          <w:sz w:val="20"/>
          <w:szCs w:val="20"/>
        </w:rPr>
        <w:t>…</w:t>
      </w:r>
    </w:p>
    <w:p w14:paraId="28E85587" w14:textId="079081F7" w:rsidR="00410148" w:rsidRPr="00CE1382" w:rsidRDefault="00CE1382" w:rsidP="00CE1382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8566B1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8566B1" w:rsidRDefault="00410148" w:rsidP="003A19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566B1">
              <w:rPr>
                <w:sz w:val="20"/>
                <w:szCs w:val="20"/>
              </w:rPr>
              <w:t>Nazwa podwykonawcy</w:t>
            </w:r>
            <w:r w:rsidRPr="008566B1">
              <w:rPr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8566B1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410148" w:rsidRPr="008566B1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8566B1" w:rsidRDefault="00410148" w:rsidP="003A195C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6505DA7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Umocowanymi do reprezentowania naszej firmy są następujące osoby:</w:t>
      </w:r>
    </w:p>
    <w:p w14:paraId="24257D74" w14:textId="77777777" w:rsidR="00410148" w:rsidRPr="008566B1" w:rsidRDefault="00410148" w:rsidP="00410148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8566B1">
        <w:rPr>
          <w:rFonts w:ascii="Times New Roman" w:hAnsi="Times New Roman" w:cs="Times New Roman"/>
          <w:sz w:val="20"/>
          <w:szCs w:val="20"/>
        </w:rPr>
        <w:t>Imię i Nazwisko</w:t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  <w:r w:rsidRPr="008566B1">
        <w:rPr>
          <w:rFonts w:ascii="Times New Roman" w:hAnsi="Times New Roman" w:cs="Times New Roman"/>
          <w:sz w:val="20"/>
          <w:szCs w:val="20"/>
        </w:rPr>
        <w:tab/>
      </w:r>
    </w:p>
    <w:p w14:paraId="4D4A7DF1" w14:textId="77777777" w:rsidR="00410148" w:rsidRPr="008566B1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14:paraId="3DCE663C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3234E3EA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21852DD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8566B1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8566B1">
        <w:rPr>
          <w:sz w:val="20"/>
          <w:szCs w:val="20"/>
        </w:rPr>
        <w:tab/>
      </w:r>
      <w:r w:rsidRPr="008566B1">
        <w:rPr>
          <w:sz w:val="20"/>
          <w:szCs w:val="20"/>
        </w:rPr>
        <w:tab/>
      </w:r>
    </w:p>
    <w:p w14:paraId="6A2FAD5E" w14:textId="77777777" w:rsidR="00410148" w:rsidRPr="008566B1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421ADB1F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Umocowanie dla powyżej wskazanych osób wynika z następującego (</w:t>
      </w:r>
      <w:proofErr w:type="spellStart"/>
      <w:r w:rsidRPr="008566B1">
        <w:rPr>
          <w:sz w:val="20"/>
          <w:szCs w:val="20"/>
        </w:rPr>
        <w:t>ych</w:t>
      </w:r>
      <w:proofErr w:type="spellEnd"/>
      <w:r w:rsidRPr="008566B1">
        <w:rPr>
          <w:sz w:val="20"/>
          <w:szCs w:val="20"/>
        </w:rPr>
        <w:t>) dokumentu(ów)…………………………………..................……które dołączamy do oferty.</w:t>
      </w:r>
    </w:p>
    <w:p w14:paraId="1B55044A" w14:textId="77777777" w:rsidR="00410148" w:rsidRPr="008566B1" w:rsidRDefault="00410148" w:rsidP="00410148">
      <w:pPr>
        <w:numPr>
          <w:ilvl w:val="0"/>
          <w:numId w:val="1"/>
        </w:numPr>
        <w:jc w:val="both"/>
        <w:rPr>
          <w:sz w:val="20"/>
          <w:szCs w:val="20"/>
        </w:rPr>
      </w:pPr>
      <w:r w:rsidRPr="008566B1">
        <w:rPr>
          <w:sz w:val="20"/>
          <w:szCs w:val="20"/>
        </w:rPr>
        <w:t>załącznikami do niniejszej oferty są:</w:t>
      </w:r>
    </w:p>
    <w:p w14:paraId="27923E10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3063A19D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793BC78B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05631297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………………………………………………………………………………………….</w:t>
      </w:r>
    </w:p>
    <w:p w14:paraId="44CCDE55" w14:textId="77777777" w:rsidR="00410148" w:rsidRPr="008566B1" w:rsidRDefault="00410148" w:rsidP="00410148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8566B1">
        <w:rPr>
          <w:sz w:val="20"/>
          <w:szCs w:val="20"/>
        </w:rPr>
        <w:t>……………………………………………..……………………………………………</w:t>
      </w:r>
    </w:p>
    <w:p w14:paraId="027A348E" w14:textId="77777777" w:rsidR="00410148" w:rsidRPr="008566B1" w:rsidRDefault="00410148" w:rsidP="00410148">
      <w:pPr>
        <w:tabs>
          <w:tab w:val="left" w:pos="5040"/>
        </w:tabs>
        <w:ind w:left="708"/>
        <w:rPr>
          <w:sz w:val="20"/>
          <w:szCs w:val="20"/>
        </w:rPr>
      </w:pPr>
      <w:r w:rsidRPr="008566B1">
        <w:rPr>
          <w:sz w:val="20"/>
          <w:szCs w:val="20"/>
        </w:rPr>
        <w:tab/>
      </w:r>
    </w:p>
    <w:p w14:paraId="253EDE9D" w14:textId="77777777" w:rsidR="00410148" w:rsidRPr="008566B1" w:rsidRDefault="00410148" w:rsidP="00410148">
      <w:pPr>
        <w:rPr>
          <w:i/>
          <w:sz w:val="20"/>
          <w:szCs w:val="20"/>
        </w:rPr>
      </w:pPr>
    </w:p>
    <w:p w14:paraId="77EEFB42" w14:textId="77777777" w:rsidR="00410148" w:rsidRPr="008566B1" w:rsidRDefault="00410148" w:rsidP="00410148">
      <w:pPr>
        <w:jc w:val="center"/>
        <w:rPr>
          <w:i/>
          <w:color w:val="FF0000"/>
          <w:sz w:val="20"/>
          <w:szCs w:val="20"/>
        </w:rPr>
      </w:pPr>
    </w:p>
    <w:p w14:paraId="262A1C19" w14:textId="7EA72EDA" w:rsidR="00410148" w:rsidRPr="00645C19" w:rsidRDefault="00E07EFD" w:rsidP="00410148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0"/>
          <w:szCs w:val="20"/>
        </w:rPr>
        <w:t xml:space="preserve">Dokument </w:t>
      </w:r>
      <w:r w:rsidR="00410148" w:rsidRPr="008566B1">
        <w:rPr>
          <w:i/>
          <w:color w:val="FF0000"/>
          <w:sz w:val="20"/>
          <w:szCs w:val="20"/>
        </w:rPr>
        <w:t xml:space="preserve"> należy </w:t>
      </w:r>
      <w:r w:rsidR="00CE1382" w:rsidRPr="00CE1382">
        <w:rPr>
          <w:i/>
          <w:color w:val="FF0000"/>
          <w:sz w:val="20"/>
          <w:szCs w:val="20"/>
        </w:rPr>
        <w:t>sporządz</w:t>
      </w:r>
      <w:r w:rsidR="00CE1382">
        <w:rPr>
          <w:i/>
          <w:color w:val="FF0000"/>
          <w:sz w:val="20"/>
          <w:szCs w:val="20"/>
        </w:rPr>
        <w:t>ić</w:t>
      </w:r>
      <w:r w:rsidR="00CE1382" w:rsidRPr="00CE1382">
        <w:rPr>
          <w:i/>
          <w:color w:val="FF0000"/>
          <w:sz w:val="20"/>
          <w:szCs w:val="20"/>
        </w:rPr>
        <w:t xml:space="preserve"> w języku polskim </w:t>
      </w:r>
      <w:r w:rsidRPr="00E07EFD">
        <w:rPr>
          <w:i/>
          <w:color w:val="FF0000"/>
          <w:sz w:val="20"/>
          <w:szCs w:val="20"/>
        </w:rPr>
        <w:t>w postaci elektronicznej i podpisać kwalifikowanym podpisem elektronicznym.</w:t>
      </w:r>
    </w:p>
    <w:p w14:paraId="3884AE25" w14:textId="77777777" w:rsidR="00410148" w:rsidRPr="00645C19" w:rsidRDefault="00410148" w:rsidP="00410148">
      <w:pPr>
        <w:rPr>
          <w:color w:val="FF0000"/>
        </w:rPr>
      </w:pPr>
    </w:p>
    <w:p w14:paraId="55198AB8" w14:textId="77777777" w:rsidR="00410148" w:rsidRPr="00C573D1" w:rsidRDefault="00410148" w:rsidP="00410148"/>
    <w:p w14:paraId="7086CD10" w14:textId="77777777" w:rsidR="00CE1382" w:rsidRDefault="00CE1382" w:rsidP="00CE1382">
      <w:pPr>
        <w:rPr>
          <w:sz w:val="20"/>
          <w:szCs w:val="20"/>
        </w:rPr>
      </w:pPr>
    </w:p>
    <w:p w14:paraId="7E75DFE9" w14:textId="6149C641" w:rsidR="00CE1382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*nie</w:t>
      </w:r>
      <w:r w:rsidR="00A12F22">
        <w:rPr>
          <w:sz w:val="20"/>
          <w:szCs w:val="20"/>
        </w:rPr>
        <w:t>właściwe</w:t>
      </w:r>
      <w:r>
        <w:rPr>
          <w:sz w:val="20"/>
          <w:szCs w:val="20"/>
        </w:rPr>
        <w:t xml:space="preserve"> skreślić</w:t>
      </w:r>
    </w:p>
    <w:p w14:paraId="0B1BECA7" w14:textId="77777777" w:rsidR="00CE1382" w:rsidRPr="00FC7F27" w:rsidRDefault="00CE1382" w:rsidP="00CE1382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4FEBA769" w14:textId="77777777" w:rsidR="00FE545C" w:rsidRPr="00410148" w:rsidRDefault="00FE545C" w:rsidP="00410148"/>
    <w:sectPr w:rsidR="00FE545C" w:rsidRPr="00410148" w:rsidSect="00A12F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11AD4" w14:textId="77777777" w:rsidR="002D5134" w:rsidRDefault="002D5134">
      <w:r>
        <w:separator/>
      </w:r>
    </w:p>
  </w:endnote>
  <w:endnote w:type="continuationSeparator" w:id="0">
    <w:p w14:paraId="50CEB792" w14:textId="77777777" w:rsidR="002D5134" w:rsidRDefault="002D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33DF1" w14:textId="77777777" w:rsidR="005462C6" w:rsidRDefault="005462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6D779" w14:textId="77777777" w:rsidR="005462C6" w:rsidRDefault="005462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BE418" w14:textId="77777777" w:rsidR="002D5134" w:rsidRDefault="002D5134">
      <w:r>
        <w:separator/>
      </w:r>
    </w:p>
  </w:footnote>
  <w:footnote w:type="continuationSeparator" w:id="0">
    <w:p w14:paraId="3DC46822" w14:textId="77777777" w:rsidR="002D5134" w:rsidRDefault="002D5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65461" w14:textId="77777777" w:rsidR="005462C6" w:rsidRDefault="00546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292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6FFD2" w14:textId="77777777" w:rsidR="005462C6" w:rsidRDefault="005462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A04B1"/>
    <w:rsid w:val="000B6565"/>
    <w:rsid w:val="000B731D"/>
    <w:rsid w:val="000C751E"/>
    <w:rsid w:val="000D6134"/>
    <w:rsid w:val="000E09C7"/>
    <w:rsid w:val="000F6589"/>
    <w:rsid w:val="00106636"/>
    <w:rsid w:val="00116EC6"/>
    <w:rsid w:val="00140CE0"/>
    <w:rsid w:val="001801DD"/>
    <w:rsid w:val="001D4612"/>
    <w:rsid w:val="00207E98"/>
    <w:rsid w:val="0022706E"/>
    <w:rsid w:val="00233394"/>
    <w:rsid w:val="002723B0"/>
    <w:rsid w:val="002B5C68"/>
    <w:rsid w:val="002D5134"/>
    <w:rsid w:val="00315A4A"/>
    <w:rsid w:val="00410148"/>
    <w:rsid w:val="004837C3"/>
    <w:rsid w:val="004B7300"/>
    <w:rsid w:val="004C6753"/>
    <w:rsid w:val="005069C6"/>
    <w:rsid w:val="00542277"/>
    <w:rsid w:val="005462C6"/>
    <w:rsid w:val="00595C87"/>
    <w:rsid w:val="005D2C65"/>
    <w:rsid w:val="005E6D94"/>
    <w:rsid w:val="006050F1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6B1"/>
    <w:rsid w:val="008B2F0C"/>
    <w:rsid w:val="008B4928"/>
    <w:rsid w:val="008D2AB8"/>
    <w:rsid w:val="008F1C66"/>
    <w:rsid w:val="00970FE4"/>
    <w:rsid w:val="00A0022B"/>
    <w:rsid w:val="00A12F22"/>
    <w:rsid w:val="00A16530"/>
    <w:rsid w:val="00A346FE"/>
    <w:rsid w:val="00A47B4D"/>
    <w:rsid w:val="00A83018"/>
    <w:rsid w:val="00B774DC"/>
    <w:rsid w:val="00B77C0D"/>
    <w:rsid w:val="00C76353"/>
    <w:rsid w:val="00C76F73"/>
    <w:rsid w:val="00C969A6"/>
    <w:rsid w:val="00CA7D36"/>
    <w:rsid w:val="00CE1382"/>
    <w:rsid w:val="00D24208"/>
    <w:rsid w:val="00D60C38"/>
    <w:rsid w:val="00D62005"/>
    <w:rsid w:val="00D66893"/>
    <w:rsid w:val="00D90ACB"/>
    <w:rsid w:val="00DC1500"/>
    <w:rsid w:val="00E07EFD"/>
    <w:rsid w:val="00E44371"/>
    <w:rsid w:val="00E6473C"/>
    <w:rsid w:val="00E949B0"/>
    <w:rsid w:val="00EA2FC6"/>
    <w:rsid w:val="00F00591"/>
    <w:rsid w:val="00F51688"/>
    <w:rsid w:val="00F53146"/>
    <w:rsid w:val="00F91018"/>
    <w:rsid w:val="00FA0F30"/>
    <w:rsid w:val="00FA298A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143DE-F6B7-4B1A-8539-F942CDFD9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521</Words>
  <Characters>4357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2021-12-15T13:01:00Z</cp:lastPrinted>
  <dcterms:created xsi:type="dcterms:W3CDTF">2021-12-15T13:02:00Z</dcterms:created>
  <dcterms:modified xsi:type="dcterms:W3CDTF">2021-12-15T13:02:00Z</dcterms:modified>
</cp:coreProperties>
</file>