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30BD9" w14:textId="77777777" w:rsidR="00890B92" w:rsidRDefault="00392971" w:rsidP="00890B92">
      <w:pPr>
        <w:spacing w:after="240"/>
        <w:jc w:val="right"/>
        <w:rPr>
          <w:sz w:val="22"/>
          <w:szCs w:val="22"/>
        </w:rPr>
      </w:pPr>
      <w:r w:rsidRPr="00392971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392971">
        <w:rPr>
          <w:sz w:val="22"/>
          <w:szCs w:val="22"/>
        </w:rPr>
        <w:t>2021-12-22</w:t>
      </w:r>
    </w:p>
    <w:p w14:paraId="08CA48D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359451C" w14:textId="77777777" w:rsidR="00890B92" w:rsidRPr="00D91931" w:rsidRDefault="00392971" w:rsidP="00890B92">
      <w:pPr>
        <w:rPr>
          <w:b/>
          <w:bCs/>
          <w:sz w:val="22"/>
          <w:szCs w:val="22"/>
        </w:rPr>
      </w:pPr>
      <w:r w:rsidRPr="00392971">
        <w:rPr>
          <w:b/>
          <w:bCs/>
          <w:sz w:val="22"/>
          <w:szCs w:val="22"/>
        </w:rPr>
        <w:t>GMINA NIEPOŁOMICE</w:t>
      </w:r>
    </w:p>
    <w:p w14:paraId="22BD1752" w14:textId="77777777" w:rsidR="00890B92" w:rsidRPr="00BD5546" w:rsidRDefault="00392971" w:rsidP="00890B92">
      <w:pPr>
        <w:rPr>
          <w:sz w:val="22"/>
          <w:szCs w:val="22"/>
        </w:rPr>
      </w:pPr>
      <w:r w:rsidRPr="00392971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392971">
        <w:rPr>
          <w:sz w:val="22"/>
          <w:szCs w:val="22"/>
        </w:rPr>
        <w:t>13</w:t>
      </w:r>
    </w:p>
    <w:p w14:paraId="4B345797" w14:textId="77777777" w:rsidR="00890B92" w:rsidRPr="00BD5546" w:rsidRDefault="00392971" w:rsidP="00890B92">
      <w:pPr>
        <w:rPr>
          <w:sz w:val="22"/>
          <w:szCs w:val="22"/>
        </w:rPr>
      </w:pPr>
      <w:r w:rsidRPr="00392971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392971">
        <w:rPr>
          <w:sz w:val="22"/>
          <w:szCs w:val="22"/>
        </w:rPr>
        <w:t>Niepołomice</w:t>
      </w:r>
    </w:p>
    <w:p w14:paraId="058543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6C27E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44341C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2971" w:rsidRPr="00392971">
        <w:rPr>
          <w:b/>
          <w:sz w:val="22"/>
          <w:szCs w:val="22"/>
        </w:rPr>
        <w:t>ZP.271.45.2021</w:t>
      </w:r>
      <w:r w:rsidR="00A80738" w:rsidRPr="00890B92">
        <w:rPr>
          <w:sz w:val="22"/>
          <w:szCs w:val="22"/>
        </w:rPr>
        <w:tab/>
        <w:t xml:space="preserve"> </w:t>
      </w:r>
    </w:p>
    <w:p w14:paraId="434025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EB52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CF93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479D9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875E9C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E95253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92971" w:rsidRPr="00392971">
        <w:rPr>
          <w:sz w:val="22"/>
          <w:szCs w:val="22"/>
        </w:rPr>
        <w:t xml:space="preserve">Tryb podstawowy bez negocjacji - art. 275 pkt. 1 ustawy </w:t>
      </w:r>
      <w:proofErr w:type="spellStart"/>
      <w:r w:rsidR="00392971" w:rsidRPr="0039297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AC0BCB7" w14:textId="77777777" w:rsidR="00A80738" w:rsidRPr="00890B92" w:rsidRDefault="0039297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92971">
        <w:rPr>
          <w:b/>
          <w:sz w:val="22"/>
          <w:szCs w:val="22"/>
        </w:rPr>
        <w:t>Sukcesywna dostawa artykułów żywnościowych do Przedszkola Samorządowego nr 1 w Niepołomicach</w:t>
      </w:r>
    </w:p>
    <w:p w14:paraId="3F14923F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92971" w:rsidRPr="00392971">
        <w:rPr>
          <w:sz w:val="22"/>
          <w:szCs w:val="22"/>
        </w:rPr>
        <w:t>(</w:t>
      </w:r>
      <w:proofErr w:type="spellStart"/>
      <w:r w:rsidR="00392971" w:rsidRPr="00392971">
        <w:rPr>
          <w:sz w:val="22"/>
          <w:szCs w:val="22"/>
        </w:rPr>
        <w:t>t.j</w:t>
      </w:r>
      <w:proofErr w:type="spellEnd"/>
      <w:r w:rsidR="00392971" w:rsidRPr="0039297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92971" w:rsidRPr="00A3048A" w14:paraId="63E98F5D" w14:textId="77777777" w:rsidTr="00A55B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3B4598" w14:textId="77777777" w:rsidR="00392971" w:rsidRPr="00A3048A" w:rsidRDefault="00392971" w:rsidP="00A55B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2971">
              <w:rPr>
                <w:sz w:val="24"/>
                <w:szCs w:val="24"/>
              </w:rPr>
              <w:t>części 1 zamówienia w wysokości 15 932.00 zł brutto;</w:t>
            </w:r>
          </w:p>
        </w:tc>
      </w:tr>
      <w:tr w:rsidR="00392971" w:rsidRPr="00A3048A" w14:paraId="039DEA47" w14:textId="77777777" w:rsidTr="00A55B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2DD701" w14:textId="77777777" w:rsidR="00392971" w:rsidRPr="00A3048A" w:rsidRDefault="00392971" w:rsidP="00A55B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2971">
              <w:rPr>
                <w:sz w:val="24"/>
                <w:szCs w:val="24"/>
              </w:rPr>
              <w:t>części 2 zamówienia w wysokości 92 872.00 zł brutto;</w:t>
            </w:r>
          </w:p>
        </w:tc>
      </w:tr>
      <w:tr w:rsidR="00392971" w:rsidRPr="00A3048A" w14:paraId="6D3D3219" w14:textId="77777777" w:rsidTr="00A55B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316003" w14:textId="77777777" w:rsidR="00392971" w:rsidRPr="00A3048A" w:rsidRDefault="00392971" w:rsidP="00A55B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2971">
              <w:rPr>
                <w:sz w:val="24"/>
                <w:szCs w:val="24"/>
              </w:rPr>
              <w:t>części 3 zamówienia w wysokości 35 418.00 zł brutto;</w:t>
            </w:r>
          </w:p>
        </w:tc>
      </w:tr>
      <w:tr w:rsidR="00392971" w:rsidRPr="00A3048A" w14:paraId="29951446" w14:textId="77777777" w:rsidTr="00A55B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B7CF35" w14:textId="77777777" w:rsidR="00392971" w:rsidRPr="00A3048A" w:rsidRDefault="00392971" w:rsidP="00A55B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2971">
              <w:rPr>
                <w:sz w:val="24"/>
                <w:szCs w:val="24"/>
              </w:rPr>
              <w:t>części 4 zamówienia w wysokości 46 833.00 zł brutto;</w:t>
            </w:r>
          </w:p>
        </w:tc>
      </w:tr>
      <w:tr w:rsidR="00392971" w:rsidRPr="00A3048A" w14:paraId="08BA355C" w14:textId="77777777" w:rsidTr="00A55B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378A1C" w14:textId="77777777" w:rsidR="00392971" w:rsidRPr="00A3048A" w:rsidRDefault="00392971" w:rsidP="00A55B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2971">
              <w:rPr>
                <w:sz w:val="24"/>
                <w:szCs w:val="24"/>
              </w:rPr>
              <w:t>części 5 zamówienia w wysokości 89 485.00 zł brutto;</w:t>
            </w:r>
          </w:p>
        </w:tc>
      </w:tr>
      <w:tr w:rsidR="00392971" w:rsidRPr="00A3048A" w14:paraId="3E2C6D84" w14:textId="77777777" w:rsidTr="00A55B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9DAE16" w14:textId="77777777" w:rsidR="00392971" w:rsidRPr="00A3048A" w:rsidRDefault="00392971" w:rsidP="00A55B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2971">
              <w:rPr>
                <w:sz w:val="24"/>
                <w:szCs w:val="24"/>
              </w:rPr>
              <w:t>części 6 zamówienia w wysokości 48 673.00 zł brutto;</w:t>
            </w:r>
          </w:p>
        </w:tc>
      </w:tr>
      <w:tr w:rsidR="00392971" w:rsidRPr="00A3048A" w14:paraId="3C49864F" w14:textId="77777777" w:rsidTr="00A55B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722D88" w14:textId="77777777" w:rsidR="00392971" w:rsidRPr="00A3048A" w:rsidRDefault="00392971" w:rsidP="00A55B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2971">
              <w:rPr>
                <w:sz w:val="24"/>
                <w:szCs w:val="24"/>
              </w:rPr>
              <w:t>części 7 zamówienia w wysokości 65 525.00 zł brutto;</w:t>
            </w:r>
          </w:p>
        </w:tc>
      </w:tr>
      <w:tr w:rsidR="00392971" w:rsidRPr="00A3048A" w14:paraId="34E485AD" w14:textId="77777777" w:rsidTr="00A55B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B25E9C" w14:textId="77777777" w:rsidR="00392971" w:rsidRPr="00A3048A" w:rsidRDefault="00392971" w:rsidP="00A55B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2971">
              <w:rPr>
                <w:sz w:val="24"/>
                <w:szCs w:val="24"/>
              </w:rPr>
              <w:t>części 8 zamówienia w wysokości 19 110.00 zł brutto;</w:t>
            </w:r>
          </w:p>
        </w:tc>
      </w:tr>
      <w:tr w:rsidR="00392971" w:rsidRPr="00A3048A" w14:paraId="3192145F" w14:textId="77777777" w:rsidTr="00A55B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E91331" w14:textId="77777777" w:rsidR="00392971" w:rsidRPr="00A3048A" w:rsidRDefault="00392971" w:rsidP="00A55B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2971">
              <w:rPr>
                <w:sz w:val="24"/>
                <w:szCs w:val="24"/>
              </w:rPr>
              <w:t>części 9 zamówienia w wysokości 4 182.00 zł brutto;</w:t>
            </w:r>
          </w:p>
        </w:tc>
      </w:tr>
    </w:tbl>
    <w:p w14:paraId="4C24449F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6965E0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040FF" w14:textId="77777777" w:rsidR="006B72AC" w:rsidRDefault="006B72AC">
      <w:r>
        <w:separator/>
      </w:r>
    </w:p>
  </w:endnote>
  <w:endnote w:type="continuationSeparator" w:id="0">
    <w:p w14:paraId="282F1C9A" w14:textId="77777777" w:rsidR="006B72AC" w:rsidRDefault="006B7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5C1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EE72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F3DB0" w14:textId="7C650ED7" w:rsidR="009F189D" w:rsidRPr="007E219A" w:rsidRDefault="009F189D" w:rsidP="007E219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C06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5E4636" w14:textId="77777777" w:rsidR="009F189D" w:rsidRDefault="009F189D">
    <w:pPr>
      <w:pStyle w:val="Stopka"/>
      <w:tabs>
        <w:tab w:val="clear" w:pos="4536"/>
      </w:tabs>
      <w:jc w:val="center"/>
    </w:pPr>
  </w:p>
  <w:p w14:paraId="18B847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440C2" w14:textId="77777777" w:rsidR="006B72AC" w:rsidRDefault="006B72AC">
      <w:r>
        <w:separator/>
      </w:r>
    </w:p>
  </w:footnote>
  <w:footnote w:type="continuationSeparator" w:id="0">
    <w:p w14:paraId="6960525A" w14:textId="77777777" w:rsidR="006B72AC" w:rsidRDefault="006B7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01528" w14:textId="77777777" w:rsidR="00392971" w:rsidRDefault="00392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3CA1C" w14:textId="77777777" w:rsidR="00392971" w:rsidRDefault="00392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43BF3" w14:textId="77777777" w:rsidR="00392971" w:rsidRDefault="003929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72AC"/>
    <w:rsid w:val="00007727"/>
    <w:rsid w:val="00017720"/>
    <w:rsid w:val="00035488"/>
    <w:rsid w:val="000D7F25"/>
    <w:rsid w:val="000E00E5"/>
    <w:rsid w:val="00173B20"/>
    <w:rsid w:val="001C69FF"/>
    <w:rsid w:val="0023318D"/>
    <w:rsid w:val="00392971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B72AC"/>
    <w:rsid w:val="007E219A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50DA2F"/>
  <w15:chartTrackingRefBased/>
  <w15:docId w15:val="{47517366-43C5-4ADF-8085-CF70BB671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2021-12-22T09:18:00Z</dcterms:created>
  <dcterms:modified xsi:type="dcterms:W3CDTF">2021-12-22T09:18:00Z</dcterms:modified>
</cp:coreProperties>
</file>