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155E3" w14:textId="77777777" w:rsidR="002D6504" w:rsidRDefault="002D6504" w:rsidP="002D650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AC8A094" w14:textId="77777777" w:rsidR="002D6504" w:rsidRDefault="002D6504" w:rsidP="002D650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DC55A07" w14:textId="77777777" w:rsidR="002D6504" w:rsidRDefault="002D6504" w:rsidP="002D650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1BBFF2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E9F7511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65AD1F5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5359A77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473A7BD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2D6504">
        <w:rPr>
          <w:sz w:val="22"/>
          <w:lang w:val="en-US"/>
        </w:rPr>
        <w:t>……………………………………………………………………………………………..</w:t>
      </w:r>
    </w:p>
    <w:p w14:paraId="53F6D5B3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2D6504">
        <w:rPr>
          <w:sz w:val="22"/>
          <w:lang w:val="en-US"/>
        </w:rPr>
        <w:t>…………………………………………………………………………………………….</w:t>
      </w:r>
    </w:p>
    <w:p w14:paraId="3F711E47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1A352FF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1B3EC3C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E7A8D58" w14:textId="77777777" w:rsidR="002D6504" w:rsidRDefault="002D6504" w:rsidP="002D6504">
      <w:pPr>
        <w:spacing w:line="360" w:lineRule="auto"/>
      </w:pPr>
      <w:r>
        <w:t>Do: Nazwa i siedziba Zamawiającego:</w:t>
      </w:r>
    </w:p>
    <w:p w14:paraId="0E8D30C1" w14:textId="77777777" w:rsidR="002D6504" w:rsidRDefault="002D6504" w:rsidP="002D6504">
      <w:pPr>
        <w:ind w:right="-110"/>
        <w:rPr>
          <w:b/>
        </w:rPr>
      </w:pPr>
      <w:r>
        <w:rPr>
          <w:b/>
        </w:rPr>
        <w:t>Akademia Górniczo - Hutnicza</w:t>
      </w:r>
    </w:p>
    <w:p w14:paraId="5994100A" w14:textId="77777777" w:rsidR="002D6504" w:rsidRDefault="002D6504" w:rsidP="002D6504">
      <w:pPr>
        <w:ind w:right="-110"/>
        <w:rPr>
          <w:b/>
        </w:rPr>
      </w:pPr>
      <w:r>
        <w:rPr>
          <w:b/>
        </w:rPr>
        <w:t>im. Stanisława Staszica w Krakowie</w:t>
      </w:r>
    </w:p>
    <w:p w14:paraId="203824C1" w14:textId="77777777" w:rsidR="002D6504" w:rsidRDefault="002D6504" w:rsidP="002D650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37E62C4" w14:textId="696D21D7" w:rsidR="002D6504" w:rsidRDefault="002D6504" w:rsidP="002D6504">
      <w:pPr>
        <w:ind w:right="-110"/>
        <w:rPr>
          <w:b/>
        </w:rPr>
      </w:pPr>
      <w:r>
        <w:rPr>
          <w:b/>
        </w:rPr>
        <w:t>Al. Mickiewicza 30</w:t>
      </w:r>
      <w:r>
        <w:rPr>
          <w:b/>
        </w:rPr>
        <w:t xml:space="preserve">, </w:t>
      </w:r>
      <w:r>
        <w:rPr>
          <w:b/>
        </w:rPr>
        <w:t xml:space="preserve">30-059 Kraków  </w:t>
      </w:r>
    </w:p>
    <w:p w14:paraId="629FD630" w14:textId="77777777" w:rsidR="002D6504" w:rsidRDefault="002D6504" w:rsidP="002D6504">
      <w:pPr>
        <w:ind w:firstLine="3969"/>
        <w:rPr>
          <w:b/>
        </w:rPr>
      </w:pPr>
    </w:p>
    <w:p w14:paraId="28E8D93D" w14:textId="634AD7AD" w:rsidR="002D6504" w:rsidRPr="002D6504" w:rsidRDefault="002D6504" w:rsidP="002D6504">
      <w:pPr>
        <w:widowControl w:val="0"/>
        <w:jc w:val="both"/>
        <w:rPr>
          <w:sz w:val="22"/>
          <w:szCs w:val="22"/>
        </w:rPr>
      </w:pPr>
      <w:r w:rsidRPr="002D6504">
        <w:rPr>
          <w:sz w:val="22"/>
          <w:szCs w:val="22"/>
        </w:rPr>
        <w:t xml:space="preserve">Przystępując do postępowania o udzielenie zamówienia publicznego, którego przedmiotem jest </w:t>
      </w:r>
      <w:r w:rsidRPr="002D6504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 - KC-zp.272-</w:t>
      </w:r>
      <w:r w:rsidRPr="002D6504">
        <w:rPr>
          <w:b/>
          <w:sz w:val="22"/>
          <w:szCs w:val="22"/>
        </w:rPr>
        <w:t>746/21</w:t>
      </w:r>
      <w:r w:rsidRPr="002D6504">
        <w:rPr>
          <w:b/>
          <w:sz w:val="22"/>
          <w:szCs w:val="22"/>
        </w:rPr>
        <w:t xml:space="preserve">, </w:t>
      </w:r>
      <w:r w:rsidRPr="002D6504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3222"/>
        <w:gridCol w:w="3051"/>
      </w:tblGrid>
      <w:tr w:rsidR="002D6504" w:rsidRPr="002D6504" w14:paraId="278F6443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BEEC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1B55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5D2C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Zadanie 2</w:t>
            </w:r>
          </w:p>
        </w:tc>
      </w:tr>
      <w:tr w:rsidR="002D6504" w:rsidRPr="002D6504" w14:paraId="1F78E59C" w14:textId="77777777" w:rsidTr="002D6504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4114" w14:textId="3C9BA670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79DB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750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D6504" w:rsidRPr="002D6504" w14:paraId="26FB1E9D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6344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207D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08392DC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149D36DB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3F0E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AD5F19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0CA1670D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</w:tr>
      <w:tr w:rsidR="002D6504" w:rsidRPr="002D6504" w14:paraId="5A0CFBAD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2C0E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3BF0BF59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7DE5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218F756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17971D7A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81E0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74D3CD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79234B4F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</w:tr>
      <w:tr w:rsidR="002D6504" w:rsidRPr="002D6504" w14:paraId="6C623DF9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FDEE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495D6462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E409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FE58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2D6504" w:rsidRPr="002D6504" w14:paraId="4A8B85DF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68A7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976D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F263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2D6504" w:rsidRPr="002D6504" w14:paraId="34CEF9BA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7E8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5EB4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Zgodnie z SIWZ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D6B0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Zgodnie z SIWZ</w:t>
            </w:r>
          </w:p>
        </w:tc>
      </w:tr>
      <w:tr w:rsidR="002D6504" w:rsidRPr="002D6504" w14:paraId="0CE2C448" w14:textId="77777777" w:rsidTr="002D6504">
        <w:trPr>
          <w:gridAfter w:val="2"/>
          <w:wAfter w:w="3378" w:type="pct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1B9B" w14:textId="77777777" w:rsidR="002D6504" w:rsidRPr="002D6504" w:rsidRDefault="002D6504" w:rsidP="002D6504">
            <w:pPr>
              <w:rPr>
                <w:b/>
                <w:sz w:val="20"/>
                <w:szCs w:val="20"/>
              </w:rPr>
            </w:pPr>
          </w:p>
        </w:tc>
      </w:tr>
      <w:tr w:rsidR="002D6504" w:rsidRPr="002D6504" w14:paraId="24E32C98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AFC2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 w:rsidRPr="002D6504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14:paraId="33B39FC0" w14:textId="77777777" w:rsidR="002D6504" w:rsidRPr="002D6504" w:rsidRDefault="002D6504" w:rsidP="002D6504">
            <w:pPr>
              <w:tabs>
                <w:tab w:val="left" w:pos="426"/>
              </w:tabs>
              <w:rPr>
                <w:sz w:val="20"/>
                <w:szCs w:val="20"/>
              </w:rPr>
            </w:pPr>
            <w:r w:rsidRPr="002D6504">
              <w:rPr>
                <w:sz w:val="20"/>
                <w:szCs w:val="20"/>
              </w:rPr>
              <w:t xml:space="preserve">Polski interfejs:    </w:t>
            </w:r>
          </w:p>
          <w:p w14:paraId="7C8649AE" w14:textId="03CDFCD2" w:rsidR="002D6504" w:rsidRPr="002D6504" w:rsidRDefault="002D6504" w:rsidP="002D6504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2D6504"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8A07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234D0516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EEF6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238448A2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TAK/ NIE*</w:t>
            </w:r>
          </w:p>
        </w:tc>
      </w:tr>
    </w:tbl>
    <w:p w14:paraId="3A329078" w14:textId="77777777" w:rsidR="002D6504" w:rsidRDefault="002D6504" w:rsidP="002D6504">
      <w:pPr>
        <w:tabs>
          <w:tab w:val="right" w:pos="9000"/>
        </w:tabs>
      </w:pPr>
    </w:p>
    <w:p w14:paraId="00817306" w14:textId="77777777" w:rsidR="002D6504" w:rsidRPr="002D6504" w:rsidRDefault="002D6504" w:rsidP="002D6504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2D6504">
        <w:rPr>
          <w:b/>
          <w:sz w:val="22"/>
          <w:szCs w:val="22"/>
        </w:rPr>
        <w:t xml:space="preserve"> TAK/NIE</w:t>
      </w:r>
    </w:p>
    <w:p w14:paraId="012662D5" w14:textId="77777777" w:rsidR="002D6504" w:rsidRPr="002D6504" w:rsidRDefault="002D6504" w:rsidP="002D6504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b/>
          <w:sz w:val="22"/>
          <w:szCs w:val="22"/>
        </w:rPr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EAF7B1" w14:textId="77777777" w:rsidR="002D6504" w:rsidRDefault="008D2AB8" w:rsidP="002D650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2D6504">
        <w:rPr>
          <w:b/>
          <w:sz w:val="22"/>
          <w:szCs w:val="22"/>
          <w:u w:val="single"/>
        </w:rPr>
        <w:lastRenderedPageBreak/>
        <w:t>Jednocześnie oświadczamy, że:</w:t>
      </w:r>
    </w:p>
    <w:p w14:paraId="5F2D3750" w14:textId="77777777" w:rsidR="002D6504" w:rsidRDefault="002D6504" w:rsidP="002D65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64AFD51F" w14:textId="143D580F" w:rsidR="002D6504" w:rsidRDefault="002D6504" w:rsidP="002D65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88FF707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04AF8B" w14:textId="77777777" w:rsidR="002D6504" w:rsidRDefault="002D6504" w:rsidP="002D65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CF45D6" w14:textId="77777777" w:rsidR="002D6504" w:rsidRDefault="002D6504" w:rsidP="002D65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B6CA29" w14:textId="77777777" w:rsidR="002D6504" w:rsidRDefault="002D6504" w:rsidP="002D650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6504" w14:paraId="23B15310" w14:textId="77777777" w:rsidTr="002D65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628D7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97E73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C44BA0C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24803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D6504" w14:paraId="5B044437" w14:textId="77777777" w:rsidTr="002D65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C5A96" w14:textId="77777777" w:rsidR="002D6504" w:rsidRDefault="002D65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C1B2A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D899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D6504" w14:paraId="1006617D" w14:textId="77777777" w:rsidTr="002D65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DBA1" w14:textId="77777777" w:rsidR="002D6504" w:rsidRDefault="002D65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B8DAC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6E5B0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FD6B600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B1103AD" w14:textId="77777777" w:rsidR="002D6504" w:rsidRDefault="002D6504" w:rsidP="002D650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6C6F057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78FF3A67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2708AD5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28B12AD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585616" w14:textId="77777777" w:rsidR="002D6504" w:rsidRDefault="002D6504" w:rsidP="002D65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EB384D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DB9F30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76DDA3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2190F5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C2B936" w14:textId="77777777" w:rsidR="002D6504" w:rsidRDefault="002D6504" w:rsidP="002D6504">
      <w:pPr>
        <w:jc w:val="both"/>
        <w:rPr>
          <w:sz w:val="22"/>
          <w:szCs w:val="22"/>
        </w:rPr>
      </w:pPr>
    </w:p>
    <w:p w14:paraId="6B47F48D" w14:textId="77777777" w:rsidR="002D6504" w:rsidRDefault="002D6504" w:rsidP="002D6504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14:paraId="2B5EB667" w14:textId="427DBE4F" w:rsidR="00FE545C" w:rsidRDefault="00FE545C" w:rsidP="002D6504">
      <w:pPr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2FD2A" w14:textId="77777777" w:rsidR="00281D2A" w:rsidRDefault="00281D2A">
      <w:r>
        <w:separator/>
      </w:r>
    </w:p>
  </w:endnote>
  <w:endnote w:type="continuationSeparator" w:id="0">
    <w:p w14:paraId="53AE603B" w14:textId="77777777" w:rsidR="00281D2A" w:rsidRDefault="0028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B53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BC10" w14:textId="77777777" w:rsidR="00281D2A" w:rsidRDefault="00281D2A">
      <w:r>
        <w:separator/>
      </w:r>
    </w:p>
  </w:footnote>
  <w:footnote w:type="continuationSeparator" w:id="0">
    <w:p w14:paraId="78BC24A4" w14:textId="77777777" w:rsidR="00281D2A" w:rsidRDefault="00281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D2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D2A"/>
    <w:rsid w:val="002D650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779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709CD8"/>
  <w15:chartTrackingRefBased/>
  <w15:docId w15:val="{2C74D672-71D4-46C0-8244-77FC424B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495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2021-12-16T10:21:00Z</dcterms:created>
  <dcterms:modified xsi:type="dcterms:W3CDTF">2021-12-16T10:30:00Z</dcterms:modified>
</cp:coreProperties>
</file>