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637EF83E" w:rsidR="00987E4B" w:rsidRPr="00AA36AA" w:rsidRDefault="00987E4B" w:rsidP="00A62BCF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E623C">
        <w:rPr>
          <w:b/>
        </w:rPr>
        <w:t>usługa szkolenia wraz z cateringiem dla pracowników AGH w ramach projektu POWR.03.05.00-00-Z309/18-00 Zadanie 6 Podniesienie  kompetencji kadry administracyjnej - KC-zp.272-696/21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4D8E82E3" w:rsidR="009559C0" w:rsidRDefault="002F6C4A" w:rsidP="002F6C4A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 w:rsidR="009559C0">
              <w:t>:</w:t>
            </w: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536EA5EF" w14:textId="12A3D376" w:rsidR="00A62BCF" w:rsidRDefault="009559C0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</w:t>
            </w:r>
            <w:r w:rsidR="006268D6">
              <w:t>wykształcenie wyższe</w:t>
            </w:r>
            <w:r w:rsidR="00A62BCF">
              <w:t xml:space="preserve"> - </w:t>
            </w:r>
            <w:r w:rsidR="00A62BCF">
              <w:rPr>
                <w:highlight w:val="yellow"/>
              </w:rPr>
              <w:t xml:space="preserve">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68458DA5" w14:textId="3350B7ED" w:rsidR="00A62BCF" w:rsidRDefault="00A62BCF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</w:t>
            </w:r>
            <w:r w:rsidR="006268D6">
              <w:t>w prowadzeniu zajęć szkoleniowych</w:t>
            </w:r>
            <w:r>
              <w:t xml:space="preserve">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2B1C9CD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446325FA" w14:textId="647C4B2D" w:rsidR="002F6C4A" w:rsidRDefault="00A62BCF" w:rsidP="00A62BCF">
            <w:pPr>
              <w:tabs>
                <w:tab w:val="left" w:pos="0"/>
              </w:tabs>
              <w:jc w:val="both"/>
            </w:pPr>
            <w:r>
              <w:t xml:space="preserve">3) </w:t>
            </w:r>
            <w:r w:rsidR="006268D6">
              <w:t xml:space="preserve">przeprowadziła minimum 4 szkolenia, </w:t>
            </w:r>
            <w:r w:rsidR="006268D6">
              <w:t>w okresie ostatnich trzech lat,</w:t>
            </w:r>
            <w:r w:rsidR="006268D6" w:rsidRPr="00393736">
              <w:t xml:space="preserve"> w zakresie Obsługi klienta, każde w wymiarze nie mniejszym niż 6 godzin</w:t>
            </w:r>
            <w:r w:rsidR="006268D6" w:rsidRPr="009A30AA">
              <w:t xml:space="preserve"> </w:t>
            </w:r>
            <w:r w:rsidR="002F6C4A" w:rsidRPr="009A30A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A62BCF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268D6" w:rsidRPr="00DF3D15" w14:paraId="53E9DC44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284BC17" w14:textId="77777777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930A0CF" w14:textId="77777777" w:rsidR="006268D6" w:rsidRPr="002F6C4A" w:rsidRDefault="006268D6" w:rsidP="006268D6">
            <w:r w:rsidRPr="002F6C4A">
              <w:t>…………………..</w:t>
            </w:r>
          </w:p>
          <w:p w14:paraId="0996191E" w14:textId="77777777" w:rsidR="006268D6" w:rsidRPr="002F6C4A" w:rsidRDefault="006268D6" w:rsidP="006268D6"/>
          <w:p w14:paraId="5E4E474C" w14:textId="77777777" w:rsidR="006268D6" w:rsidRPr="002F6C4A" w:rsidRDefault="006268D6" w:rsidP="006268D6"/>
          <w:p w14:paraId="22980CD0" w14:textId="7C121FAC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5E560D5B" w14:textId="77777777" w:rsidR="006268D6" w:rsidRDefault="006268D6" w:rsidP="006268D6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264B5046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32535CB4" w14:textId="77777777" w:rsidR="006268D6" w:rsidRDefault="006268D6" w:rsidP="006268D6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31845F9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15414078" w14:textId="77777777" w:rsidR="006268D6" w:rsidRDefault="006268D6" w:rsidP="006268D6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352FB5D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2181C201" w14:textId="0364679A" w:rsidR="006268D6" w:rsidRDefault="006268D6" w:rsidP="006268D6">
            <w:pPr>
              <w:tabs>
                <w:tab w:val="left" w:pos="0"/>
              </w:tabs>
              <w:jc w:val="both"/>
            </w:pPr>
            <w:r>
              <w:t>3) przeprowadziła minimum 4 szkolenia, w okresie ostatnich trzech lat,</w:t>
            </w:r>
            <w:r w:rsidRPr="00393736">
              <w:t xml:space="preserve"> w zakresie </w:t>
            </w:r>
            <w:r w:rsidRPr="006268D6">
              <w:t>Zarządzania czasem pracy</w:t>
            </w:r>
            <w:r w:rsidRPr="00393736">
              <w:t>, każde w wymiarze nie mniejszym niż 6 godzin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9FC6215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3E3051F7" w14:textId="77777777" w:rsidR="006268D6" w:rsidRPr="002F6C4A" w:rsidRDefault="006268D6" w:rsidP="006268D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324B6F36" w14:textId="7777777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2F62B35" w14:textId="77777777" w:rsidR="006268D6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5EC558BB" w14:textId="08E459C3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268D6" w:rsidRPr="00DF3D15" w14:paraId="16618209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0F2142EC" w14:textId="77777777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A110824" w14:textId="77777777" w:rsidR="006268D6" w:rsidRPr="002F6C4A" w:rsidRDefault="006268D6" w:rsidP="006268D6">
            <w:r w:rsidRPr="002F6C4A">
              <w:t>…………………..</w:t>
            </w:r>
          </w:p>
          <w:p w14:paraId="4A720D97" w14:textId="77777777" w:rsidR="006268D6" w:rsidRPr="002F6C4A" w:rsidRDefault="006268D6" w:rsidP="006268D6"/>
          <w:p w14:paraId="148042C2" w14:textId="77777777" w:rsidR="006268D6" w:rsidRPr="002F6C4A" w:rsidRDefault="006268D6" w:rsidP="006268D6"/>
          <w:p w14:paraId="31809B7D" w14:textId="178DCB58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35BEB1A8" w14:textId="77777777" w:rsidR="006268D6" w:rsidRDefault="006268D6" w:rsidP="006268D6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6FB246D5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25543A30" w14:textId="77777777" w:rsidR="006268D6" w:rsidRDefault="006268D6" w:rsidP="006268D6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2B4910FD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2D1D93AD" w14:textId="77777777" w:rsidR="006268D6" w:rsidRDefault="006268D6" w:rsidP="006268D6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2B71E8D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261BE4BC" w14:textId="5694F5FD" w:rsidR="006268D6" w:rsidRDefault="006268D6" w:rsidP="006268D6">
            <w:pPr>
              <w:tabs>
                <w:tab w:val="left" w:pos="0"/>
              </w:tabs>
              <w:jc w:val="both"/>
            </w:pPr>
            <w:r>
              <w:t>3) przeprowadziła minimum 4 szkolenia, w okresie ostatnich trzech lat,</w:t>
            </w:r>
            <w:r w:rsidRPr="00393736">
              <w:t xml:space="preserve"> w zakresie </w:t>
            </w:r>
            <w:r w:rsidRPr="006268D6">
              <w:t>Zarządzania zespołem</w:t>
            </w:r>
            <w:r w:rsidRPr="00393736">
              <w:t>, każde w wymiarze nie mniejszym niż 6 godzin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1722CE26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2DD9CDB2" w14:textId="77777777" w:rsidR="006268D6" w:rsidRPr="002F6C4A" w:rsidRDefault="006268D6" w:rsidP="006268D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2D4B5715" w14:textId="7777777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E587AD9" w14:textId="77777777" w:rsidR="006268D6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B503DA" w14:textId="636DB5D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268D6" w:rsidRPr="00DF3D15" w14:paraId="06595CFB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F915515" w14:textId="77777777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579D022" w14:textId="77777777" w:rsidR="006268D6" w:rsidRPr="002F6C4A" w:rsidRDefault="006268D6" w:rsidP="006268D6">
            <w:r w:rsidRPr="002F6C4A">
              <w:t>…………………..</w:t>
            </w:r>
          </w:p>
          <w:p w14:paraId="6D328975" w14:textId="77777777" w:rsidR="006268D6" w:rsidRPr="002F6C4A" w:rsidRDefault="006268D6" w:rsidP="006268D6"/>
          <w:p w14:paraId="46D036EE" w14:textId="77777777" w:rsidR="006268D6" w:rsidRPr="002F6C4A" w:rsidRDefault="006268D6" w:rsidP="006268D6"/>
          <w:p w14:paraId="0D686402" w14:textId="3CD811D1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48305219" w14:textId="77777777" w:rsidR="006268D6" w:rsidRDefault="006268D6" w:rsidP="006268D6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00CA5464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6D14227E" w14:textId="77777777" w:rsidR="006268D6" w:rsidRDefault="006268D6" w:rsidP="006268D6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87C3562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1018CE7D" w14:textId="77777777" w:rsidR="006268D6" w:rsidRDefault="006268D6" w:rsidP="006268D6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22B65BBE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48EA42B1" w14:textId="31070876" w:rsidR="006268D6" w:rsidRDefault="006268D6" w:rsidP="006268D6">
            <w:pPr>
              <w:tabs>
                <w:tab w:val="left" w:pos="0"/>
              </w:tabs>
              <w:jc w:val="both"/>
            </w:pPr>
            <w:r>
              <w:t>3) przeprowadziła minimum 4 szkolenia, w okresie ostatnich trzech lat,</w:t>
            </w:r>
            <w:r w:rsidRPr="00393736">
              <w:t xml:space="preserve"> w zakresie </w:t>
            </w:r>
            <w:r w:rsidRPr="006268D6">
              <w:t>Zarządzania konfliktem i współprac</w:t>
            </w:r>
            <w:r>
              <w:t>a</w:t>
            </w:r>
            <w:r w:rsidRPr="006268D6">
              <w:t xml:space="preserve"> w zespole</w:t>
            </w:r>
            <w:r w:rsidRPr="00393736">
              <w:t>, każde w wymiarze nie mniejszym niż 6 godzin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E0D62C1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78D154CC" w14:textId="77777777" w:rsidR="006268D6" w:rsidRPr="002F6C4A" w:rsidRDefault="006268D6" w:rsidP="006268D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29279E1" w14:textId="7777777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85A7892" w14:textId="77777777" w:rsidR="006268D6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1AF1F88" w14:textId="11D025A0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4C30A" w14:textId="77777777" w:rsidR="00501D59" w:rsidRDefault="00501D59">
      <w:r>
        <w:separator/>
      </w:r>
    </w:p>
  </w:endnote>
  <w:endnote w:type="continuationSeparator" w:id="0">
    <w:p w14:paraId="51F5C96F" w14:textId="77777777" w:rsidR="00501D59" w:rsidRDefault="0050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042E" w14:textId="77777777" w:rsidR="00501D59" w:rsidRDefault="00501D59">
      <w:r>
        <w:separator/>
      </w:r>
    </w:p>
  </w:footnote>
  <w:footnote w:type="continuationSeparator" w:id="0">
    <w:p w14:paraId="4B92ACD1" w14:textId="77777777" w:rsidR="00501D59" w:rsidRDefault="00501D5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1D0F1F"/>
    <w:rsid w:val="001E754C"/>
    <w:rsid w:val="002328A0"/>
    <w:rsid w:val="00263CEB"/>
    <w:rsid w:val="002A7F51"/>
    <w:rsid w:val="002E623C"/>
    <w:rsid w:val="002F6C4A"/>
    <w:rsid w:val="00501D59"/>
    <w:rsid w:val="00517D50"/>
    <w:rsid w:val="00527F15"/>
    <w:rsid w:val="0056690C"/>
    <w:rsid w:val="005B4FE1"/>
    <w:rsid w:val="005D357A"/>
    <w:rsid w:val="005F6749"/>
    <w:rsid w:val="006268D6"/>
    <w:rsid w:val="006828A2"/>
    <w:rsid w:val="00753DBC"/>
    <w:rsid w:val="00786C56"/>
    <w:rsid w:val="007D02BE"/>
    <w:rsid w:val="007F6736"/>
    <w:rsid w:val="008539D0"/>
    <w:rsid w:val="008E4A55"/>
    <w:rsid w:val="008E66F9"/>
    <w:rsid w:val="00944163"/>
    <w:rsid w:val="00946690"/>
    <w:rsid w:val="009559C0"/>
    <w:rsid w:val="009616AA"/>
    <w:rsid w:val="00987E4B"/>
    <w:rsid w:val="009A30AA"/>
    <w:rsid w:val="009E4F5D"/>
    <w:rsid w:val="009F61B4"/>
    <w:rsid w:val="00A55596"/>
    <w:rsid w:val="00A62BCF"/>
    <w:rsid w:val="00A844AF"/>
    <w:rsid w:val="00B33027"/>
    <w:rsid w:val="00B72E23"/>
    <w:rsid w:val="00BB4F33"/>
    <w:rsid w:val="00BC58AD"/>
    <w:rsid w:val="00BD1A83"/>
    <w:rsid w:val="00C303B2"/>
    <w:rsid w:val="00C72695"/>
    <w:rsid w:val="00CF6409"/>
    <w:rsid w:val="00D67C47"/>
    <w:rsid w:val="00D71D16"/>
    <w:rsid w:val="00D742FE"/>
    <w:rsid w:val="00D93916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347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4</cp:revision>
  <cp:lastPrinted>2021-11-18T09:49:00Z</cp:lastPrinted>
  <dcterms:created xsi:type="dcterms:W3CDTF">2021-11-18T09:49:00Z</dcterms:created>
  <dcterms:modified xsi:type="dcterms:W3CDTF">2021-12-08T12:09:00Z</dcterms:modified>
</cp:coreProperties>
</file>