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F3873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5C5348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7CBA9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1101EB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785154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1CD4CDB2" w14:textId="77777777"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E3F8C3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06CB152E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7F82C00" w14:textId="77777777"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46BCCEDF" w14:textId="77777777"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545916CE" w14:textId="77777777"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14:paraId="78CCB5D9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60693DF1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407A26FC" w14:textId="77777777"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2936629F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267235C5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06858F67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4CDB04CF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0954615A" w14:textId="77777777"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05277F9B" w14:textId="77777777" w:rsidR="008D2AB8" w:rsidRDefault="008D2AB8" w:rsidP="008D2AB8">
      <w:pPr>
        <w:ind w:firstLine="3969"/>
        <w:rPr>
          <w:b/>
        </w:rPr>
      </w:pPr>
    </w:p>
    <w:p w14:paraId="575722D7" w14:textId="121F57D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23583" w:rsidRPr="00523583">
        <w:rPr>
          <w:b/>
        </w:rPr>
        <w:t>dostawa bezzałogowego statku powietrznego - KC-zp.272-733/21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44E08186" w14:textId="77777777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3D5CF56" w14:textId="77777777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6C801864" w14:textId="77777777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34A1CD" w14:textId="77777777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32FF77C" w14:textId="77777777"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2362ADD" w14:textId="77777777"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13171975" w14:textId="77777777" w:rsidR="00966470" w:rsidRDefault="00966470" w:rsidP="00966470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tj.…………………….PLN</w:t>
      </w:r>
    </w:p>
    <w:p w14:paraId="783867AE" w14:textId="4A88F9BE" w:rsidR="00966470" w:rsidRDefault="00185F2C" w:rsidP="008D2AB8">
      <w:pPr>
        <w:widowControl w:val="0"/>
        <w:ind w:right="1"/>
        <w:jc w:val="both"/>
      </w:pPr>
      <w:r w:rsidRPr="00185F2C">
        <w:rPr>
          <w:b/>
        </w:rPr>
        <w:t xml:space="preserve">Producent i model </w:t>
      </w:r>
      <w:r w:rsidR="00523583">
        <w:rPr>
          <w:b/>
        </w:rPr>
        <w:t>oferowanego sprzętu</w:t>
      </w:r>
      <w:r>
        <w:t>: ……………………….</w:t>
      </w:r>
    </w:p>
    <w:p w14:paraId="26EE77AC" w14:textId="77777777" w:rsidR="00185F2C" w:rsidRDefault="00185F2C" w:rsidP="008D2AB8">
      <w:pPr>
        <w:widowControl w:val="0"/>
        <w:ind w:right="1"/>
        <w:jc w:val="both"/>
        <w:rPr>
          <w:b/>
        </w:rPr>
      </w:pPr>
    </w:p>
    <w:p w14:paraId="18C1B5D0" w14:textId="77777777" w:rsidR="00185F2C" w:rsidRDefault="00185F2C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A68BB50" w14:textId="5F94058C"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Okres gwarancji: ……. miesięcy </w:t>
      </w:r>
      <w:r w:rsidR="00D47D10" w:rsidRPr="007C6184">
        <w:rPr>
          <w:b/>
          <w:sz w:val="22"/>
          <w:szCs w:val="22"/>
          <w:highlight w:val="yellow"/>
        </w:rPr>
        <w:t>(kryterium oceny ofert)</w:t>
      </w:r>
    </w:p>
    <w:p w14:paraId="7EE6C23A" w14:textId="77777777" w:rsidR="00185F2C" w:rsidRDefault="00185F2C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B626ED" w14:textId="77777777"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do </w:t>
      </w:r>
      <w:r w:rsidR="00190090">
        <w:rPr>
          <w:b/>
          <w:sz w:val="22"/>
          <w:szCs w:val="22"/>
        </w:rPr>
        <w:t>…….</w:t>
      </w:r>
      <w:r>
        <w:rPr>
          <w:b/>
          <w:sz w:val="22"/>
          <w:szCs w:val="22"/>
        </w:rPr>
        <w:t xml:space="preserve"> dni od daty</w:t>
      </w:r>
      <w:r w:rsidR="00190090">
        <w:rPr>
          <w:b/>
          <w:sz w:val="22"/>
          <w:szCs w:val="22"/>
        </w:rPr>
        <w:t xml:space="preserve"> podpisania umowy </w:t>
      </w:r>
      <w:r w:rsidR="00190090" w:rsidRPr="007C6184">
        <w:rPr>
          <w:b/>
          <w:sz w:val="22"/>
          <w:szCs w:val="22"/>
          <w:highlight w:val="yellow"/>
        </w:rPr>
        <w:t>(kryterium oceny ofert)</w:t>
      </w:r>
    </w:p>
    <w:p w14:paraId="680035AD" w14:textId="77777777" w:rsidR="00E81BAF" w:rsidRDefault="00E81BAF" w:rsidP="00E81BAF">
      <w:pPr>
        <w:rPr>
          <w:i/>
          <w:iCs/>
          <w:sz w:val="22"/>
          <w:szCs w:val="22"/>
        </w:rPr>
      </w:pPr>
    </w:p>
    <w:p w14:paraId="6B18171F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63BE1F9" w14:textId="77777777" w:rsidR="00E81BAF" w:rsidRDefault="00E81BAF" w:rsidP="00E81BA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258BB8B" w14:textId="77777777" w:rsidR="00E81BAF" w:rsidRDefault="00E81BAF" w:rsidP="00E81BAF">
      <w:pPr>
        <w:jc w:val="both"/>
        <w:rPr>
          <w:sz w:val="18"/>
          <w:szCs w:val="18"/>
        </w:rPr>
      </w:pPr>
    </w:p>
    <w:p w14:paraId="711F6BCE" w14:textId="77777777" w:rsidR="00E81BAF" w:rsidRDefault="00E81BAF" w:rsidP="00E81BA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D77B366" w14:textId="77777777" w:rsidR="00E81BAF" w:rsidRPr="00730EFE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42A29BE" w14:textId="77777777" w:rsidR="00E81BAF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090481F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2BAEE4" w14:textId="77777777"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E154BE" w14:textId="2B01998D"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3E8DE3" w14:textId="32B70F6E" w:rsidR="00DC397E" w:rsidRPr="00DC397E" w:rsidRDefault="00DC397E" w:rsidP="00DC397E">
      <w:pPr>
        <w:pStyle w:val="Akapitzlist"/>
        <w:numPr>
          <w:ilvl w:val="0"/>
          <w:numId w:val="1"/>
        </w:numPr>
        <w:rPr>
          <w:iCs/>
          <w:sz w:val="22"/>
          <w:szCs w:val="22"/>
        </w:rPr>
      </w:pPr>
      <w:r>
        <w:rPr>
          <w:iCs/>
          <w:sz w:val="22"/>
          <w:szCs w:val="22"/>
        </w:rPr>
        <w:t>Oświadczamy, że s</w:t>
      </w:r>
      <w:r w:rsidRPr="00DC397E">
        <w:rPr>
          <w:iCs/>
          <w:sz w:val="22"/>
          <w:szCs w:val="22"/>
        </w:rPr>
        <w:t xml:space="preserve">przęt </w:t>
      </w:r>
      <w:r>
        <w:rPr>
          <w:iCs/>
          <w:sz w:val="22"/>
          <w:szCs w:val="22"/>
        </w:rPr>
        <w:t>będzie</w:t>
      </w:r>
      <w:r w:rsidRPr="00DC397E">
        <w:rPr>
          <w:iCs/>
          <w:sz w:val="22"/>
          <w:szCs w:val="22"/>
        </w:rPr>
        <w:t xml:space="preserve"> pochodzi</w:t>
      </w:r>
      <w:r>
        <w:rPr>
          <w:iCs/>
          <w:sz w:val="22"/>
          <w:szCs w:val="22"/>
        </w:rPr>
        <w:t>ł</w:t>
      </w:r>
      <w:r w:rsidRPr="00DC397E">
        <w:rPr>
          <w:iCs/>
          <w:sz w:val="22"/>
          <w:szCs w:val="22"/>
        </w:rPr>
        <w:t xml:space="preserve"> z oficjalnego kanału dystrybucji.</w:t>
      </w:r>
    </w:p>
    <w:p w14:paraId="18D605A0" w14:textId="1589D974" w:rsidR="00DC397E" w:rsidRPr="00DC397E" w:rsidRDefault="00DC397E" w:rsidP="00DC397E">
      <w:pPr>
        <w:pStyle w:val="Akapitzlist"/>
        <w:numPr>
          <w:ilvl w:val="0"/>
          <w:numId w:val="1"/>
        </w:numPr>
        <w:rPr>
          <w:iCs/>
          <w:sz w:val="22"/>
          <w:szCs w:val="22"/>
        </w:rPr>
      </w:pPr>
      <w:r>
        <w:rPr>
          <w:iCs/>
          <w:sz w:val="22"/>
          <w:szCs w:val="22"/>
        </w:rPr>
        <w:t>Oświadczamy, że g</w:t>
      </w:r>
      <w:r w:rsidRPr="00DC397E">
        <w:rPr>
          <w:iCs/>
          <w:sz w:val="22"/>
          <w:szCs w:val="22"/>
        </w:rPr>
        <w:t xml:space="preserve">warancja i serwis będą świadczone przez </w:t>
      </w:r>
      <w:r>
        <w:rPr>
          <w:iCs/>
          <w:sz w:val="22"/>
          <w:szCs w:val="22"/>
        </w:rPr>
        <w:t xml:space="preserve">producenta lub </w:t>
      </w:r>
      <w:r w:rsidRPr="00DC397E">
        <w:rPr>
          <w:iCs/>
          <w:sz w:val="22"/>
          <w:szCs w:val="22"/>
        </w:rPr>
        <w:t xml:space="preserve">autoryzowany </w:t>
      </w:r>
      <w:r>
        <w:rPr>
          <w:iCs/>
          <w:sz w:val="22"/>
          <w:szCs w:val="22"/>
        </w:rPr>
        <w:t xml:space="preserve">przez niego </w:t>
      </w:r>
      <w:r w:rsidRPr="00DC397E">
        <w:rPr>
          <w:iCs/>
          <w:sz w:val="22"/>
          <w:szCs w:val="22"/>
        </w:rPr>
        <w:t>serwis</w:t>
      </w:r>
      <w:r>
        <w:rPr>
          <w:iCs/>
          <w:sz w:val="22"/>
          <w:szCs w:val="22"/>
        </w:rPr>
        <w:t xml:space="preserve"> tj. …………………………</w:t>
      </w:r>
      <w:r w:rsidRPr="00DC397E">
        <w:rPr>
          <w:iCs/>
          <w:sz w:val="22"/>
          <w:szCs w:val="22"/>
        </w:rPr>
        <w:t xml:space="preserve">. </w:t>
      </w:r>
    </w:p>
    <w:p w14:paraId="1E738C88" w14:textId="317FBB60" w:rsidR="0040709B" w:rsidRDefault="0040709B" w:rsidP="0040709B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7C709D">
        <w:rPr>
          <w:iCs/>
          <w:sz w:val="22"/>
          <w:szCs w:val="22"/>
        </w:rPr>
        <w:t xml:space="preserve">Oświadczamy, że </w:t>
      </w:r>
      <w:r>
        <w:rPr>
          <w:iCs/>
          <w:sz w:val="22"/>
          <w:szCs w:val="22"/>
        </w:rPr>
        <w:t xml:space="preserve">zapewnimy </w:t>
      </w:r>
      <w:r w:rsidRPr="0040709B">
        <w:rPr>
          <w:sz w:val="22"/>
          <w:szCs w:val="22"/>
        </w:rPr>
        <w:t>bezpłatne wsparcie techniczne (telefoniczne, mailowe) minimum w okresie trwania gwarancji urządzeń</w:t>
      </w:r>
      <w:r>
        <w:rPr>
          <w:sz w:val="22"/>
          <w:szCs w:val="22"/>
        </w:rPr>
        <w:t xml:space="preserve"> zgodnie z SWZ. </w:t>
      </w:r>
    </w:p>
    <w:p w14:paraId="677CD6C9" w14:textId="2BA0B4C8" w:rsidR="00E81BAF" w:rsidRPr="007C709D" w:rsidRDefault="00E81BAF" w:rsidP="00E7772D">
      <w:pPr>
        <w:pStyle w:val="Akapitzlist"/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C709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1BAF" w:rsidRPr="00FE545C" w14:paraId="388BC891" w14:textId="77777777" w:rsidTr="00397B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8CE16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6FF80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454C5B6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1CCD4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1BAF" w:rsidRPr="00FE545C" w14:paraId="106FED05" w14:textId="77777777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A3D90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8A3D0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14EFC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1BAF" w:rsidRPr="00FE545C" w14:paraId="491F5528" w14:textId="77777777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499A1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693E6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4B34C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12C49C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350D6FC9" w14:textId="77777777" w:rsidR="00E81BAF" w:rsidRDefault="00E81BAF" w:rsidP="00E81BA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F864710" w14:textId="77777777"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3D6110DF" w14:textId="77777777"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4FD10F9B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225089EC" w14:textId="77777777" w:rsidR="00E81BAF" w:rsidRDefault="00E81BAF" w:rsidP="00E81B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C7E9B2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E5D05AA" w14:textId="77777777"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1AF26D9" w14:textId="77777777"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7720F61" w14:textId="77777777" w:rsidR="00E81BAF" w:rsidRDefault="00E81BAF" w:rsidP="00E81BAF">
      <w:pPr>
        <w:jc w:val="both"/>
        <w:rPr>
          <w:sz w:val="22"/>
          <w:szCs w:val="22"/>
        </w:rPr>
      </w:pPr>
    </w:p>
    <w:p w14:paraId="3DC4A6B9" w14:textId="77777777" w:rsidR="00E81BAF" w:rsidRDefault="00E81BAF" w:rsidP="00E81BAF">
      <w:pPr>
        <w:jc w:val="both"/>
        <w:rPr>
          <w:sz w:val="22"/>
          <w:szCs w:val="22"/>
        </w:rPr>
      </w:pPr>
    </w:p>
    <w:p w14:paraId="3C3CE0AC" w14:textId="77777777" w:rsidR="00C568DF" w:rsidRDefault="00C568DF" w:rsidP="00C568DF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0683FBA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C97E2" w14:textId="77777777" w:rsidR="004A7CA4" w:rsidRDefault="004A7CA4">
      <w:r>
        <w:separator/>
      </w:r>
    </w:p>
  </w:endnote>
  <w:endnote w:type="continuationSeparator" w:id="0">
    <w:p w14:paraId="7389017F" w14:textId="77777777" w:rsidR="004A7CA4" w:rsidRDefault="004A7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6674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00B72" w14:textId="77777777" w:rsidR="004A7CA4" w:rsidRDefault="004A7CA4">
      <w:r>
        <w:separator/>
      </w:r>
    </w:p>
  </w:footnote>
  <w:footnote w:type="continuationSeparator" w:id="0">
    <w:p w14:paraId="0C033A0E" w14:textId="77777777" w:rsidR="004A7CA4" w:rsidRDefault="004A7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2130"/>
    <w:rsid w:val="00185F2C"/>
    <w:rsid w:val="00190090"/>
    <w:rsid w:val="001C6F1D"/>
    <w:rsid w:val="001D4612"/>
    <w:rsid w:val="00207E98"/>
    <w:rsid w:val="002510A4"/>
    <w:rsid w:val="002723B0"/>
    <w:rsid w:val="00315A4A"/>
    <w:rsid w:val="00365054"/>
    <w:rsid w:val="003C26D1"/>
    <w:rsid w:val="0040709B"/>
    <w:rsid w:val="004A7CA4"/>
    <w:rsid w:val="004B7300"/>
    <w:rsid w:val="004C6753"/>
    <w:rsid w:val="00523583"/>
    <w:rsid w:val="00595C87"/>
    <w:rsid w:val="005D2C65"/>
    <w:rsid w:val="005E6D94"/>
    <w:rsid w:val="0063384F"/>
    <w:rsid w:val="00643C6F"/>
    <w:rsid w:val="00646202"/>
    <w:rsid w:val="0065290F"/>
    <w:rsid w:val="00654619"/>
    <w:rsid w:val="006815F6"/>
    <w:rsid w:val="0071283B"/>
    <w:rsid w:val="00774742"/>
    <w:rsid w:val="007748F0"/>
    <w:rsid w:val="007A4321"/>
    <w:rsid w:val="007C709D"/>
    <w:rsid w:val="007E0404"/>
    <w:rsid w:val="00833933"/>
    <w:rsid w:val="00853083"/>
    <w:rsid w:val="00871745"/>
    <w:rsid w:val="008B2F0C"/>
    <w:rsid w:val="008B4928"/>
    <w:rsid w:val="008C31C5"/>
    <w:rsid w:val="008D2AB8"/>
    <w:rsid w:val="008F1C66"/>
    <w:rsid w:val="00931EDC"/>
    <w:rsid w:val="00966470"/>
    <w:rsid w:val="00970FE4"/>
    <w:rsid w:val="00A0022B"/>
    <w:rsid w:val="00A346FE"/>
    <w:rsid w:val="00A47B4D"/>
    <w:rsid w:val="00A83018"/>
    <w:rsid w:val="00B12D16"/>
    <w:rsid w:val="00B774DC"/>
    <w:rsid w:val="00BC21AF"/>
    <w:rsid w:val="00C568DF"/>
    <w:rsid w:val="00C70ABB"/>
    <w:rsid w:val="00C969A6"/>
    <w:rsid w:val="00CA7D36"/>
    <w:rsid w:val="00D24208"/>
    <w:rsid w:val="00D47D10"/>
    <w:rsid w:val="00D60C38"/>
    <w:rsid w:val="00D66893"/>
    <w:rsid w:val="00D90ACB"/>
    <w:rsid w:val="00DC1500"/>
    <w:rsid w:val="00DC397E"/>
    <w:rsid w:val="00E44371"/>
    <w:rsid w:val="00E45F54"/>
    <w:rsid w:val="00E53747"/>
    <w:rsid w:val="00E81BAF"/>
    <w:rsid w:val="00E8339D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1E4262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C7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C5C4B-FE46-4F2E-A93F-E5864F00A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525</Words>
  <Characters>4311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Maria Lepa</cp:lastModifiedBy>
  <cp:revision>8</cp:revision>
  <cp:lastPrinted>1899-12-31T23:00:00Z</cp:lastPrinted>
  <dcterms:created xsi:type="dcterms:W3CDTF">2021-12-06T11:04:00Z</dcterms:created>
  <dcterms:modified xsi:type="dcterms:W3CDTF">2021-12-30T12:51:00Z</dcterms:modified>
</cp:coreProperties>
</file>