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A4B" w:rsidRDefault="00C37A4B" w:rsidP="00C37A4B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C37A4B" w:rsidRDefault="00C37A4B" w:rsidP="00C37A4B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434.25pt;height:39.75pt;visibility:visible;mso-wrap-style:square">
            <v:imagedata r:id="rId8" o:title=""/>
          </v:shape>
        </w:pict>
      </w:r>
    </w:p>
    <w:p w:rsidR="00C37A4B" w:rsidRDefault="00C37A4B" w:rsidP="00C37A4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C37A4B" w:rsidRDefault="00C37A4B" w:rsidP="00C37A4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37A4B" w:rsidRDefault="00C37A4B" w:rsidP="00C37A4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C37A4B" w:rsidRDefault="00C37A4B" w:rsidP="00C37A4B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C37A4B" w:rsidRDefault="00C37A4B" w:rsidP="00C37A4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C37A4B" w:rsidRDefault="00C37A4B" w:rsidP="00C37A4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C37A4B" w:rsidRDefault="00C37A4B" w:rsidP="00C37A4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C37A4B" w:rsidRDefault="00C37A4B" w:rsidP="00C37A4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37A4B" w:rsidRDefault="00C37A4B" w:rsidP="00C37A4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37A4B" w:rsidRDefault="00C37A4B" w:rsidP="00C37A4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37A4B" w:rsidRDefault="00C37A4B" w:rsidP="00C37A4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C37A4B" w:rsidRDefault="00C37A4B" w:rsidP="00C37A4B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37A4B" w:rsidRDefault="00C37A4B" w:rsidP="00C37A4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37A4B" w:rsidRDefault="00C37A4B" w:rsidP="00C37A4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37A4B" w:rsidRDefault="00C37A4B" w:rsidP="00C37A4B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37A4B" w:rsidRDefault="00C37A4B" w:rsidP="00C37A4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C37A4B" w:rsidRDefault="00C37A4B" w:rsidP="00C37A4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C37A4B" w:rsidRDefault="00C37A4B" w:rsidP="00C37A4B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7A4B" w:rsidRDefault="00C37A4B" w:rsidP="00C37A4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Phyton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; 4) analiza danych w języku R; 5) wprowadzenie do Power BI; 6) uczenie maszynowe w języku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Phyton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; 7) Oracle Database 11g: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Administer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 Data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Warehouse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>, dla 10 pracowników AGH każde - Kc-zp.272-535/21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C37A4B" w:rsidRDefault="00C37A4B" w:rsidP="00C37A4B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C37A4B" w:rsidRDefault="00C37A4B" w:rsidP="00C37A4B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7A4B" w:rsidRDefault="00C37A4B" w:rsidP="00C37A4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C37A4B" w:rsidRDefault="00C37A4B" w:rsidP="00C37A4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C37A4B" w:rsidRDefault="00C37A4B" w:rsidP="00C37A4B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7A4B" w:rsidRDefault="00C37A4B" w:rsidP="00C37A4B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37A4B" w:rsidRDefault="00C37A4B" w:rsidP="00C37A4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C37A4B" w:rsidRDefault="00C37A4B" w:rsidP="00C37A4B">
      <w:pPr>
        <w:jc w:val="right"/>
        <w:rPr>
          <w:rFonts w:ascii="Arial" w:hAnsi="Arial" w:cs="Arial"/>
          <w:sz w:val="20"/>
          <w:szCs w:val="20"/>
        </w:rPr>
      </w:pPr>
    </w:p>
    <w:p w:rsidR="00C37A4B" w:rsidRDefault="00C37A4B" w:rsidP="00C37A4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elektronicznym.</w:t>
      </w:r>
    </w:p>
    <w:p w:rsidR="00C37A4B" w:rsidRDefault="00C37A4B" w:rsidP="00C37A4B"/>
    <w:p w:rsidR="00C37A4B" w:rsidRDefault="00C37A4B" w:rsidP="00C37A4B"/>
    <w:p w:rsidR="00C37A4B" w:rsidRDefault="00C37A4B" w:rsidP="00C37A4B"/>
    <w:p w:rsidR="00C37A4B" w:rsidRDefault="00C37A4B" w:rsidP="00C37A4B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4DF" w:rsidRDefault="00B424DF" w:rsidP="0038231F">
      <w:pPr>
        <w:spacing w:after="0" w:line="240" w:lineRule="auto"/>
      </w:pPr>
      <w:r>
        <w:separator/>
      </w:r>
    </w:p>
  </w:endnote>
  <w:endnote w:type="continuationSeparator" w:id="0">
    <w:p w:rsidR="00B424DF" w:rsidRDefault="00B424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4C5" w:rsidRDefault="00E334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4C5" w:rsidRDefault="00E33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4DF" w:rsidRDefault="00B424DF" w:rsidP="0038231F">
      <w:pPr>
        <w:spacing w:after="0" w:line="240" w:lineRule="auto"/>
      </w:pPr>
      <w:r>
        <w:separator/>
      </w:r>
    </w:p>
  </w:footnote>
  <w:footnote w:type="continuationSeparator" w:id="0">
    <w:p w:rsidR="00B424DF" w:rsidRDefault="00B424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4C5" w:rsidRDefault="00E33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4C5" w:rsidRDefault="00E33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4C5" w:rsidRDefault="00E334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4D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4DF"/>
    <w:rsid w:val="00B8005E"/>
    <w:rsid w:val="00B90E42"/>
    <w:rsid w:val="00BB0C3C"/>
    <w:rsid w:val="00C014B5"/>
    <w:rsid w:val="00C113BF"/>
    <w:rsid w:val="00C37A4B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34C5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886F68"/>
  <w15:chartTrackingRefBased/>
  <w15:docId w15:val="{BB62F3C6-01E8-49C6-AD0F-991CD9F8D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7A4B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C37A4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322AC-A518-4BC7-B2FC-5C79AC329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2021-12-01T12:21:00Z</dcterms:created>
  <dcterms:modified xsi:type="dcterms:W3CDTF">2021-12-01T12:21:00Z</dcterms:modified>
</cp:coreProperties>
</file>