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36BF" w:rsidRDefault="00F836BF" w:rsidP="00F836BF">
      <w:pPr>
        <w:pStyle w:val="Gwka"/>
        <w:tabs>
          <w:tab w:val="left" w:pos="6525"/>
        </w:tabs>
        <w:jc w:val="center"/>
        <w:rPr>
          <w:rFonts w:ascii="Verdana" w:hAnsi="Verdana" w:cs="Verdana"/>
          <w:noProof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  <w:r w:rsidR="00E51D46"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8" o:title=""/>
          </v:shape>
        </w:pict>
      </w:r>
    </w:p>
    <w:p w:rsidR="00F836BF" w:rsidRDefault="00F836BF" w:rsidP="00F836B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F836BF" w:rsidRDefault="00F836BF" w:rsidP="00F836B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F836BF" w:rsidRDefault="00F836BF" w:rsidP="00F836B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F836BF" w:rsidRDefault="00F836BF" w:rsidP="00F836B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836BF" w:rsidRDefault="00F836BF" w:rsidP="00F836B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F836BF" w:rsidRDefault="00F836BF" w:rsidP="00F836BF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F836BF" w:rsidRDefault="00F836BF" w:rsidP="00F836B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F836BF" w:rsidRDefault="00F836BF" w:rsidP="00F836B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F836BF" w:rsidRDefault="00F836BF" w:rsidP="00F836B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F836BF" w:rsidRDefault="00F836BF" w:rsidP="00F836B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F836BF" w:rsidRDefault="00F836BF" w:rsidP="00F836B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F836BF" w:rsidRDefault="00F836BF" w:rsidP="00F836B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F836BF" w:rsidRDefault="00F836BF" w:rsidP="00F836B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F836BF" w:rsidRDefault="00F836BF" w:rsidP="00F836BF">
      <w:pPr>
        <w:spacing w:line="360" w:lineRule="auto"/>
      </w:pPr>
      <w:r>
        <w:t>Do: Nazwa i siedziba Zamawiającego:</w:t>
      </w:r>
    </w:p>
    <w:p w:rsidR="00F836BF" w:rsidRDefault="00F836BF" w:rsidP="00F836BF">
      <w:pPr>
        <w:ind w:right="-110"/>
        <w:rPr>
          <w:b/>
        </w:rPr>
      </w:pPr>
      <w:r>
        <w:rPr>
          <w:b/>
        </w:rPr>
        <w:t xml:space="preserve">Akademia Górniczo – Hutnicza im. Stanisława Staszica w Krakowie, Dział Zamówień Publicznych, Al. Mickiewicza 30, 30-059 Kraków,  </w:t>
      </w:r>
    </w:p>
    <w:p w:rsidR="00F836BF" w:rsidRDefault="00F836BF" w:rsidP="00F836BF">
      <w:pPr>
        <w:widowControl w:val="0"/>
        <w:ind w:right="1"/>
        <w:jc w:val="both"/>
      </w:pPr>
      <w:r>
        <w:t xml:space="preserve">W odpowiedzi na ogłoszenie o zamówieniu dotyczące przetargu nieograniczonego, którego przedmiotem jest </w:t>
      </w:r>
      <w:r>
        <w:rPr>
          <w:b/>
          <w:bCs/>
          <w:iCs/>
        </w:rPr>
        <w:t xml:space="preserve">Usługa zorganizowania i przeprowadzenia szkoleń z zakresu: 1) wprowadzenie do programowania w PL/SQL; 2) wstęp do analizy danych dla Big Data; 3) analiza danych w języku </w:t>
      </w:r>
      <w:proofErr w:type="spellStart"/>
      <w:r>
        <w:rPr>
          <w:b/>
          <w:bCs/>
          <w:iCs/>
        </w:rPr>
        <w:t>Phyton</w:t>
      </w:r>
      <w:proofErr w:type="spellEnd"/>
      <w:r>
        <w:rPr>
          <w:b/>
          <w:bCs/>
          <w:iCs/>
        </w:rPr>
        <w:t xml:space="preserve">; 4) analiza danych w języku R; 5) wprowadzenie do Power BI; 6) uczenie maszynowe w języku </w:t>
      </w:r>
      <w:proofErr w:type="spellStart"/>
      <w:r>
        <w:rPr>
          <w:b/>
          <w:bCs/>
          <w:iCs/>
        </w:rPr>
        <w:t>Phyton</w:t>
      </w:r>
      <w:proofErr w:type="spellEnd"/>
      <w:r>
        <w:rPr>
          <w:b/>
          <w:bCs/>
          <w:iCs/>
        </w:rPr>
        <w:t xml:space="preserve">; 7) Oracle Database 11g: </w:t>
      </w:r>
      <w:proofErr w:type="spellStart"/>
      <w:r>
        <w:rPr>
          <w:b/>
          <w:bCs/>
          <w:iCs/>
        </w:rPr>
        <w:t>Administer</w:t>
      </w:r>
      <w:proofErr w:type="spellEnd"/>
      <w:r>
        <w:rPr>
          <w:b/>
          <w:bCs/>
          <w:iCs/>
        </w:rPr>
        <w:t xml:space="preserve"> a Data </w:t>
      </w:r>
      <w:proofErr w:type="spellStart"/>
      <w:r>
        <w:rPr>
          <w:b/>
          <w:bCs/>
          <w:iCs/>
        </w:rPr>
        <w:t>Warehouse</w:t>
      </w:r>
      <w:proofErr w:type="spellEnd"/>
      <w:r>
        <w:rPr>
          <w:b/>
          <w:bCs/>
          <w:iCs/>
        </w:rPr>
        <w:t>, dla 10 pracowników AGH każde - Kc-zp.272-535/21</w:t>
      </w:r>
      <w:r>
        <w:rPr>
          <w:b/>
          <w:sz w:val="26"/>
        </w:rPr>
        <w:t xml:space="preserve">, </w:t>
      </w:r>
      <w:r>
        <w:t xml:space="preserve">oferuję realizację przedmiotu zamówienia, zgodnie z wymaganiami </w:t>
      </w:r>
      <w:r>
        <w:rPr>
          <w:bCs/>
        </w:rPr>
        <w:t>Zamawiającego, składamy ofertę na wykonanie przedmiotu zamówienia zgodnie z treścią SWZ</w:t>
      </w:r>
      <w:r>
        <w:t>.</w:t>
      </w:r>
    </w:p>
    <w:p w:rsidR="00F836BF" w:rsidRDefault="00F836BF" w:rsidP="00F836BF">
      <w:pPr>
        <w:widowControl w:val="0"/>
        <w:ind w:right="1"/>
        <w:jc w:val="both"/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5245"/>
      </w:tblGrid>
      <w:tr w:rsidR="00F836BF" w:rsidTr="00F836BF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6BF" w:rsidRDefault="00F836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bookmarkStart w:id="0" w:name="_Hlk82003626"/>
            <w:r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>
              <w:rPr>
                <w:b/>
                <w:sz w:val="20"/>
                <w:szCs w:val="20"/>
              </w:rPr>
              <w:t xml:space="preserve"> za całość przedmiotu zamówienia</w:t>
            </w:r>
          </w:p>
          <w:p w:rsidR="00F836BF" w:rsidRDefault="00F836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6BF" w:rsidRDefault="00F836BF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F836BF" w:rsidTr="00F836BF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6BF" w:rsidRDefault="00F836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6BF" w:rsidRDefault="00F836BF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881823" w:rsidTr="00F836BF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823" w:rsidRDefault="00881823" w:rsidP="00881823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81823">
              <w:rPr>
                <w:b/>
                <w:sz w:val="20"/>
                <w:szCs w:val="20"/>
              </w:rPr>
              <w:t>dla maksymalnej ilości osób z danego tematu szkolenia</w:t>
            </w:r>
          </w:p>
          <w:p w:rsidR="00881823" w:rsidRDefault="00881823" w:rsidP="00881823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BF" w:rsidRPr="00B044BF" w:rsidRDefault="00B044BF" w:rsidP="00B044BF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B044BF">
              <w:rPr>
                <w:sz w:val="20"/>
                <w:szCs w:val="20"/>
              </w:rPr>
              <w:t>1) wprowadzenie do programowania w PL/SQL</w:t>
            </w:r>
            <w:r w:rsidR="00722492">
              <w:rPr>
                <w:sz w:val="20"/>
                <w:szCs w:val="20"/>
              </w:rPr>
              <w:t xml:space="preserve"> - ………….. zł.</w:t>
            </w:r>
          </w:p>
          <w:p w:rsidR="00B044BF" w:rsidRPr="00B044BF" w:rsidRDefault="00B044BF" w:rsidP="00B044BF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B044BF">
              <w:rPr>
                <w:sz w:val="20"/>
                <w:szCs w:val="20"/>
              </w:rPr>
              <w:t>2) wstęp do analizy danych dla Big Data</w:t>
            </w:r>
            <w:r w:rsidR="00722492">
              <w:rPr>
                <w:sz w:val="20"/>
                <w:szCs w:val="20"/>
              </w:rPr>
              <w:t xml:space="preserve"> </w:t>
            </w:r>
            <w:r w:rsidR="00722492" w:rsidRPr="00722492">
              <w:rPr>
                <w:sz w:val="20"/>
                <w:szCs w:val="20"/>
              </w:rPr>
              <w:t>- ………….. zł.</w:t>
            </w:r>
          </w:p>
          <w:p w:rsidR="00B044BF" w:rsidRPr="00B044BF" w:rsidRDefault="00B044BF" w:rsidP="00B044BF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B044BF">
              <w:rPr>
                <w:sz w:val="20"/>
                <w:szCs w:val="20"/>
              </w:rPr>
              <w:t xml:space="preserve">3) analiza danych w języku </w:t>
            </w:r>
            <w:proofErr w:type="spellStart"/>
            <w:r w:rsidRPr="00B044BF">
              <w:rPr>
                <w:sz w:val="20"/>
                <w:szCs w:val="20"/>
              </w:rPr>
              <w:t>Phyton</w:t>
            </w:r>
            <w:proofErr w:type="spellEnd"/>
            <w:r w:rsidR="00722492">
              <w:rPr>
                <w:sz w:val="20"/>
                <w:szCs w:val="20"/>
              </w:rPr>
              <w:t xml:space="preserve"> </w:t>
            </w:r>
            <w:r w:rsidR="00722492" w:rsidRPr="00722492">
              <w:rPr>
                <w:sz w:val="20"/>
                <w:szCs w:val="20"/>
              </w:rPr>
              <w:t>- ………….. zł.</w:t>
            </w:r>
          </w:p>
          <w:p w:rsidR="00B044BF" w:rsidRPr="00B044BF" w:rsidRDefault="00B044BF" w:rsidP="00B044BF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B044BF">
              <w:rPr>
                <w:sz w:val="20"/>
                <w:szCs w:val="20"/>
              </w:rPr>
              <w:t>4) analiza danych w języku R</w:t>
            </w:r>
            <w:r w:rsidR="00722492">
              <w:rPr>
                <w:sz w:val="20"/>
                <w:szCs w:val="20"/>
              </w:rPr>
              <w:t xml:space="preserve"> </w:t>
            </w:r>
            <w:r w:rsidR="00722492" w:rsidRPr="00722492">
              <w:rPr>
                <w:sz w:val="20"/>
                <w:szCs w:val="20"/>
              </w:rPr>
              <w:t>- ………….. zł.</w:t>
            </w:r>
          </w:p>
          <w:p w:rsidR="00B044BF" w:rsidRPr="00B044BF" w:rsidRDefault="00B044BF" w:rsidP="00B044BF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B044BF">
              <w:rPr>
                <w:sz w:val="20"/>
                <w:szCs w:val="20"/>
              </w:rPr>
              <w:t>5) wprowadzenie do Power BI</w:t>
            </w:r>
            <w:r w:rsidR="00722492">
              <w:rPr>
                <w:sz w:val="20"/>
                <w:szCs w:val="20"/>
              </w:rPr>
              <w:t xml:space="preserve"> </w:t>
            </w:r>
            <w:r w:rsidR="00722492" w:rsidRPr="00722492">
              <w:rPr>
                <w:sz w:val="20"/>
                <w:szCs w:val="20"/>
              </w:rPr>
              <w:t>- ………….. zł.</w:t>
            </w:r>
          </w:p>
          <w:p w:rsidR="00B044BF" w:rsidRPr="00B044BF" w:rsidRDefault="00B044BF" w:rsidP="00B044BF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B044BF">
              <w:rPr>
                <w:sz w:val="20"/>
                <w:szCs w:val="20"/>
              </w:rPr>
              <w:t xml:space="preserve">6) uczenie maszynowe w języku </w:t>
            </w:r>
            <w:proofErr w:type="spellStart"/>
            <w:r w:rsidRPr="00B044BF">
              <w:rPr>
                <w:sz w:val="20"/>
                <w:szCs w:val="20"/>
              </w:rPr>
              <w:t>Phyton</w:t>
            </w:r>
            <w:proofErr w:type="spellEnd"/>
            <w:r w:rsidR="00722492">
              <w:rPr>
                <w:sz w:val="20"/>
                <w:szCs w:val="20"/>
              </w:rPr>
              <w:t xml:space="preserve"> </w:t>
            </w:r>
            <w:r w:rsidR="00722492" w:rsidRPr="00722492">
              <w:rPr>
                <w:sz w:val="20"/>
                <w:szCs w:val="20"/>
              </w:rPr>
              <w:t>- ………….. zł.</w:t>
            </w:r>
          </w:p>
          <w:p w:rsidR="00881823" w:rsidRDefault="00B044BF" w:rsidP="00B044BF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B044BF">
              <w:rPr>
                <w:sz w:val="20"/>
                <w:szCs w:val="20"/>
              </w:rPr>
              <w:t xml:space="preserve">7) Oracle Database 11g: </w:t>
            </w:r>
            <w:proofErr w:type="spellStart"/>
            <w:r w:rsidRPr="00B044BF">
              <w:rPr>
                <w:sz w:val="20"/>
                <w:szCs w:val="20"/>
              </w:rPr>
              <w:t>Administer</w:t>
            </w:r>
            <w:proofErr w:type="spellEnd"/>
            <w:r w:rsidRPr="00B044BF">
              <w:rPr>
                <w:sz w:val="20"/>
                <w:szCs w:val="20"/>
              </w:rPr>
              <w:t xml:space="preserve"> a Data </w:t>
            </w:r>
            <w:proofErr w:type="spellStart"/>
            <w:r w:rsidRPr="00B044BF">
              <w:rPr>
                <w:sz w:val="20"/>
                <w:szCs w:val="20"/>
              </w:rPr>
              <w:t>Warehouse</w:t>
            </w:r>
            <w:proofErr w:type="spellEnd"/>
            <w:r w:rsidR="00722492">
              <w:rPr>
                <w:sz w:val="20"/>
                <w:szCs w:val="20"/>
              </w:rPr>
              <w:t xml:space="preserve"> </w:t>
            </w:r>
            <w:r w:rsidR="00722492" w:rsidRPr="00722492">
              <w:rPr>
                <w:sz w:val="20"/>
                <w:szCs w:val="20"/>
              </w:rPr>
              <w:t>- ………….. zł.</w:t>
            </w:r>
          </w:p>
        </w:tc>
      </w:tr>
      <w:tr w:rsidR="00F836BF" w:rsidTr="00F836BF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6BF" w:rsidRDefault="00F836BF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>
              <w:rPr>
                <w:b/>
                <w:sz w:val="20"/>
                <w:szCs w:val="20"/>
              </w:rPr>
              <w:t xml:space="preserve"> dla 1 osoby</w:t>
            </w:r>
            <w:r>
              <w:rPr>
                <w:sz w:val="20"/>
                <w:szCs w:val="20"/>
              </w:rPr>
              <w:t xml:space="preserve"> </w:t>
            </w:r>
            <w:r w:rsidR="00881823" w:rsidRPr="00881823">
              <w:rPr>
                <w:b/>
                <w:sz w:val="20"/>
                <w:szCs w:val="20"/>
              </w:rPr>
              <w:t>z danego tematu szkolenia</w:t>
            </w:r>
          </w:p>
          <w:p w:rsidR="00F836BF" w:rsidRDefault="00F836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[PLN] 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492" w:rsidRPr="00B044BF" w:rsidRDefault="00722492" w:rsidP="00722492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B044BF">
              <w:rPr>
                <w:sz w:val="20"/>
                <w:szCs w:val="20"/>
              </w:rPr>
              <w:lastRenderedPageBreak/>
              <w:t>1) wprowadzenie do programowania w PL/SQL</w:t>
            </w:r>
            <w:r>
              <w:rPr>
                <w:sz w:val="20"/>
                <w:szCs w:val="20"/>
              </w:rPr>
              <w:t xml:space="preserve"> - …..……….. zł.</w:t>
            </w:r>
          </w:p>
          <w:p w:rsidR="00722492" w:rsidRPr="00B044BF" w:rsidRDefault="00722492" w:rsidP="00722492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B044BF">
              <w:rPr>
                <w:sz w:val="20"/>
                <w:szCs w:val="20"/>
              </w:rPr>
              <w:lastRenderedPageBreak/>
              <w:t>2) wstęp do analizy danych dla Big Data</w:t>
            </w:r>
            <w:r>
              <w:rPr>
                <w:sz w:val="20"/>
                <w:szCs w:val="20"/>
              </w:rPr>
              <w:t xml:space="preserve"> </w:t>
            </w:r>
            <w:r w:rsidRPr="00722492">
              <w:rPr>
                <w:sz w:val="20"/>
                <w:szCs w:val="20"/>
              </w:rPr>
              <w:t>- ………….. zł.</w:t>
            </w:r>
          </w:p>
          <w:p w:rsidR="00722492" w:rsidRPr="00B044BF" w:rsidRDefault="00722492" w:rsidP="00722492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B044BF">
              <w:rPr>
                <w:sz w:val="20"/>
                <w:szCs w:val="20"/>
              </w:rPr>
              <w:t xml:space="preserve">3) analiza danych w języku </w:t>
            </w:r>
            <w:proofErr w:type="spellStart"/>
            <w:r w:rsidRPr="00B044BF">
              <w:rPr>
                <w:sz w:val="20"/>
                <w:szCs w:val="20"/>
              </w:rPr>
              <w:t>Phyton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722492">
              <w:rPr>
                <w:sz w:val="20"/>
                <w:szCs w:val="20"/>
              </w:rPr>
              <w:t>- ………….. zł.</w:t>
            </w:r>
          </w:p>
          <w:p w:rsidR="00722492" w:rsidRPr="00B044BF" w:rsidRDefault="00722492" w:rsidP="00722492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B044BF">
              <w:rPr>
                <w:sz w:val="20"/>
                <w:szCs w:val="20"/>
              </w:rPr>
              <w:t>4) analiza danych w języku R</w:t>
            </w:r>
            <w:r>
              <w:rPr>
                <w:sz w:val="20"/>
                <w:szCs w:val="20"/>
              </w:rPr>
              <w:t xml:space="preserve"> </w:t>
            </w:r>
            <w:r w:rsidRPr="00722492">
              <w:rPr>
                <w:sz w:val="20"/>
                <w:szCs w:val="20"/>
              </w:rPr>
              <w:t>- ………….. zł.</w:t>
            </w:r>
          </w:p>
          <w:p w:rsidR="00722492" w:rsidRPr="00B044BF" w:rsidRDefault="00722492" w:rsidP="00722492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B044BF">
              <w:rPr>
                <w:sz w:val="20"/>
                <w:szCs w:val="20"/>
              </w:rPr>
              <w:t>5) wprowadzenie do Power BI</w:t>
            </w:r>
            <w:r>
              <w:rPr>
                <w:sz w:val="20"/>
                <w:szCs w:val="20"/>
              </w:rPr>
              <w:t xml:space="preserve"> </w:t>
            </w:r>
            <w:r w:rsidRPr="00722492">
              <w:rPr>
                <w:sz w:val="20"/>
                <w:szCs w:val="20"/>
              </w:rPr>
              <w:t>- ………….. zł.</w:t>
            </w:r>
          </w:p>
          <w:p w:rsidR="00722492" w:rsidRPr="00B044BF" w:rsidRDefault="00722492" w:rsidP="00722492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B044BF">
              <w:rPr>
                <w:sz w:val="20"/>
                <w:szCs w:val="20"/>
              </w:rPr>
              <w:t xml:space="preserve">6) uczenie maszynowe w języku </w:t>
            </w:r>
            <w:proofErr w:type="spellStart"/>
            <w:r w:rsidRPr="00B044BF">
              <w:rPr>
                <w:sz w:val="20"/>
                <w:szCs w:val="20"/>
              </w:rPr>
              <w:t>Phyton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722492">
              <w:rPr>
                <w:sz w:val="20"/>
                <w:szCs w:val="20"/>
              </w:rPr>
              <w:t>- ………….. zł.</w:t>
            </w:r>
          </w:p>
          <w:p w:rsidR="00F836BF" w:rsidRDefault="00722492" w:rsidP="00722492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B044BF">
              <w:rPr>
                <w:sz w:val="20"/>
                <w:szCs w:val="20"/>
              </w:rPr>
              <w:t xml:space="preserve">7) Oracle Database 11g: </w:t>
            </w:r>
            <w:proofErr w:type="spellStart"/>
            <w:r w:rsidRPr="00B044BF">
              <w:rPr>
                <w:sz w:val="20"/>
                <w:szCs w:val="20"/>
              </w:rPr>
              <w:t>Administer</w:t>
            </w:r>
            <w:proofErr w:type="spellEnd"/>
            <w:r w:rsidRPr="00B044BF">
              <w:rPr>
                <w:sz w:val="20"/>
                <w:szCs w:val="20"/>
              </w:rPr>
              <w:t xml:space="preserve"> a Data </w:t>
            </w:r>
            <w:proofErr w:type="spellStart"/>
            <w:r w:rsidRPr="00B044BF">
              <w:rPr>
                <w:sz w:val="20"/>
                <w:szCs w:val="20"/>
              </w:rPr>
              <w:t>Warehouse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722492">
              <w:rPr>
                <w:sz w:val="20"/>
                <w:szCs w:val="20"/>
              </w:rPr>
              <w:t>- ………….. zł.</w:t>
            </w:r>
          </w:p>
        </w:tc>
      </w:tr>
      <w:tr w:rsidR="00F836BF" w:rsidTr="00F836BF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6BF" w:rsidRDefault="00F836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Termin realizacji umowy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6BF" w:rsidRDefault="00F836BF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do </w:t>
            </w:r>
            <w:r w:rsidR="00881823">
              <w:rPr>
                <w:color w:val="FF0000"/>
                <w:sz w:val="20"/>
                <w:szCs w:val="20"/>
              </w:rPr>
              <w:t>6</w:t>
            </w:r>
            <w:r>
              <w:rPr>
                <w:color w:val="FF0000"/>
                <w:sz w:val="20"/>
                <w:szCs w:val="20"/>
              </w:rPr>
              <w:t xml:space="preserve"> miesięcy od daty podpisania umowy.</w:t>
            </w:r>
          </w:p>
        </w:tc>
      </w:tr>
      <w:tr w:rsidR="00F836BF" w:rsidTr="00F836BF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6BF" w:rsidRDefault="00F836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F836BF" w:rsidRDefault="00F836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Termin płatności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6BF" w:rsidRDefault="00881823">
            <w:pPr>
              <w:tabs>
                <w:tab w:val="right" w:pos="9000"/>
              </w:tabs>
              <w:jc w:val="both"/>
              <w:rPr>
                <w:color w:val="FF0000"/>
                <w:sz w:val="20"/>
                <w:szCs w:val="20"/>
              </w:rPr>
            </w:pPr>
            <w:r w:rsidRPr="00881823">
              <w:rPr>
                <w:color w:val="FF0000"/>
                <w:sz w:val="20"/>
                <w:szCs w:val="20"/>
              </w:rPr>
              <w:t xml:space="preserve">Płatność po zakończeniu </w:t>
            </w:r>
            <w:r w:rsidR="00E51D46">
              <w:rPr>
                <w:color w:val="FF0000"/>
                <w:sz w:val="20"/>
                <w:szCs w:val="20"/>
              </w:rPr>
              <w:t xml:space="preserve">każdorazowego </w:t>
            </w:r>
            <w:bookmarkStart w:id="1" w:name="_GoBack"/>
            <w:bookmarkEnd w:id="1"/>
            <w:r w:rsidRPr="00881823">
              <w:rPr>
                <w:color w:val="FF0000"/>
                <w:sz w:val="20"/>
                <w:szCs w:val="20"/>
              </w:rPr>
              <w:t>szkolenia – na podstawie protokołu odbioru, potwierdzającego faktyczną liczbę uczestników kursu (rozpisaną osobno dla każdej grupy), w terminie do 21 dni od daty otrzymania przez Zamawiającego na rachunek Wykonawcy umieszczony na dzień zlecenia przelewu w wykazie podmiotów, o których mowa w art. 96b ust. 1) Ustawy o podatku od towarów i usług, za szkolenie dla faktycznej ilości osób.</w:t>
            </w:r>
          </w:p>
        </w:tc>
      </w:tr>
      <w:tr w:rsidR="00F836BF" w:rsidTr="00881823">
        <w:trPr>
          <w:trHeight w:val="891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6BF" w:rsidRDefault="00F836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F836BF" w:rsidRDefault="00F836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6BF" w:rsidRDefault="00F836BF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vertAlign w:val="superscript"/>
              </w:rPr>
              <w:t>1</w:t>
            </w:r>
            <w:r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>
              <w:rPr>
                <w:i/>
                <w:sz w:val="20"/>
                <w:szCs w:val="20"/>
              </w:rPr>
              <w:t>t.j</w:t>
            </w:r>
            <w:proofErr w:type="spellEnd"/>
            <w:r>
              <w:rPr>
                <w:i/>
                <w:sz w:val="20"/>
                <w:szCs w:val="20"/>
              </w:rPr>
              <w:t>. Dz. U. 2018.701 j.t.)</w:t>
            </w:r>
          </w:p>
        </w:tc>
        <w:bookmarkEnd w:id="0"/>
      </w:tr>
    </w:tbl>
    <w:p w:rsidR="00F836BF" w:rsidRDefault="00F836BF" w:rsidP="00F836BF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F836BF" w:rsidRDefault="00F836BF" w:rsidP="00F836BF">
      <w:pPr>
        <w:tabs>
          <w:tab w:val="left" w:pos="426"/>
        </w:tabs>
        <w:jc w:val="both"/>
        <w:rPr>
          <w:b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t xml:space="preserve">Kryterium oceny ofert - </w:t>
      </w:r>
      <w:r>
        <w:rPr>
          <w:highlight w:val="yellow"/>
          <w:u w:val="single"/>
        </w:rPr>
        <w:t xml:space="preserve"> </w:t>
      </w:r>
      <w:r>
        <w:rPr>
          <w:b/>
          <w:highlight w:val="yellow"/>
          <w:u w:val="single"/>
        </w:rPr>
        <w:t xml:space="preserve">doświadczenie </w:t>
      </w:r>
      <w:r w:rsidRPr="00F836BF">
        <w:rPr>
          <w:b/>
          <w:highlight w:val="yellow"/>
          <w:u w:val="single"/>
        </w:rPr>
        <w:t>osoby wyznaczonej do realizacji zamówienia w prowadzeniu szkoleń z zakresu analizy danych i uczenia maszynowego.</w:t>
      </w:r>
    </w:p>
    <w:p w:rsidR="00F836BF" w:rsidRPr="00F836BF" w:rsidRDefault="00F836BF" w:rsidP="00F836BF">
      <w:pPr>
        <w:tabs>
          <w:tab w:val="left" w:pos="0"/>
        </w:tabs>
        <w:jc w:val="both"/>
        <w:rPr>
          <w:sz w:val="22"/>
          <w:szCs w:val="22"/>
          <w:highlight w:val="yellow"/>
          <w:lang w:eastAsia="zh-CN"/>
        </w:rPr>
      </w:pPr>
      <w:bookmarkStart w:id="2" w:name="_Hlk78974913"/>
      <w:r>
        <w:rPr>
          <w:sz w:val="22"/>
          <w:szCs w:val="22"/>
          <w:highlight w:val="yellow"/>
        </w:rPr>
        <w:t xml:space="preserve">Pan/Pani ………………….. </w:t>
      </w:r>
      <w:r>
        <w:rPr>
          <w:i/>
          <w:sz w:val="20"/>
          <w:szCs w:val="20"/>
          <w:highlight w:val="yellow"/>
        </w:rPr>
        <w:t>(wpisać imię i nazwisko)</w:t>
      </w:r>
      <w:r>
        <w:rPr>
          <w:sz w:val="20"/>
          <w:szCs w:val="20"/>
          <w:highlight w:val="yellow"/>
          <w:lang w:eastAsia="zh-CN"/>
        </w:rPr>
        <w:t xml:space="preserve"> </w:t>
      </w:r>
      <w:r>
        <w:rPr>
          <w:sz w:val="22"/>
          <w:szCs w:val="22"/>
          <w:highlight w:val="yellow"/>
          <w:lang w:eastAsia="zh-CN"/>
        </w:rPr>
        <w:t>przeprowadził/a ……..</w:t>
      </w:r>
      <w:r>
        <w:rPr>
          <w:sz w:val="20"/>
          <w:szCs w:val="20"/>
          <w:highlight w:val="yellow"/>
          <w:lang w:eastAsia="zh-CN"/>
        </w:rPr>
        <w:t xml:space="preserve"> </w:t>
      </w:r>
      <w:r>
        <w:rPr>
          <w:i/>
          <w:sz w:val="20"/>
          <w:szCs w:val="20"/>
          <w:highlight w:val="yellow"/>
          <w:lang w:eastAsia="zh-CN"/>
        </w:rPr>
        <w:t>(wpisać ilość godzin)</w:t>
      </w:r>
      <w:r>
        <w:rPr>
          <w:sz w:val="20"/>
          <w:szCs w:val="20"/>
          <w:highlight w:val="yellow"/>
          <w:lang w:eastAsia="zh-CN"/>
        </w:rPr>
        <w:t xml:space="preserve"> </w:t>
      </w:r>
      <w:r>
        <w:rPr>
          <w:sz w:val="22"/>
          <w:szCs w:val="22"/>
          <w:highlight w:val="yellow"/>
          <w:lang w:eastAsia="zh-CN"/>
        </w:rPr>
        <w:t xml:space="preserve">godzin szkoleń </w:t>
      </w:r>
      <w:r w:rsidRPr="00F836BF">
        <w:rPr>
          <w:sz w:val="22"/>
          <w:szCs w:val="22"/>
          <w:highlight w:val="yellow"/>
          <w:lang w:eastAsia="zh-CN"/>
        </w:rPr>
        <w:t xml:space="preserve">z zakresu analizy danych i uczenia maszynowego. </w:t>
      </w:r>
      <w:bookmarkEnd w:id="2"/>
    </w:p>
    <w:p w:rsidR="00F836BF" w:rsidRDefault="00F836BF" w:rsidP="00F836BF">
      <w:pPr>
        <w:rPr>
          <w:b/>
          <w:sz w:val="22"/>
          <w:szCs w:val="22"/>
          <w:u w:val="single"/>
        </w:rPr>
      </w:pPr>
    </w:p>
    <w:p w:rsidR="00F836BF" w:rsidRDefault="00F836BF" w:rsidP="00F836B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Oświadczam/my, że:</w:t>
      </w:r>
    </w:p>
    <w:p w:rsidR="00F836BF" w:rsidRDefault="00F836BF" w:rsidP="004F28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przez 90 dni, licząc od dnia upływu terminu składania ofert,</w:t>
      </w:r>
      <w:r w:rsidR="004F28C6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wskazanego w dokumentach zamówienia.</w:t>
      </w:r>
    </w:p>
    <w:p w:rsidR="00F836BF" w:rsidRDefault="00F836BF" w:rsidP="00F836B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:rsidR="00F836BF" w:rsidRDefault="00F836BF" w:rsidP="00F836B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836BF" w:rsidRDefault="00F836BF" w:rsidP="00F836B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836BF" w:rsidRDefault="00F836BF" w:rsidP="00F836B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836BF" w:rsidRDefault="00F836BF" w:rsidP="00F836B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:rsidR="00F836BF" w:rsidRDefault="00F836BF" w:rsidP="00F836B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836BF" w:rsidTr="00F836B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6BF" w:rsidRDefault="00F836B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6BF" w:rsidRDefault="00F836B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F836BF" w:rsidRDefault="00F836B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36BF" w:rsidRDefault="00F836B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F836BF" w:rsidTr="00F836B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6BF" w:rsidRDefault="00F836B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6BF" w:rsidRDefault="00F836B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6BF" w:rsidRDefault="00F836B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836BF" w:rsidTr="00F836BF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6BF" w:rsidRDefault="00F836B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6BF" w:rsidRDefault="00F836B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6BF" w:rsidRDefault="00F836B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836BF" w:rsidRDefault="00F836BF" w:rsidP="00F836B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F836BF" w:rsidRDefault="00F836BF" w:rsidP="00F836BF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836BF" w:rsidRDefault="00F836BF" w:rsidP="00F836B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836BF" w:rsidRDefault="00F836BF" w:rsidP="00F836B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836BF" w:rsidRDefault="00F836BF" w:rsidP="00F836B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836BF" w:rsidRDefault="00F836BF" w:rsidP="00F836B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836BF" w:rsidRDefault="00F836BF" w:rsidP="00F836B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836BF" w:rsidRDefault="00F836BF" w:rsidP="00F836B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dokumentu(ów)…………………………………..................……które dołączamy do oferty.</w:t>
      </w:r>
    </w:p>
    <w:p w:rsidR="00F836BF" w:rsidRDefault="00F836BF" w:rsidP="00F836B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836BF" w:rsidRDefault="00F836BF" w:rsidP="00F836B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F836BF" w:rsidRDefault="00F836BF" w:rsidP="00F836B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F836BF" w:rsidRDefault="00F836BF" w:rsidP="00F836B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F836BF" w:rsidRDefault="00F836BF" w:rsidP="00F836B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F836BF" w:rsidRDefault="00F836BF" w:rsidP="00F836BF">
      <w:pPr>
        <w:jc w:val="center"/>
        <w:rPr>
          <w:i/>
          <w:color w:val="FF0000"/>
          <w:sz w:val="22"/>
          <w:szCs w:val="22"/>
        </w:rPr>
      </w:pPr>
    </w:p>
    <w:p w:rsidR="00F836BF" w:rsidRDefault="00F836BF" w:rsidP="00F836BF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:rsidR="00F836BF" w:rsidRDefault="00F836BF" w:rsidP="00F836BF"/>
    <w:p w:rsidR="00FE545C" w:rsidRPr="00F836BF" w:rsidRDefault="00FE545C" w:rsidP="00F836BF"/>
    <w:sectPr w:rsidR="00FE545C" w:rsidRPr="00F836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5A2E" w:rsidRDefault="000D5A2E">
      <w:r>
        <w:separator/>
      </w:r>
    </w:p>
  </w:endnote>
  <w:endnote w:type="continuationSeparator" w:id="0">
    <w:p w:rsidR="000D5A2E" w:rsidRDefault="000D5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70A" w:rsidRDefault="003477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70A" w:rsidRDefault="003477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5A2E" w:rsidRDefault="000D5A2E">
      <w:r>
        <w:separator/>
      </w:r>
    </w:p>
  </w:footnote>
  <w:footnote w:type="continuationSeparator" w:id="0">
    <w:p w:rsidR="000D5A2E" w:rsidRDefault="000D5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70A" w:rsidRDefault="003477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70A" w:rsidRDefault="003477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A2E"/>
    <w:rsid w:val="00012286"/>
    <w:rsid w:val="00071CCC"/>
    <w:rsid w:val="000B731D"/>
    <w:rsid w:val="000D5A2E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770A"/>
    <w:rsid w:val="004B7300"/>
    <w:rsid w:val="004C6753"/>
    <w:rsid w:val="004F28C6"/>
    <w:rsid w:val="00595C87"/>
    <w:rsid w:val="005D2C65"/>
    <w:rsid w:val="005E6D94"/>
    <w:rsid w:val="0063384F"/>
    <w:rsid w:val="00643C6F"/>
    <w:rsid w:val="00646202"/>
    <w:rsid w:val="0065290F"/>
    <w:rsid w:val="006815F6"/>
    <w:rsid w:val="00722492"/>
    <w:rsid w:val="007748F0"/>
    <w:rsid w:val="007A4321"/>
    <w:rsid w:val="00833933"/>
    <w:rsid w:val="00853083"/>
    <w:rsid w:val="0088182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044BF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1D46"/>
    <w:rsid w:val="00E949B0"/>
    <w:rsid w:val="00F00591"/>
    <w:rsid w:val="00F51688"/>
    <w:rsid w:val="00F53146"/>
    <w:rsid w:val="00F836BF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6FE9A65"/>
  <w15:chartTrackingRefBased/>
  <w15:docId w15:val="{F0852079-07BA-490A-8234-2F495E1D1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36B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F836BF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4E84F-8322-46B4-A6DD-CBF9E250A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774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2021-12-17T11:58:00Z</cp:lastPrinted>
  <dcterms:created xsi:type="dcterms:W3CDTF">2021-12-17T11:58:00Z</dcterms:created>
  <dcterms:modified xsi:type="dcterms:W3CDTF">2021-12-17T11:58:00Z</dcterms:modified>
</cp:coreProperties>
</file>