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BE8FE" w14:textId="77777777" w:rsidR="00D665F5" w:rsidRDefault="00400B83" w:rsidP="00D665F5">
      <w:pPr>
        <w:spacing w:after="240"/>
        <w:jc w:val="right"/>
        <w:rPr>
          <w:sz w:val="22"/>
          <w:szCs w:val="22"/>
        </w:rPr>
      </w:pPr>
      <w:r w:rsidRPr="00400B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0B83">
        <w:rPr>
          <w:sz w:val="22"/>
          <w:szCs w:val="22"/>
        </w:rPr>
        <w:t>2022-02-08</w:t>
      </w:r>
    </w:p>
    <w:p w14:paraId="1BD64AB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FC29CB" w14:textId="77777777" w:rsidR="00400B83" w:rsidRPr="00400B83" w:rsidRDefault="00400B83" w:rsidP="00577BC6">
      <w:pPr>
        <w:spacing w:after="40"/>
        <w:rPr>
          <w:b/>
          <w:bCs/>
          <w:sz w:val="22"/>
          <w:szCs w:val="22"/>
        </w:rPr>
      </w:pPr>
      <w:r w:rsidRPr="00400B83">
        <w:rPr>
          <w:b/>
          <w:bCs/>
          <w:sz w:val="22"/>
          <w:szCs w:val="22"/>
        </w:rPr>
        <w:t>Akademia Górniczo - Hutnicza</w:t>
      </w:r>
    </w:p>
    <w:p w14:paraId="12DBFAC9" w14:textId="77777777" w:rsidR="00400B83" w:rsidRPr="00400B83" w:rsidRDefault="00400B83" w:rsidP="00577BC6">
      <w:pPr>
        <w:spacing w:after="40"/>
        <w:rPr>
          <w:b/>
          <w:bCs/>
          <w:sz w:val="22"/>
          <w:szCs w:val="22"/>
        </w:rPr>
      </w:pPr>
      <w:r w:rsidRPr="00400B83">
        <w:rPr>
          <w:b/>
          <w:bCs/>
          <w:sz w:val="22"/>
          <w:szCs w:val="22"/>
        </w:rPr>
        <w:t>im. Stanisława Staszica w Krakowie</w:t>
      </w:r>
    </w:p>
    <w:p w14:paraId="1C30A0AD" w14:textId="77777777" w:rsidR="00D665F5" w:rsidRPr="00D91931" w:rsidRDefault="00400B83" w:rsidP="00577BC6">
      <w:pPr>
        <w:spacing w:after="40"/>
        <w:rPr>
          <w:b/>
          <w:bCs/>
          <w:sz w:val="22"/>
          <w:szCs w:val="22"/>
        </w:rPr>
      </w:pPr>
      <w:r w:rsidRPr="00400B83">
        <w:rPr>
          <w:b/>
          <w:bCs/>
          <w:sz w:val="22"/>
          <w:szCs w:val="22"/>
        </w:rPr>
        <w:t>Dział Zamówień Publicznych</w:t>
      </w:r>
    </w:p>
    <w:p w14:paraId="1090D468" w14:textId="77777777" w:rsidR="00D665F5" w:rsidRPr="00BD5546" w:rsidRDefault="00400B83" w:rsidP="00D665F5">
      <w:pPr>
        <w:rPr>
          <w:sz w:val="22"/>
          <w:szCs w:val="22"/>
        </w:rPr>
      </w:pPr>
      <w:r w:rsidRPr="00400B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0B83">
        <w:rPr>
          <w:sz w:val="22"/>
          <w:szCs w:val="22"/>
        </w:rPr>
        <w:t>30</w:t>
      </w:r>
    </w:p>
    <w:p w14:paraId="1F315F2B" w14:textId="77777777" w:rsidR="00D665F5" w:rsidRPr="00BD5546" w:rsidRDefault="00400B83" w:rsidP="00D665F5">
      <w:pPr>
        <w:rPr>
          <w:sz w:val="22"/>
          <w:szCs w:val="22"/>
        </w:rPr>
      </w:pPr>
      <w:r w:rsidRPr="00400B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0B83">
        <w:rPr>
          <w:sz w:val="22"/>
          <w:szCs w:val="22"/>
        </w:rPr>
        <w:t>Kraków</w:t>
      </w:r>
    </w:p>
    <w:p w14:paraId="441CAFB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8ECB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242E5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1300C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1169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0B83" w:rsidRPr="00400B83">
        <w:rPr>
          <w:b/>
          <w:sz w:val="22"/>
          <w:szCs w:val="22"/>
        </w:rPr>
        <w:t>KC-zp.272-17/22</w:t>
      </w:r>
      <w:r w:rsidR="00A80738">
        <w:rPr>
          <w:sz w:val="24"/>
        </w:rPr>
        <w:tab/>
        <w:t xml:space="preserve"> </w:t>
      </w:r>
    </w:p>
    <w:p w14:paraId="6A1298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7552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E894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9A23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51B96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416EB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0B83" w:rsidRPr="00400B83">
        <w:rPr>
          <w:sz w:val="22"/>
          <w:szCs w:val="22"/>
        </w:rPr>
        <w:t xml:space="preserve">Tryb podstawowy bez negocjacji - art. 275 pkt. 1 ustawy </w:t>
      </w:r>
      <w:proofErr w:type="spellStart"/>
      <w:r w:rsidR="00400B83" w:rsidRPr="00400B8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5415054" w14:textId="77777777" w:rsidR="00A80738" w:rsidRPr="00577BC6" w:rsidRDefault="00400B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0B83">
        <w:rPr>
          <w:b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- KC-zp.272-17/22</w:t>
      </w:r>
    </w:p>
    <w:p w14:paraId="35B364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00B83" w:rsidRPr="00400B83">
        <w:rPr>
          <w:sz w:val="22"/>
          <w:szCs w:val="22"/>
        </w:rPr>
        <w:t>(</w:t>
      </w:r>
      <w:proofErr w:type="spellStart"/>
      <w:r w:rsidR="00400B83" w:rsidRPr="00400B83">
        <w:rPr>
          <w:sz w:val="22"/>
          <w:szCs w:val="22"/>
        </w:rPr>
        <w:t>t.j</w:t>
      </w:r>
      <w:proofErr w:type="spellEnd"/>
      <w:r w:rsidR="00400B83" w:rsidRPr="00400B8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33E4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0B83" w:rsidRPr="00400B83">
        <w:rPr>
          <w:sz w:val="22"/>
          <w:szCs w:val="22"/>
        </w:rPr>
        <w:t>08/02/2022</w:t>
      </w:r>
      <w:r w:rsidR="00FF4AB1" w:rsidRPr="00577BC6">
        <w:rPr>
          <w:sz w:val="22"/>
          <w:szCs w:val="22"/>
        </w:rPr>
        <w:t xml:space="preserve"> o godz. </w:t>
      </w:r>
      <w:r w:rsidR="00400B83" w:rsidRPr="00400B8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72F592" w14:textId="77777777" w:rsidTr="003F57CD">
        <w:tc>
          <w:tcPr>
            <w:tcW w:w="993" w:type="dxa"/>
            <w:shd w:val="clear" w:color="auto" w:fill="auto"/>
            <w:vAlign w:val="center"/>
          </w:tcPr>
          <w:p w14:paraId="67C11F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DC2B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70CC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00B83" w:rsidRPr="00493F8C" w14:paraId="5CE8B271" w14:textId="77777777" w:rsidTr="00F25F25">
        <w:tc>
          <w:tcPr>
            <w:tcW w:w="993" w:type="dxa"/>
            <w:shd w:val="clear" w:color="auto" w:fill="auto"/>
            <w:vAlign w:val="center"/>
          </w:tcPr>
          <w:p w14:paraId="7E43A88B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1</w:t>
            </w:r>
          </w:p>
        </w:tc>
        <w:tc>
          <w:tcPr>
            <w:tcW w:w="5244" w:type="dxa"/>
            <w:shd w:val="clear" w:color="auto" w:fill="auto"/>
          </w:tcPr>
          <w:p w14:paraId="04A5D9C8" w14:textId="77777777" w:rsidR="00400B83" w:rsidRPr="00490DC0" w:rsidRDefault="00400B83" w:rsidP="00F25F25">
            <w:pPr>
              <w:spacing w:before="40"/>
            </w:pPr>
            <w:r w:rsidRPr="00400B83">
              <w:t>TARRAYA S.A.</w:t>
            </w:r>
          </w:p>
          <w:p w14:paraId="69A075BE" w14:textId="77777777" w:rsidR="00400B83" w:rsidRPr="00490DC0" w:rsidRDefault="00400B83" w:rsidP="00F25F25">
            <w:r w:rsidRPr="00400B83">
              <w:t>ul. Głogowska</w:t>
            </w:r>
            <w:r w:rsidRPr="00490DC0">
              <w:t xml:space="preserve"> </w:t>
            </w:r>
            <w:r w:rsidRPr="00400B83">
              <w:t>108/6</w:t>
            </w:r>
            <w:r w:rsidRPr="00490DC0">
              <w:t xml:space="preserve"> </w:t>
            </w:r>
          </w:p>
          <w:p w14:paraId="4BD1DAAE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60-263</w:t>
            </w:r>
            <w:r w:rsidRPr="00490DC0">
              <w:t xml:space="preserve"> </w:t>
            </w:r>
            <w:r w:rsidRPr="00400B8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F2B30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157 292.40 zł</w:t>
            </w:r>
          </w:p>
        </w:tc>
      </w:tr>
      <w:tr w:rsidR="00400B83" w:rsidRPr="00493F8C" w14:paraId="29E773DA" w14:textId="77777777" w:rsidTr="00F25F25">
        <w:tc>
          <w:tcPr>
            <w:tcW w:w="993" w:type="dxa"/>
            <w:shd w:val="clear" w:color="auto" w:fill="auto"/>
            <w:vAlign w:val="center"/>
          </w:tcPr>
          <w:p w14:paraId="6612895E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2</w:t>
            </w:r>
          </w:p>
        </w:tc>
        <w:tc>
          <w:tcPr>
            <w:tcW w:w="5244" w:type="dxa"/>
            <w:shd w:val="clear" w:color="auto" w:fill="auto"/>
          </w:tcPr>
          <w:p w14:paraId="702CBFB3" w14:textId="77777777" w:rsidR="00400B83" w:rsidRPr="00490DC0" w:rsidRDefault="00400B83" w:rsidP="00F25F25">
            <w:pPr>
              <w:spacing w:before="40"/>
            </w:pPr>
            <w:r w:rsidRPr="00400B83">
              <w:t>QBEK STUDIO Jakub Cegielski</w:t>
            </w:r>
          </w:p>
          <w:p w14:paraId="7FC32D16" w14:textId="77777777" w:rsidR="00400B83" w:rsidRPr="00490DC0" w:rsidRDefault="00400B83" w:rsidP="00F25F25">
            <w:r w:rsidRPr="00400B83">
              <w:t>Samorządowa</w:t>
            </w:r>
            <w:r w:rsidRPr="00490DC0">
              <w:t xml:space="preserve"> </w:t>
            </w:r>
            <w:r w:rsidRPr="00400B83">
              <w:t>34</w:t>
            </w:r>
            <w:r w:rsidRPr="00490DC0">
              <w:t xml:space="preserve"> </w:t>
            </w:r>
          </w:p>
          <w:p w14:paraId="7DA596F4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05-420</w:t>
            </w:r>
            <w:r w:rsidRPr="00490DC0">
              <w:t xml:space="preserve"> </w:t>
            </w:r>
            <w:r w:rsidRPr="00400B83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D197B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57 810.00 zł</w:t>
            </w:r>
          </w:p>
        </w:tc>
      </w:tr>
      <w:tr w:rsidR="00400B83" w:rsidRPr="00493F8C" w14:paraId="642DB85C" w14:textId="77777777" w:rsidTr="00F25F25">
        <w:tc>
          <w:tcPr>
            <w:tcW w:w="993" w:type="dxa"/>
            <w:shd w:val="clear" w:color="auto" w:fill="auto"/>
            <w:vAlign w:val="center"/>
          </w:tcPr>
          <w:p w14:paraId="2F5448D0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3</w:t>
            </w:r>
          </w:p>
        </w:tc>
        <w:tc>
          <w:tcPr>
            <w:tcW w:w="5244" w:type="dxa"/>
            <w:shd w:val="clear" w:color="auto" w:fill="auto"/>
          </w:tcPr>
          <w:p w14:paraId="4F7A2C80" w14:textId="77777777" w:rsidR="00400B83" w:rsidRPr="00490DC0" w:rsidRDefault="00400B83" w:rsidP="00F25F25">
            <w:pPr>
              <w:spacing w:before="40"/>
            </w:pPr>
            <w:r w:rsidRPr="00400B83">
              <w:t>Webster Studio Sp. z o.o.</w:t>
            </w:r>
          </w:p>
          <w:p w14:paraId="1D0A1BA5" w14:textId="77777777" w:rsidR="00400B83" w:rsidRPr="00490DC0" w:rsidRDefault="00400B83" w:rsidP="00F25F25">
            <w:r w:rsidRPr="00400B83">
              <w:t>ul. Marcelińska</w:t>
            </w:r>
            <w:r w:rsidRPr="00490DC0">
              <w:t xml:space="preserve"> </w:t>
            </w:r>
            <w:r w:rsidRPr="00400B83">
              <w:t>94B/169</w:t>
            </w:r>
            <w:r w:rsidRPr="00490DC0">
              <w:t xml:space="preserve"> </w:t>
            </w:r>
          </w:p>
          <w:p w14:paraId="27D3470F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60-324</w:t>
            </w:r>
            <w:r w:rsidRPr="00490DC0">
              <w:t xml:space="preserve"> </w:t>
            </w:r>
            <w:r w:rsidRPr="00400B8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9D42D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602 700.00 zł</w:t>
            </w:r>
          </w:p>
        </w:tc>
      </w:tr>
      <w:tr w:rsidR="00400B83" w:rsidRPr="00493F8C" w14:paraId="76FEC5EA" w14:textId="77777777" w:rsidTr="00F25F25">
        <w:tc>
          <w:tcPr>
            <w:tcW w:w="993" w:type="dxa"/>
            <w:shd w:val="clear" w:color="auto" w:fill="auto"/>
            <w:vAlign w:val="center"/>
          </w:tcPr>
          <w:p w14:paraId="49067E8F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4</w:t>
            </w:r>
          </w:p>
        </w:tc>
        <w:tc>
          <w:tcPr>
            <w:tcW w:w="5244" w:type="dxa"/>
            <w:shd w:val="clear" w:color="auto" w:fill="auto"/>
          </w:tcPr>
          <w:p w14:paraId="19320553" w14:textId="77777777" w:rsidR="00400B83" w:rsidRPr="00490DC0" w:rsidRDefault="00400B83" w:rsidP="00F25F25">
            <w:pPr>
              <w:spacing w:before="40"/>
            </w:pPr>
            <w:proofErr w:type="spellStart"/>
            <w:r w:rsidRPr="00400B83">
              <w:t>Core</w:t>
            </w:r>
            <w:proofErr w:type="spellEnd"/>
            <w:r w:rsidRPr="00400B83">
              <w:t xml:space="preserve"> Consulting Rafał Kudlek</w:t>
            </w:r>
          </w:p>
          <w:p w14:paraId="2F02FEAB" w14:textId="77777777" w:rsidR="00400B83" w:rsidRPr="00490DC0" w:rsidRDefault="00400B83" w:rsidP="00F25F25">
            <w:r w:rsidRPr="00400B83">
              <w:t>Apartamentowa</w:t>
            </w:r>
            <w:r w:rsidRPr="00490DC0">
              <w:t xml:space="preserve"> </w:t>
            </w:r>
            <w:r w:rsidRPr="00400B83">
              <w:t>11/19</w:t>
            </w:r>
            <w:r w:rsidRPr="00490DC0">
              <w:t xml:space="preserve"> </w:t>
            </w:r>
          </w:p>
          <w:p w14:paraId="20F0C4D5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02-495</w:t>
            </w:r>
            <w:r w:rsidRPr="00490DC0">
              <w:t xml:space="preserve"> </w:t>
            </w:r>
            <w:r w:rsidRPr="00400B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BBE9A2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49 200.00 zł</w:t>
            </w:r>
          </w:p>
        </w:tc>
      </w:tr>
      <w:tr w:rsidR="00400B83" w:rsidRPr="00493F8C" w14:paraId="042B1E50" w14:textId="77777777" w:rsidTr="00F25F25">
        <w:tc>
          <w:tcPr>
            <w:tcW w:w="993" w:type="dxa"/>
            <w:shd w:val="clear" w:color="auto" w:fill="auto"/>
            <w:vAlign w:val="center"/>
          </w:tcPr>
          <w:p w14:paraId="26FB8896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5</w:t>
            </w:r>
          </w:p>
        </w:tc>
        <w:tc>
          <w:tcPr>
            <w:tcW w:w="5244" w:type="dxa"/>
            <w:shd w:val="clear" w:color="auto" w:fill="auto"/>
          </w:tcPr>
          <w:p w14:paraId="1AB3AF99" w14:textId="77777777" w:rsidR="00400B83" w:rsidRPr="00490DC0" w:rsidRDefault="00400B83" w:rsidP="00F25F25">
            <w:pPr>
              <w:spacing w:before="40"/>
            </w:pPr>
            <w:r w:rsidRPr="00400B83">
              <w:t xml:space="preserve">ULADZISLAU ZHOLIK </w:t>
            </w:r>
            <w:proofErr w:type="spellStart"/>
            <w:r w:rsidRPr="00400B83">
              <w:t>ArtLime</w:t>
            </w:r>
            <w:proofErr w:type="spellEnd"/>
          </w:p>
          <w:p w14:paraId="7A643088" w14:textId="77777777" w:rsidR="00400B83" w:rsidRPr="00490DC0" w:rsidRDefault="00400B83" w:rsidP="00F25F25">
            <w:proofErr w:type="spellStart"/>
            <w:r w:rsidRPr="00400B83">
              <w:t>Julianowska</w:t>
            </w:r>
            <w:proofErr w:type="spellEnd"/>
            <w:r w:rsidRPr="00490DC0">
              <w:t xml:space="preserve"> </w:t>
            </w:r>
            <w:r w:rsidRPr="00400B83">
              <w:t>22/5</w:t>
            </w:r>
            <w:r w:rsidRPr="00490DC0">
              <w:t xml:space="preserve"> </w:t>
            </w:r>
          </w:p>
          <w:p w14:paraId="70A6DB32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03-338</w:t>
            </w:r>
            <w:r w:rsidRPr="00490DC0">
              <w:t xml:space="preserve"> </w:t>
            </w:r>
            <w:r w:rsidRPr="00400B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40EDD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424 596.00 zł</w:t>
            </w:r>
          </w:p>
        </w:tc>
      </w:tr>
      <w:tr w:rsidR="00400B83" w:rsidRPr="00493F8C" w14:paraId="3FA66A9B" w14:textId="77777777" w:rsidTr="00F25F25">
        <w:tc>
          <w:tcPr>
            <w:tcW w:w="993" w:type="dxa"/>
            <w:shd w:val="clear" w:color="auto" w:fill="auto"/>
            <w:vAlign w:val="center"/>
          </w:tcPr>
          <w:p w14:paraId="0536975E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6</w:t>
            </w:r>
          </w:p>
        </w:tc>
        <w:tc>
          <w:tcPr>
            <w:tcW w:w="5244" w:type="dxa"/>
            <w:shd w:val="clear" w:color="auto" w:fill="auto"/>
          </w:tcPr>
          <w:p w14:paraId="1A599C62" w14:textId="77777777" w:rsidR="00400B83" w:rsidRPr="00490DC0" w:rsidRDefault="00400B83" w:rsidP="00F25F25">
            <w:pPr>
              <w:spacing w:before="40"/>
            </w:pPr>
            <w:r w:rsidRPr="00400B83">
              <w:t xml:space="preserve">Premium </w:t>
            </w:r>
            <w:proofErr w:type="spellStart"/>
            <w:r w:rsidRPr="00400B83">
              <w:t>Outdoor</w:t>
            </w:r>
            <w:proofErr w:type="spellEnd"/>
            <w:r w:rsidRPr="00400B83">
              <w:t xml:space="preserve"> sp. z o.o.</w:t>
            </w:r>
          </w:p>
          <w:p w14:paraId="7AD12E05" w14:textId="77777777" w:rsidR="00400B83" w:rsidRPr="00490DC0" w:rsidRDefault="00400B83" w:rsidP="00F25F25">
            <w:r w:rsidRPr="00400B83">
              <w:t>S. Lema</w:t>
            </w:r>
            <w:r w:rsidRPr="00490DC0">
              <w:t xml:space="preserve"> </w:t>
            </w:r>
            <w:r w:rsidRPr="00400B83">
              <w:t>24/4</w:t>
            </w:r>
            <w:r w:rsidRPr="00490DC0">
              <w:t xml:space="preserve"> </w:t>
            </w:r>
          </w:p>
          <w:p w14:paraId="45DF6E87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20-446</w:t>
            </w:r>
            <w:r w:rsidRPr="00490DC0">
              <w:t xml:space="preserve"> </w:t>
            </w:r>
            <w:r w:rsidRPr="00400B8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FFC7F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91 942.50 zł</w:t>
            </w:r>
          </w:p>
        </w:tc>
      </w:tr>
      <w:tr w:rsidR="00400B83" w:rsidRPr="00493F8C" w14:paraId="54AB1EB5" w14:textId="77777777" w:rsidTr="00F25F25">
        <w:tc>
          <w:tcPr>
            <w:tcW w:w="993" w:type="dxa"/>
            <w:shd w:val="clear" w:color="auto" w:fill="auto"/>
            <w:vAlign w:val="center"/>
          </w:tcPr>
          <w:p w14:paraId="6E54874F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3BD7DB15" w14:textId="77777777" w:rsidR="00400B83" w:rsidRPr="007500D2" w:rsidRDefault="00400B83" w:rsidP="00F25F25">
            <w:pPr>
              <w:spacing w:before="40"/>
              <w:rPr>
                <w:lang w:val="en-US"/>
              </w:rPr>
            </w:pPr>
            <w:r w:rsidRPr="007500D2">
              <w:rPr>
                <w:lang w:val="en-US"/>
              </w:rPr>
              <w:t>Expansja advertising sp. z o. o.</w:t>
            </w:r>
          </w:p>
          <w:p w14:paraId="62FC985B" w14:textId="77777777" w:rsidR="00400B83" w:rsidRPr="00490DC0" w:rsidRDefault="00400B83" w:rsidP="00F25F25">
            <w:r w:rsidRPr="00400B83">
              <w:t>Kordeckiego</w:t>
            </w:r>
            <w:r w:rsidRPr="00490DC0">
              <w:t xml:space="preserve"> </w:t>
            </w:r>
            <w:r w:rsidRPr="00400B83">
              <w:t>47</w:t>
            </w:r>
            <w:r w:rsidRPr="00490DC0">
              <w:t xml:space="preserve"> </w:t>
            </w:r>
          </w:p>
          <w:p w14:paraId="0F6DD233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60-144</w:t>
            </w:r>
            <w:r w:rsidRPr="00490DC0">
              <w:t xml:space="preserve"> </w:t>
            </w:r>
            <w:r w:rsidRPr="00400B8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59AAA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212 667.00 zł</w:t>
            </w:r>
          </w:p>
        </w:tc>
      </w:tr>
      <w:tr w:rsidR="00400B83" w:rsidRPr="00493F8C" w14:paraId="1966DA4F" w14:textId="77777777" w:rsidTr="00F25F25">
        <w:tc>
          <w:tcPr>
            <w:tcW w:w="993" w:type="dxa"/>
            <w:shd w:val="clear" w:color="auto" w:fill="auto"/>
            <w:vAlign w:val="center"/>
          </w:tcPr>
          <w:p w14:paraId="43C5F360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8</w:t>
            </w:r>
          </w:p>
        </w:tc>
        <w:tc>
          <w:tcPr>
            <w:tcW w:w="5244" w:type="dxa"/>
            <w:shd w:val="clear" w:color="auto" w:fill="auto"/>
          </w:tcPr>
          <w:p w14:paraId="1C1690C1" w14:textId="77777777" w:rsidR="00400B83" w:rsidRPr="00490DC0" w:rsidRDefault="00400B83" w:rsidP="00F25F25">
            <w:pPr>
              <w:spacing w:before="40"/>
            </w:pPr>
            <w:r w:rsidRPr="00400B83">
              <w:t>Stowarzyszenie Ad astra</w:t>
            </w:r>
          </w:p>
          <w:p w14:paraId="28BBFEA7" w14:textId="77777777" w:rsidR="00400B83" w:rsidRPr="00490DC0" w:rsidRDefault="00400B83" w:rsidP="00F25F25">
            <w:r w:rsidRPr="00400B83">
              <w:t>Bociania</w:t>
            </w:r>
            <w:r w:rsidRPr="00490DC0">
              <w:t xml:space="preserve"> </w:t>
            </w:r>
            <w:r w:rsidRPr="00400B83">
              <w:t>14</w:t>
            </w:r>
            <w:r w:rsidRPr="00490DC0">
              <w:t xml:space="preserve"> </w:t>
            </w:r>
          </w:p>
          <w:p w14:paraId="4F250B88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48-300</w:t>
            </w:r>
            <w:r w:rsidRPr="00490DC0">
              <w:t xml:space="preserve"> </w:t>
            </w:r>
            <w:r w:rsidRPr="00400B83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84974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39 852.00 zł</w:t>
            </w:r>
          </w:p>
        </w:tc>
      </w:tr>
      <w:tr w:rsidR="00400B83" w:rsidRPr="00493F8C" w14:paraId="6B7484F6" w14:textId="77777777" w:rsidTr="00F25F25">
        <w:tc>
          <w:tcPr>
            <w:tcW w:w="993" w:type="dxa"/>
            <w:shd w:val="clear" w:color="auto" w:fill="auto"/>
            <w:vAlign w:val="center"/>
          </w:tcPr>
          <w:p w14:paraId="19D1C325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9</w:t>
            </w:r>
          </w:p>
        </w:tc>
        <w:tc>
          <w:tcPr>
            <w:tcW w:w="5244" w:type="dxa"/>
            <w:shd w:val="clear" w:color="auto" w:fill="auto"/>
          </w:tcPr>
          <w:p w14:paraId="1F382FFF" w14:textId="77777777" w:rsidR="00400B83" w:rsidRPr="00490DC0" w:rsidRDefault="00400B83" w:rsidP="00F25F25">
            <w:pPr>
              <w:spacing w:before="40"/>
            </w:pPr>
            <w:r w:rsidRPr="00400B83">
              <w:t>Las Rąk Studio Kreatywne</w:t>
            </w:r>
          </w:p>
          <w:p w14:paraId="4995FD0A" w14:textId="77777777" w:rsidR="00400B83" w:rsidRPr="00490DC0" w:rsidRDefault="00400B83" w:rsidP="00F25F25">
            <w:r w:rsidRPr="00400B83">
              <w:t>Burzyńskiego</w:t>
            </w:r>
            <w:r w:rsidRPr="00490DC0">
              <w:t xml:space="preserve"> </w:t>
            </w:r>
            <w:r w:rsidRPr="00400B83">
              <w:t>5/11</w:t>
            </w:r>
            <w:r w:rsidRPr="00490DC0">
              <w:t xml:space="preserve"> </w:t>
            </w:r>
          </w:p>
          <w:p w14:paraId="1A193357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03-984</w:t>
            </w:r>
            <w:r w:rsidRPr="00490DC0">
              <w:t xml:space="preserve"> </w:t>
            </w:r>
            <w:r w:rsidRPr="00400B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347C0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220 477.60 zł</w:t>
            </w:r>
          </w:p>
        </w:tc>
      </w:tr>
      <w:tr w:rsidR="00400B83" w:rsidRPr="00493F8C" w14:paraId="42555660" w14:textId="77777777" w:rsidTr="00F25F25">
        <w:tc>
          <w:tcPr>
            <w:tcW w:w="993" w:type="dxa"/>
            <w:shd w:val="clear" w:color="auto" w:fill="auto"/>
            <w:vAlign w:val="center"/>
          </w:tcPr>
          <w:p w14:paraId="701DC701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10</w:t>
            </w:r>
          </w:p>
        </w:tc>
        <w:tc>
          <w:tcPr>
            <w:tcW w:w="5244" w:type="dxa"/>
            <w:shd w:val="clear" w:color="auto" w:fill="auto"/>
          </w:tcPr>
          <w:p w14:paraId="41685219" w14:textId="77777777" w:rsidR="00400B83" w:rsidRPr="00490DC0" w:rsidRDefault="00400B83" w:rsidP="00F25F25">
            <w:pPr>
              <w:spacing w:before="40"/>
            </w:pPr>
            <w:r w:rsidRPr="00400B83">
              <w:t xml:space="preserve">KDMC Karolina </w:t>
            </w:r>
            <w:proofErr w:type="spellStart"/>
            <w:r w:rsidRPr="00400B83">
              <w:t>Podsiedlik</w:t>
            </w:r>
            <w:proofErr w:type="spellEnd"/>
          </w:p>
          <w:p w14:paraId="5A224FBD" w14:textId="77777777" w:rsidR="00400B83" w:rsidRPr="00490DC0" w:rsidRDefault="00400B83" w:rsidP="00F25F25">
            <w:r w:rsidRPr="00400B83">
              <w:t>Generała Bema</w:t>
            </w:r>
            <w:r w:rsidRPr="00490DC0">
              <w:t xml:space="preserve"> </w:t>
            </w:r>
            <w:r w:rsidRPr="00400B83">
              <w:t>16/18/16</w:t>
            </w:r>
            <w:r w:rsidRPr="00490DC0">
              <w:t xml:space="preserve"> </w:t>
            </w:r>
          </w:p>
          <w:p w14:paraId="7159EA83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91-492</w:t>
            </w:r>
            <w:r w:rsidRPr="00490DC0">
              <w:t xml:space="preserve"> </w:t>
            </w:r>
            <w:r w:rsidRPr="00400B8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6902A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57 810.00 zł</w:t>
            </w:r>
          </w:p>
        </w:tc>
      </w:tr>
      <w:tr w:rsidR="00400B83" w:rsidRPr="00493F8C" w14:paraId="3811085C" w14:textId="77777777" w:rsidTr="00F25F25">
        <w:tc>
          <w:tcPr>
            <w:tcW w:w="993" w:type="dxa"/>
            <w:shd w:val="clear" w:color="auto" w:fill="auto"/>
            <w:vAlign w:val="center"/>
          </w:tcPr>
          <w:p w14:paraId="5EDF86C7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11</w:t>
            </w:r>
          </w:p>
        </w:tc>
        <w:tc>
          <w:tcPr>
            <w:tcW w:w="5244" w:type="dxa"/>
            <w:shd w:val="clear" w:color="auto" w:fill="auto"/>
          </w:tcPr>
          <w:p w14:paraId="40425B55" w14:textId="77777777" w:rsidR="00400B83" w:rsidRPr="00490DC0" w:rsidRDefault="00400B83" w:rsidP="00F25F25">
            <w:pPr>
              <w:spacing w:before="40"/>
            </w:pPr>
            <w:r w:rsidRPr="00400B83">
              <w:t>Git Studio Reklamy s.c. Marek Gawron, Paweł Gawron</w:t>
            </w:r>
          </w:p>
          <w:p w14:paraId="4CB699F4" w14:textId="77777777" w:rsidR="00400B83" w:rsidRPr="00490DC0" w:rsidRDefault="00400B83" w:rsidP="00F25F25">
            <w:proofErr w:type="spellStart"/>
            <w:r w:rsidRPr="00400B83">
              <w:t>Pierwogóra</w:t>
            </w:r>
            <w:proofErr w:type="spellEnd"/>
            <w:r w:rsidRPr="00490DC0">
              <w:t xml:space="preserve"> </w:t>
            </w:r>
            <w:r w:rsidRPr="00400B83">
              <w:t>43</w:t>
            </w:r>
            <w:r w:rsidRPr="00490DC0">
              <w:t xml:space="preserve"> </w:t>
            </w:r>
          </w:p>
          <w:p w14:paraId="143D09D3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34-300</w:t>
            </w:r>
            <w:r w:rsidRPr="00490DC0">
              <w:t xml:space="preserve"> </w:t>
            </w:r>
            <w:r w:rsidRPr="00400B83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E9183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44 895.00 zł</w:t>
            </w:r>
          </w:p>
        </w:tc>
      </w:tr>
      <w:tr w:rsidR="00400B83" w:rsidRPr="00493F8C" w14:paraId="4F29CC0B" w14:textId="77777777" w:rsidTr="00F25F25">
        <w:tc>
          <w:tcPr>
            <w:tcW w:w="993" w:type="dxa"/>
            <w:shd w:val="clear" w:color="auto" w:fill="auto"/>
            <w:vAlign w:val="center"/>
          </w:tcPr>
          <w:p w14:paraId="007A8CFD" w14:textId="77777777" w:rsidR="00400B83" w:rsidRPr="00490DC0" w:rsidRDefault="00400B83" w:rsidP="00F25F25">
            <w:pPr>
              <w:spacing w:before="120" w:after="120"/>
              <w:jc w:val="center"/>
            </w:pPr>
            <w:r w:rsidRPr="00400B83">
              <w:t>12</w:t>
            </w:r>
          </w:p>
        </w:tc>
        <w:tc>
          <w:tcPr>
            <w:tcW w:w="5244" w:type="dxa"/>
            <w:shd w:val="clear" w:color="auto" w:fill="auto"/>
          </w:tcPr>
          <w:p w14:paraId="787F7809" w14:textId="77777777" w:rsidR="00400B83" w:rsidRPr="007500D2" w:rsidRDefault="00400B83" w:rsidP="00F25F25">
            <w:pPr>
              <w:spacing w:before="40"/>
              <w:rPr>
                <w:lang w:val="en-US"/>
              </w:rPr>
            </w:pPr>
            <w:r w:rsidRPr="007500D2">
              <w:rPr>
                <w:lang w:val="en-US"/>
              </w:rPr>
              <w:t>Cityboard Media Sp. zo.o.</w:t>
            </w:r>
          </w:p>
          <w:p w14:paraId="4D2CDEF7" w14:textId="77777777" w:rsidR="00400B83" w:rsidRPr="00490DC0" w:rsidRDefault="00400B83" w:rsidP="00F25F25">
            <w:r w:rsidRPr="00400B83">
              <w:t>Narbutta</w:t>
            </w:r>
            <w:r w:rsidRPr="00490DC0">
              <w:t xml:space="preserve"> </w:t>
            </w:r>
            <w:r w:rsidRPr="00400B83">
              <w:t>30</w:t>
            </w:r>
            <w:r w:rsidRPr="00490DC0">
              <w:t xml:space="preserve"> </w:t>
            </w:r>
          </w:p>
          <w:p w14:paraId="4D728C1C" w14:textId="77777777" w:rsidR="00400B83" w:rsidRPr="00490DC0" w:rsidRDefault="00400B83" w:rsidP="00F25F25">
            <w:pPr>
              <w:spacing w:after="40"/>
              <w:jc w:val="both"/>
            </w:pPr>
            <w:r w:rsidRPr="00400B83">
              <w:t>02-541</w:t>
            </w:r>
            <w:r w:rsidRPr="00490DC0">
              <w:t xml:space="preserve"> </w:t>
            </w:r>
            <w:r w:rsidRPr="00400B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5FAF8" w14:textId="77777777" w:rsidR="00400B83" w:rsidRPr="00490DC0" w:rsidRDefault="00400B83" w:rsidP="00F25F25">
            <w:pPr>
              <w:spacing w:before="120" w:after="120"/>
              <w:jc w:val="both"/>
            </w:pPr>
            <w:r w:rsidRPr="00400B83">
              <w:t>67 453.20 zł</w:t>
            </w:r>
          </w:p>
        </w:tc>
      </w:tr>
    </w:tbl>
    <w:p w14:paraId="1185949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900131C" w14:textId="066D76B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370B3" w14:textId="77777777" w:rsidR="006871DB" w:rsidRDefault="006871DB">
      <w:r>
        <w:separator/>
      </w:r>
    </w:p>
  </w:endnote>
  <w:endnote w:type="continuationSeparator" w:id="0">
    <w:p w14:paraId="3A24E190" w14:textId="77777777" w:rsidR="006871DB" w:rsidRDefault="00687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209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BC5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BF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E0D87A">
        <v:line id="_x0000_s1025" style="position:absolute;left:0;text-align:left;z-index:251657728" from="-3.85pt,8.7pt" to="455.15pt,8.7pt"/>
      </w:pict>
    </w:r>
  </w:p>
  <w:p w14:paraId="03313E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41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90E604" w14:textId="77777777" w:rsidR="009F189D" w:rsidRDefault="009F189D">
    <w:pPr>
      <w:pStyle w:val="Stopka"/>
      <w:tabs>
        <w:tab w:val="clear" w:pos="4536"/>
      </w:tabs>
      <w:jc w:val="center"/>
    </w:pPr>
  </w:p>
  <w:p w14:paraId="55D50C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D89CB" w14:textId="77777777" w:rsidR="006871DB" w:rsidRDefault="006871DB">
      <w:r>
        <w:separator/>
      </w:r>
    </w:p>
  </w:footnote>
  <w:footnote w:type="continuationSeparator" w:id="0">
    <w:p w14:paraId="3DDBA278" w14:textId="77777777" w:rsidR="006871DB" w:rsidRDefault="00687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48C8" w14:textId="77777777" w:rsidR="00400B83" w:rsidRDefault="0040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E2948" w14:textId="77777777" w:rsidR="00400B83" w:rsidRDefault="00400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A09CE" w14:textId="77777777" w:rsidR="00400B83" w:rsidRDefault="00400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1D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0B83"/>
    <w:rsid w:val="00423179"/>
    <w:rsid w:val="00490DC0"/>
    <w:rsid w:val="00493F8C"/>
    <w:rsid w:val="004C7E9B"/>
    <w:rsid w:val="00577BC6"/>
    <w:rsid w:val="00601802"/>
    <w:rsid w:val="006871DB"/>
    <w:rsid w:val="0069085C"/>
    <w:rsid w:val="007500D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666F7B"/>
  <w15:chartTrackingRefBased/>
  <w15:docId w15:val="{8135ECF7-681C-4D2D-A1B0-FFD922BB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2022-02-08T09:53:00Z</cp:lastPrinted>
  <dcterms:created xsi:type="dcterms:W3CDTF">2022-02-08T09:47:00Z</dcterms:created>
  <dcterms:modified xsi:type="dcterms:W3CDTF">2022-02-08T09:53:00Z</dcterms:modified>
</cp:coreProperties>
</file>