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09D806BE" w:rsidR="005A4CE4" w:rsidRPr="009B15A4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</w:t>
      </w:r>
      <w:r w:rsidRPr="009B15A4">
        <w:rPr>
          <w:rFonts w:ascii="Arial" w:eastAsia="Times New Roman" w:hAnsi="Arial" w:cs="Arial"/>
          <w:sz w:val="20"/>
          <w:szCs w:val="20"/>
          <w:lang w:eastAsia="pl-PL"/>
        </w:rPr>
        <w:t xml:space="preserve">postępowania o udzielenie zamówienia publicznego </w:t>
      </w:r>
      <w:r w:rsidRPr="009B15A4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54907" w:rsidRPr="00054907">
        <w:rPr>
          <w:b/>
        </w:rPr>
        <w:t xml:space="preserve">Kontrakt serwisowy (roczny) obejmujący urządzenia: </w:t>
      </w:r>
      <w:proofErr w:type="spellStart"/>
      <w:r w:rsidR="00054907" w:rsidRPr="00054907">
        <w:rPr>
          <w:b/>
        </w:rPr>
        <w:t>X'Pert</w:t>
      </w:r>
      <w:proofErr w:type="spellEnd"/>
      <w:r w:rsidR="00054907" w:rsidRPr="00054907">
        <w:rPr>
          <w:b/>
        </w:rPr>
        <w:t xml:space="preserve"> Pro DY 2248, DY 1728, </w:t>
      </w:r>
      <w:proofErr w:type="spellStart"/>
      <w:r w:rsidR="00054907" w:rsidRPr="00054907">
        <w:rPr>
          <w:b/>
        </w:rPr>
        <w:t>X'Pert</w:t>
      </w:r>
      <w:proofErr w:type="spellEnd"/>
      <w:r w:rsidR="00054907" w:rsidRPr="00054907">
        <w:rPr>
          <w:b/>
        </w:rPr>
        <w:t xml:space="preserve"> MPD DY 0966, </w:t>
      </w:r>
      <w:proofErr w:type="spellStart"/>
      <w:r w:rsidR="00054907" w:rsidRPr="00054907">
        <w:rPr>
          <w:b/>
        </w:rPr>
        <w:t>Empyrean</w:t>
      </w:r>
      <w:proofErr w:type="spellEnd"/>
      <w:r w:rsidR="00054907" w:rsidRPr="00054907">
        <w:rPr>
          <w:b/>
        </w:rPr>
        <w:t xml:space="preserve"> DY 0690, DY 1304, DY 1061, DY 1209, DY 1212, DY 1277 i </w:t>
      </w:r>
      <w:proofErr w:type="spellStart"/>
      <w:r w:rsidR="00054907" w:rsidRPr="00054907">
        <w:rPr>
          <w:b/>
        </w:rPr>
        <w:t>Axios</w:t>
      </w:r>
      <w:proofErr w:type="spellEnd"/>
      <w:r w:rsidR="00054907" w:rsidRPr="00054907">
        <w:rPr>
          <w:b/>
        </w:rPr>
        <w:t xml:space="preserve"> DY 5481 - Kc-zp.272-53/22</w:t>
      </w:r>
      <w:r w:rsidRPr="009B15A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B15A4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9B15A4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B15A4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9B15A4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9B15A4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9B15A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9B15A4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9B15A4">
        <w:rPr>
          <w:rFonts w:ascii="Arial" w:hAnsi="Arial" w:cs="Arial"/>
          <w:sz w:val="20"/>
          <w:szCs w:val="20"/>
        </w:rPr>
        <w:t>108</w:t>
      </w:r>
      <w:r w:rsidRPr="009B15A4">
        <w:rPr>
          <w:rFonts w:ascii="Arial" w:hAnsi="Arial" w:cs="Arial"/>
          <w:sz w:val="20"/>
          <w:szCs w:val="20"/>
          <w:lang w:val="x-none"/>
        </w:rPr>
        <w:t xml:space="preserve"> </w:t>
      </w:r>
      <w:r w:rsidRPr="009B15A4">
        <w:rPr>
          <w:rFonts w:ascii="Arial" w:hAnsi="Arial" w:cs="Arial"/>
          <w:sz w:val="20"/>
          <w:szCs w:val="20"/>
        </w:rPr>
        <w:t xml:space="preserve">ust. 1 </w:t>
      </w:r>
      <w:r w:rsidRPr="009B15A4">
        <w:rPr>
          <w:rFonts w:ascii="Arial" w:hAnsi="Arial" w:cs="Arial"/>
          <w:sz w:val="20"/>
          <w:szCs w:val="20"/>
        </w:rPr>
        <w:br/>
      </w:r>
      <w:r w:rsidRPr="009B15A4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9B15A4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9B15A4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28BB5EED" w14:textId="77777777" w:rsidR="00251E68" w:rsidRDefault="00251E68" w:rsidP="00251E68">
      <w:pPr>
        <w:tabs>
          <w:tab w:val="left" w:pos="540"/>
          <w:tab w:val="left" w:pos="780"/>
        </w:tabs>
        <w:suppressAutoHyphens/>
        <w:jc w:val="center"/>
        <w:rPr>
          <w:i/>
          <w:color w:val="FF0000"/>
          <w:sz w:val="24"/>
          <w:szCs w:val="24"/>
          <w:lang w:eastAsia="zh-CN"/>
        </w:rPr>
      </w:pPr>
      <w:r>
        <w:rPr>
          <w:i/>
          <w:color w:val="FF0000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3D649" w14:textId="77777777" w:rsidR="00972A59" w:rsidRDefault="00972A59" w:rsidP="0038231F">
      <w:pPr>
        <w:spacing w:after="0" w:line="240" w:lineRule="auto"/>
      </w:pPr>
      <w:r>
        <w:separator/>
      </w:r>
    </w:p>
  </w:endnote>
  <w:endnote w:type="continuationSeparator" w:id="0">
    <w:p w14:paraId="2CAEAD0E" w14:textId="77777777" w:rsidR="00972A59" w:rsidRDefault="00972A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302E3D50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20C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20C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81CD6" w14:textId="77777777" w:rsidR="00972A59" w:rsidRDefault="00972A59" w:rsidP="0038231F">
      <w:pPr>
        <w:spacing w:after="0" w:line="240" w:lineRule="auto"/>
      </w:pPr>
      <w:r>
        <w:separator/>
      </w:r>
    </w:p>
  </w:footnote>
  <w:footnote w:type="continuationSeparator" w:id="0">
    <w:p w14:paraId="31D598A8" w14:textId="77777777" w:rsidR="00972A59" w:rsidRDefault="00972A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18FC73E1" w:rsidR="00AE51E4" w:rsidRPr="003D6231" w:rsidRDefault="00AE51E4" w:rsidP="009C32D1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23477"/>
    <w:rsid w:val="000247FF"/>
    <w:rsid w:val="00025C8D"/>
    <w:rsid w:val="000303EE"/>
    <w:rsid w:val="00054907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1E68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777F7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10D4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AB8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2A59"/>
    <w:rsid w:val="00975019"/>
    <w:rsid w:val="00975C49"/>
    <w:rsid w:val="00997D0F"/>
    <w:rsid w:val="009B15A4"/>
    <w:rsid w:val="009B63BD"/>
    <w:rsid w:val="009C32D1"/>
    <w:rsid w:val="009C7756"/>
    <w:rsid w:val="00A15F7E"/>
    <w:rsid w:val="00A166B0"/>
    <w:rsid w:val="00A22DCF"/>
    <w:rsid w:val="00A24C2D"/>
    <w:rsid w:val="00A276E4"/>
    <w:rsid w:val="00A3062E"/>
    <w:rsid w:val="00A347DE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1938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420C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0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D210E-9B86-4B66-9239-E643D2D11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2022-02-09T09:19:00Z</cp:lastPrinted>
  <dcterms:created xsi:type="dcterms:W3CDTF">2022-02-09T09:19:00Z</dcterms:created>
  <dcterms:modified xsi:type="dcterms:W3CDTF">2022-02-09T09:19:00Z</dcterms:modified>
</cp:coreProperties>
</file>