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3C6BF" w14:textId="77777777" w:rsidR="00AA7A6C" w:rsidRPr="00AA7A6C" w:rsidRDefault="00AA7A6C" w:rsidP="00AA7A6C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AA7A6C">
        <w:rPr>
          <w:b/>
          <w:bCs/>
          <w:sz w:val="26"/>
          <w:szCs w:val="26"/>
        </w:rPr>
        <w:t>Załącznik nr 1</w:t>
      </w:r>
    </w:p>
    <w:p w14:paraId="3B2C7D2E" w14:textId="77777777" w:rsidR="00AA7A6C" w:rsidRPr="00AA7A6C" w:rsidRDefault="00AA7A6C" w:rsidP="00AA7A6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4CB27DA" w14:textId="77777777" w:rsidR="00AA7A6C" w:rsidRPr="003B552D" w:rsidRDefault="00AA7A6C" w:rsidP="00AA7A6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>FORMULARZ OFERTY</w:t>
      </w:r>
    </w:p>
    <w:p w14:paraId="70C49D60" w14:textId="77777777" w:rsidR="00AA7A6C" w:rsidRPr="003B552D" w:rsidRDefault="00AA7A6C" w:rsidP="00AA7A6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D65B25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552D">
        <w:rPr>
          <w:sz w:val="22"/>
          <w:szCs w:val="22"/>
        </w:rPr>
        <w:t>NAZWA WYKONAWCY:……………………………………………………………………..</w:t>
      </w:r>
    </w:p>
    <w:p w14:paraId="57736A3D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552D">
        <w:rPr>
          <w:sz w:val="22"/>
          <w:szCs w:val="22"/>
        </w:rPr>
        <w:t>FORMA PROWADZONEJ DZIAŁALNOŚCI: .........................................................................</w:t>
      </w:r>
    </w:p>
    <w:p w14:paraId="01BF9129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552D">
        <w:rPr>
          <w:sz w:val="22"/>
          <w:szCs w:val="22"/>
        </w:rPr>
        <w:t>ADRES:…………………………………………………………………………………………</w:t>
      </w:r>
    </w:p>
    <w:p w14:paraId="2D30940F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552D">
        <w:rPr>
          <w:sz w:val="22"/>
          <w:szCs w:val="22"/>
        </w:rPr>
        <w:t>POWIAT:…………………………………WOJEWÓDZTWO …………………………….....</w:t>
      </w:r>
    </w:p>
    <w:p w14:paraId="3BACC5D7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552D">
        <w:rPr>
          <w:sz w:val="22"/>
          <w:szCs w:val="22"/>
          <w:lang w:val="de-DE"/>
        </w:rPr>
        <w:t>TEL.</w:t>
      </w:r>
      <w:r w:rsidRPr="003B552D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6E2E9109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552D">
        <w:rPr>
          <w:sz w:val="22"/>
          <w:szCs w:val="22"/>
          <w:lang w:val="de-DE"/>
        </w:rPr>
        <w:t xml:space="preserve">FAX </w:t>
      </w:r>
      <w:r w:rsidRPr="003B552D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B7EEE80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552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F904B17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552D">
        <w:rPr>
          <w:sz w:val="22"/>
          <w:szCs w:val="22"/>
          <w:lang w:val="de-DE"/>
        </w:rPr>
        <w:t xml:space="preserve">NIP…………………………………. </w:t>
      </w:r>
      <w:r w:rsidRPr="003B552D">
        <w:rPr>
          <w:sz w:val="22"/>
          <w:szCs w:val="22"/>
        </w:rPr>
        <w:t>REGON:………………………………………………...</w:t>
      </w:r>
    </w:p>
    <w:p w14:paraId="7D9D79BC" w14:textId="77777777" w:rsidR="00AA7A6C" w:rsidRPr="003B552D" w:rsidRDefault="00AA7A6C" w:rsidP="00AA7A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552D">
        <w:rPr>
          <w:sz w:val="22"/>
          <w:szCs w:val="22"/>
        </w:rPr>
        <w:t>BANK/ NR KONTA ……………………………………………………………………………</w:t>
      </w:r>
    </w:p>
    <w:p w14:paraId="1D540CF9" w14:textId="77777777" w:rsidR="00AA7A6C" w:rsidRPr="003B552D" w:rsidRDefault="00AA7A6C" w:rsidP="00AA7A6C">
      <w:pPr>
        <w:spacing w:line="360" w:lineRule="auto"/>
        <w:rPr>
          <w:sz w:val="22"/>
          <w:szCs w:val="22"/>
        </w:rPr>
      </w:pPr>
      <w:r w:rsidRPr="003B552D">
        <w:rPr>
          <w:sz w:val="22"/>
          <w:szCs w:val="22"/>
        </w:rPr>
        <w:t>Do: Nazwa i siedziba Zamawiającego:</w:t>
      </w:r>
    </w:p>
    <w:p w14:paraId="3C8260AF" w14:textId="77777777" w:rsidR="00AA7A6C" w:rsidRPr="003B552D" w:rsidRDefault="00AA7A6C" w:rsidP="00AA7A6C">
      <w:pPr>
        <w:ind w:right="-11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>Akademia Górniczo - Hutnicza</w:t>
      </w:r>
    </w:p>
    <w:p w14:paraId="70C3E433" w14:textId="77777777" w:rsidR="00AA7A6C" w:rsidRPr="003B552D" w:rsidRDefault="00AA7A6C" w:rsidP="00AA7A6C">
      <w:pPr>
        <w:ind w:right="-11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>im. Stanisława Staszica w Krakowie</w:t>
      </w:r>
    </w:p>
    <w:p w14:paraId="2616756F" w14:textId="77777777" w:rsidR="00AA7A6C" w:rsidRPr="003B552D" w:rsidRDefault="00AA7A6C" w:rsidP="00AA7A6C">
      <w:pPr>
        <w:ind w:right="-11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Dział Zamówień Publicznych  </w:t>
      </w:r>
    </w:p>
    <w:p w14:paraId="46A3F55F" w14:textId="77777777" w:rsidR="00AA7A6C" w:rsidRPr="003B552D" w:rsidRDefault="00AA7A6C" w:rsidP="00AA7A6C">
      <w:pPr>
        <w:ind w:right="-11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Al. Mickiewicza 30, 30-059 Kraków,  </w:t>
      </w:r>
    </w:p>
    <w:p w14:paraId="1B091362" w14:textId="77777777" w:rsidR="00AA7A6C" w:rsidRPr="003B552D" w:rsidRDefault="00AA7A6C" w:rsidP="00AA7A6C">
      <w:pPr>
        <w:ind w:firstLine="3969"/>
        <w:rPr>
          <w:b/>
          <w:sz w:val="22"/>
          <w:szCs w:val="22"/>
        </w:rPr>
      </w:pPr>
    </w:p>
    <w:p w14:paraId="46395039" w14:textId="713F2A0A" w:rsidR="00AA7A6C" w:rsidRPr="003B552D" w:rsidRDefault="00AA7A6C" w:rsidP="00C07C4B">
      <w:pPr>
        <w:jc w:val="both"/>
        <w:rPr>
          <w:b/>
          <w:sz w:val="22"/>
          <w:szCs w:val="22"/>
        </w:rPr>
      </w:pPr>
      <w:r w:rsidRPr="003B552D">
        <w:rPr>
          <w:sz w:val="22"/>
          <w:szCs w:val="22"/>
        </w:rPr>
        <w:t xml:space="preserve">Przystępując do postępowania o udzielenie zamówienia publicznego, którego przedmiotem jest </w:t>
      </w:r>
      <w:r w:rsidR="00C07C4B" w:rsidRPr="003B552D">
        <w:rPr>
          <w:b/>
          <w:sz w:val="22"/>
          <w:szCs w:val="22"/>
        </w:rPr>
        <w:t xml:space="preserve">usługa transportowa - wynajem autobusów na przewóz studentów, w ramach wizyt studyjnych w roku 2022 - </w:t>
      </w:r>
      <w:r w:rsidR="00C07C4B" w:rsidRPr="003B552D">
        <w:rPr>
          <w:b/>
          <w:bCs/>
          <w:kern w:val="2"/>
          <w:sz w:val="22"/>
          <w:szCs w:val="22"/>
        </w:rPr>
        <w:t>KC-zp.272-10/22</w:t>
      </w:r>
      <w:r w:rsidRPr="003B552D">
        <w:rPr>
          <w:b/>
          <w:sz w:val="22"/>
          <w:szCs w:val="22"/>
        </w:rPr>
        <w:t xml:space="preserve">, </w:t>
      </w:r>
      <w:r w:rsidRPr="003B552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31DDA03" w14:textId="0B41853A" w:rsidR="0022672E" w:rsidRPr="003B552D" w:rsidRDefault="0022672E" w:rsidP="00AA7A6C">
      <w:pPr>
        <w:widowControl w:val="0"/>
        <w:jc w:val="both"/>
        <w:rPr>
          <w:sz w:val="22"/>
          <w:szCs w:val="22"/>
        </w:rPr>
      </w:pPr>
    </w:p>
    <w:p w14:paraId="6BA0B744" w14:textId="77777777" w:rsidR="0022672E" w:rsidRPr="003B552D" w:rsidRDefault="0022672E" w:rsidP="00AA7A6C">
      <w:pPr>
        <w:widowControl w:val="0"/>
        <w:jc w:val="both"/>
        <w:rPr>
          <w:sz w:val="22"/>
          <w:szCs w:val="22"/>
        </w:rPr>
      </w:pPr>
    </w:p>
    <w:p w14:paraId="596FF0A4" w14:textId="77777777" w:rsidR="0022672E" w:rsidRPr="003B552D" w:rsidRDefault="0022672E" w:rsidP="0022672E">
      <w:pPr>
        <w:widowControl w:val="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Cena brutto za maksymalną ilość km tj. 5028 km:  </w:t>
      </w:r>
      <w:r w:rsidRPr="003B552D">
        <w:rPr>
          <w:sz w:val="22"/>
          <w:szCs w:val="22"/>
        </w:rPr>
        <w:t xml:space="preserve"> .............................................</w:t>
      </w:r>
      <w:r w:rsidRPr="003B552D">
        <w:rPr>
          <w:b/>
          <w:sz w:val="22"/>
          <w:szCs w:val="22"/>
        </w:rPr>
        <w:t xml:space="preserve"> PLN</w:t>
      </w:r>
    </w:p>
    <w:p w14:paraId="366FB2B3" w14:textId="77777777" w:rsidR="0022672E" w:rsidRPr="003B552D" w:rsidRDefault="0022672E" w:rsidP="0022672E">
      <w:pPr>
        <w:widowControl w:val="0"/>
        <w:rPr>
          <w:b/>
          <w:sz w:val="22"/>
          <w:szCs w:val="22"/>
        </w:rPr>
      </w:pPr>
    </w:p>
    <w:p w14:paraId="76273ED0" w14:textId="77777777" w:rsidR="0022672E" w:rsidRPr="003B552D" w:rsidRDefault="0022672E" w:rsidP="0022672E">
      <w:pPr>
        <w:widowControl w:val="0"/>
        <w:jc w:val="both"/>
        <w:rPr>
          <w:b/>
          <w:i/>
          <w:sz w:val="22"/>
          <w:szCs w:val="22"/>
        </w:rPr>
      </w:pPr>
      <w:r w:rsidRPr="003B552D">
        <w:rPr>
          <w:i/>
          <w:sz w:val="22"/>
          <w:szCs w:val="22"/>
        </w:rPr>
        <w:t>Słownie brutto</w:t>
      </w:r>
      <w:r w:rsidRPr="003B552D">
        <w:rPr>
          <w:b/>
          <w:i/>
          <w:sz w:val="22"/>
          <w:szCs w:val="22"/>
        </w:rPr>
        <w:t xml:space="preserve">: </w:t>
      </w:r>
      <w:r w:rsidRPr="003B552D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5AA19DD5" w14:textId="77777777" w:rsidR="0022672E" w:rsidRPr="003B552D" w:rsidRDefault="0022672E" w:rsidP="0022672E">
      <w:pPr>
        <w:pStyle w:val="Tekstpodstawowy"/>
        <w:rPr>
          <w:sz w:val="22"/>
          <w:szCs w:val="22"/>
        </w:rPr>
      </w:pPr>
      <w:r w:rsidRPr="003B552D">
        <w:rPr>
          <w:sz w:val="22"/>
          <w:szCs w:val="22"/>
        </w:rPr>
        <w:t xml:space="preserve">Powyższa cena zawiera właściwą stawkę podatku VAT </w:t>
      </w:r>
    </w:p>
    <w:p w14:paraId="0530E05B" w14:textId="77777777" w:rsidR="0022672E" w:rsidRPr="003B552D" w:rsidRDefault="0022672E" w:rsidP="0022672E">
      <w:pPr>
        <w:pStyle w:val="Tekstpodstawowy"/>
        <w:spacing w:line="240" w:lineRule="auto"/>
        <w:rPr>
          <w:sz w:val="22"/>
          <w:szCs w:val="22"/>
        </w:rPr>
      </w:pPr>
      <w:r w:rsidRPr="003B552D">
        <w:rPr>
          <w:sz w:val="22"/>
          <w:szCs w:val="22"/>
        </w:rPr>
        <w:t>Cena netto za 1 km trasy w kraju wynosi:   ………………………………….PLN</w:t>
      </w:r>
    </w:p>
    <w:p w14:paraId="3F1BACB8" w14:textId="77777777" w:rsidR="0022672E" w:rsidRPr="003B552D" w:rsidRDefault="0022672E" w:rsidP="0022672E">
      <w:pPr>
        <w:jc w:val="both"/>
        <w:rPr>
          <w:b/>
          <w:sz w:val="22"/>
          <w:szCs w:val="22"/>
        </w:rPr>
      </w:pPr>
    </w:p>
    <w:p w14:paraId="23BDE863" w14:textId="77777777" w:rsidR="0022672E" w:rsidRPr="003B552D" w:rsidRDefault="0022672E" w:rsidP="0022672E">
      <w:pPr>
        <w:jc w:val="center"/>
        <w:rPr>
          <w:b/>
          <w:sz w:val="22"/>
          <w:szCs w:val="22"/>
          <w:u w:val="single"/>
        </w:rPr>
      </w:pPr>
      <w:r w:rsidRPr="003B552D">
        <w:rPr>
          <w:b/>
          <w:sz w:val="22"/>
          <w:szCs w:val="22"/>
          <w:u w:val="single"/>
        </w:rPr>
        <w:t>Do realizacji zamówienia zostaną użyte wskazane poniżej pojazdy:</w:t>
      </w:r>
    </w:p>
    <w:p w14:paraId="4788D3C3" w14:textId="77777777" w:rsidR="0022672E" w:rsidRPr="003B552D" w:rsidRDefault="0022672E" w:rsidP="0022672E">
      <w:pPr>
        <w:jc w:val="both"/>
        <w:rPr>
          <w:b/>
          <w:sz w:val="22"/>
          <w:szCs w:val="22"/>
          <w:u w:val="single"/>
        </w:rPr>
      </w:pPr>
    </w:p>
    <w:p w14:paraId="6730C9B6" w14:textId="77777777" w:rsidR="0022672E" w:rsidRPr="003B552D" w:rsidRDefault="0022672E" w:rsidP="0022672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>Rok produkcji autobusu nr 1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55B73E35" w14:textId="77777777" w:rsidR="0022672E" w:rsidRPr="003B552D" w:rsidRDefault="0022672E" w:rsidP="0022672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>Rok produkcji autobusu nr 2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14:paraId="71DA5117" w14:textId="77777777" w:rsidR="0022672E" w:rsidRPr="003B552D" w:rsidRDefault="0022672E" w:rsidP="0022672E">
      <w:pPr>
        <w:jc w:val="both"/>
        <w:rPr>
          <w:b/>
          <w:sz w:val="22"/>
          <w:szCs w:val="22"/>
        </w:rPr>
      </w:pPr>
    </w:p>
    <w:p w14:paraId="5F65D764" w14:textId="588A8BC3" w:rsidR="0022672E" w:rsidRPr="003B552D" w:rsidRDefault="0022672E" w:rsidP="0022672E">
      <w:pPr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>Uwaga</w:t>
      </w:r>
      <w:r w:rsidRPr="003B552D">
        <w:rPr>
          <w:sz w:val="22"/>
          <w:szCs w:val="22"/>
        </w:rPr>
        <w:t xml:space="preserve">: </w:t>
      </w:r>
      <w:r w:rsidRPr="003B552D">
        <w:rPr>
          <w:i/>
          <w:sz w:val="22"/>
          <w:szCs w:val="22"/>
        </w:rPr>
        <w:t>brak wskazania nr rejestracyjnego pojazdu będzie skutkował odrzuceniem oferty</w:t>
      </w:r>
    </w:p>
    <w:p w14:paraId="594FD512" w14:textId="291633DD" w:rsidR="0075082C" w:rsidRPr="003B552D" w:rsidRDefault="0075082C" w:rsidP="0075082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03BBC862" w14:textId="77777777" w:rsidR="0075082C" w:rsidRPr="003B552D" w:rsidRDefault="0075082C" w:rsidP="0022672E">
      <w:pPr>
        <w:jc w:val="both"/>
        <w:rPr>
          <w:i/>
          <w:sz w:val="22"/>
          <w:szCs w:val="22"/>
        </w:rPr>
      </w:pPr>
    </w:p>
    <w:p w14:paraId="6104F0DE" w14:textId="77777777" w:rsidR="0022672E" w:rsidRPr="003B552D" w:rsidRDefault="0022672E" w:rsidP="0022672E">
      <w:pPr>
        <w:jc w:val="both"/>
        <w:rPr>
          <w:i/>
          <w:sz w:val="22"/>
          <w:szCs w:val="22"/>
        </w:rPr>
      </w:pPr>
    </w:p>
    <w:p w14:paraId="159950D0" w14:textId="1102E9C0" w:rsidR="0022672E" w:rsidRPr="003B552D" w:rsidRDefault="0022672E" w:rsidP="0022672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Termin realizacji umowy: </w:t>
      </w:r>
      <w:r w:rsidRPr="003B552D">
        <w:rPr>
          <w:sz w:val="22"/>
          <w:szCs w:val="22"/>
        </w:rPr>
        <w:t>zgodnie z SWZ</w:t>
      </w:r>
    </w:p>
    <w:p w14:paraId="0CC14E1B" w14:textId="77777777" w:rsidR="00C82B98" w:rsidRPr="003B552D" w:rsidRDefault="00C82B98" w:rsidP="00AA7A6C">
      <w:pPr>
        <w:rPr>
          <w:sz w:val="22"/>
          <w:szCs w:val="22"/>
        </w:rPr>
      </w:pPr>
    </w:p>
    <w:p w14:paraId="34250C35" w14:textId="77777777" w:rsidR="00AA7A6C" w:rsidRPr="003B552D" w:rsidRDefault="00AA7A6C" w:rsidP="00AA7A6C">
      <w:pPr>
        <w:tabs>
          <w:tab w:val="left" w:pos="426"/>
        </w:tabs>
        <w:jc w:val="both"/>
        <w:rPr>
          <w:sz w:val="22"/>
          <w:szCs w:val="22"/>
        </w:rPr>
      </w:pPr>
      <w:r w:rsidRPr="003B552D">
        <w:rPr>
          <w:b/>
          <w:sz w:val="22"/>
          <w:szCs w:val="22"/>
        </w:rPr>
        <w:t xml:space="preserve">Termin płatności: </w:t>
      </w:r>
      <w:r w:rsidRPr="003B552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C78F1AB" w14:textId="76DC2C6C" w:rsidR="00C82B98" w:rsidRPr="003B552D" w:rsidRDefault="00C82B98" w:rsidP="0022672E">
      <w:pPr>
        <w:rPr>
          <w:sz w:val="22"/>
          <w:szCs w:val="22"/>
        </w:rPr>
      </w:pPr>
    </w:p>
    <w:p w14:paraId="77A11C73" w14:textId="7ACD534C" w:rsidR="00C82B98" w:rsidRPr="003B552D" w:rsidRDefault="00C82B98" w:rsidP="00AA7A6C">
      <w:pPr>
        <w:jc w:val="right"/>
        <w:rPr>
          <w:sz w:val="22"/>
          <w:szCs w:val="22"/>
        </w:rPr>
      </w:pPr>
    </w:p>
    <w:p w14:paraId="32017DA0" w14:textId="77777777" w:rsidR="00C82B98" w:rsidRPr="003B552D" w:rsidRDefault="00C82B98" w:rsidP="00AA7A6C">
      <w:pPr>
        <w:jc w:val="right"/>
        <w:rPr>
          <w:sz w:val="22"/>
          <w:szCs w:val="22"/>
        </w:rPr>
      </w:pPr>
    </w:p>
    <w:p w14:paraId="2A6E9175" w14:textId="77777777" w:rsidR="00AA7A6C" w:rsidRPr="003B552D" w:rsidRDefault="00AA7A6C" w:rsidP="00AA7A6C">
      <w:pPr>
        <w:rPr>
          <w:b/>
          <w:sz w:val="22"/>
          <w:szCs w:val="22"/>
          <w:u w:val="single"/>
        </w:rPr>
      </w:pPr>
      <w:r w:rsidRPr="003B552D">
        <w:rPr>
          <w:b/>
          <w:sz w:val="22"/>
          <w:szCs w:val="22"/>
          <w:u w:val="single"/>
        </w:rPr>
        <w:t>Jednocześnie oświadczamy, że:</w:t>
      </w:r>
    </w:p>
    <w:p w14:paraId="6ECF03F4" w14:textId="77777777" w:rsidR="00AA7A6C" w:rsidRPr="003B552D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16D7884D" w14:textId="77777777" w:rsidR="00AA7A6C" w:rsidRPr="003B552D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B552D">
        <w:rPr>
          <w:color w:val="000000"/>
          <w:sz w:val="22"/>
          <w:szCs w:val="22"/>
        </w:rPr>
        <w:t xml:space="preserve"> i nie wnosimy do nich żadnych zastrzeżeń.</w:t>
      </w:r>
    </w:p>
    <w:p w14:paraId="6594B1BC" w14:textId="77777777" w:rsidR="00AA7A6C" w:rsidRPr="003B552D" w:rsidRDefault="00AA7A6C" w:rsidP="00AA7A6C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Oświadczam, że wypełniłem obowiązki informacyjne przewidziane w art. 13 lub art. 14 RODO</w:t>
      </w:r>
      <w:r w:rsidRPr="003B552D">
        <w:rPr>
          <w:sz w:val="22"/>
          <w:szCs w:val="22"/>
          <w:vertAlign w:val="superscript"/>
        </w:rPr>
        <w:t>1</w:t>
      </w:r>
      <w:r w:rsidRPr="003B552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3B552D">
        <w:rPr>
          <w:sz w:val="22"/>
          <w:szCs w:val="22"/>
          <w:vertAlign w:val="superscript"/>
        </w:rPr>
        <w:t>2</w:t>
      </w:r>
      <w:r w:rsidRPr="003B552D">
        <w:rPr>
          <w:sz w:val="22"/>
          <w:szCs w:val="22"/>
        </w:rPr>
        <w:t xml:space="preserve"> </w:t>
      </w:r>
    </w:p>
    <w:p w14:paraId="1473693E" w14:textId="77777777" w:rsidR="00AA7A6C" w:rsidRPr="003B552D" w:rsidRDefault="00AA7A6C" w:rsidP="00AA7A6C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1</w:t>
      </w:r>
      <w:r w:rsidRPr="003B552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99313D" w14:textId="77777777" w:rsidR="00AA7A6C" w:rsidRPr="003B552D" w:rsidRDefault="00AA7A6C" w:rsidP="00AA7A6C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2</w:t>
      </w:r>
      <w:r w:rsidRPr="003B552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2B019" w14:textId="77777777" w:rsidR="00AA7A6C" w:rsidRPr="003B552D" w:rsidRDefault="00AA7A6C" w:rsidP="00AA7A6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7A6C" w:rsidRPr="003B552D" w14:paraId="499E1098" w14:textId="77777777" w:rsidTr="00FE13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A9F19" w14:textId="77777777" w:rsidR="00AA7A6C" w:rsidRPr="003B552D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67121" w14:textId="77777777" w:rsidR="00AA7A6C" w:rsidRPr="003B552D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 xml:space="preserve">Opis części zamówienia, którą wykonawca </w:t>
            </w:r>
          </w:p>
          <w:p w14:paraId="4FCEB9CE" w14:textId="77777777" w:rsidR="00AA7A6C" w:rsidRPr="003B552D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B043A" w14:textId="77777777" w:rsidR="00AA7A6C" w:rsidRPr="003B552D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Nazwa podwykonawcy</w:t>
            </w:r>
            <w:r w:rsidRPr="003B552D">
              <w:rPr>
                <w:sz w:val="22"/>
                <w:szCs w:val="22"/>
              </w:rPr>
              <w:br/>
              <w:t>(o ile jest znana)</w:t>
            </w:r>
          </w:p>
        </w:tc>
      </w:tr>
      <w:tr w:rsidR="00AA7A6C" w:rsidRPr="003B552D" w14:paraId="11C7B502" w14:textId="77777777" w:rsidTr="00FE13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F63CB" w14:textId="77777777" w:rsidR="00AA7A6C" w:rsidRPr="003B552D" w:rsidRDefault="00AA7A6C" w:rsidP="00AA7A6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45503" w14:textId="77777777" w:rsidR="00AA7A6C" w:rsidRPr="003B552D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E2E01" w14:textId="77777777" w:rsidR="00AA7A6C" w:rsidRPr="003B552D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577BCA2" w14:textId="77777777" w:rsidR="00AA7A6C" w:rsidRPr="003B552D" w:rsidRDefault="00AA7A6C" w:rsidP="00AA7A6C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Upoważnionymi do reprezentowania naszej firmy są następujące osoby:</w:t>
      </w:r>
    </w:p>
    <w:p w14:paraId="4D8C6173" w14:textId="77777777" w:rsidR="00AA7A6C" w:rsidRPr="003B552D" w:rsidRDefault="00AA7A6C" w:rsidP="00AA7A6C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B552D">
        <w:rPr>
          <w:b/>
          <w:bCs/>
          <w:kern w:val="32"/>
          <w:sz w:val="22"/>
          <w:szCs w:val="22"/>
        </w:rPr>
        <w:tab/>
        <w:t>Imię i Nazwisko</w:t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</w:p>
    <w:p w14:paraId="1D836760" w14:textId="77777777" w:rsidR="00AA7A6C" w:rsidRPr="003B552D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14:paraId="5521853F" w14:textId="77777777" w:rsidR="00AA7A6C" w:rsidRPr="003B552D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201A4A5" w14:textId="77777777" w:rsidR="00AA7A6C" w:rsidRPr="003B552D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14:paraId="141610DB" w14:textId="77777777" w:rsidR="00AA7A6C" w:rsidRPr="003B552D" w:rsidRDefault="00AA7A6C" w:rsidP="00AA7A6C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upoważnienie dla powyżej wskazanych osób wynika z następującego (</w:t>
      </w:r>
      <w:proofErr w:type="spellStart"/>
      <w:r w:rsidRPr="003B552D">
        <w:rPr>
          <w:sz w:val="22"/>
          <w:szCs w:val="22"/>
        </w:rPr>
        <w:t>ych</w:t>
      </w:r>
      <w:proofErr w:type="spellEnd"/>
      <w:r w:rsidRPr="003B552D">
        <w:rPr>
          <w:sz w:val="22"/>
          <w:szCs w:val="22"/>
        </w:rPr>
        <w:t>) dokumentu(ów)</w:t>
      </w:r>
    </w:p>
    <w:p w14:paraId="2D915CE8" w14:textId="77777777" w:rsidR="00AA7A6C" w:rsidRPr="003B552D" w:rsidRDefault="00AA7A6C" w:rsidP="00AA7A6C">
      <w:p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A5F55E" w14:textId="77777777" w:rsidR="00AA7A6C" w:rsidRPr="003B552D" w:rsidRDefault="00AA7A6C" w:rsidP="00AA7A6C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załącznikami do niniejszej oferty są:</w:t>
      </w:r>
    </w:p>
    <w:p w14:paraId="45C2DCC2" w14:textId="77777777" w:rsidR="00AA7A6C" w:rsidRPr="003B552D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………………………………………………………………………………………….</w:t>
      </w:r>
    </w:p>
    <w:p w14:paraId="5F9BCE80" w14:textId="77777777" w:rsidR="00AA7A6C" w:rsidRPr="003B552D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……………………………………………..……………………………………………</w:t>
      </w:r>
    </w:p>
    <w:p w14:paraId="774DDE09" w14:textId="77777777" w:rsidR="00AA7A6C" w:rsidRPr="003B552D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8F00A3B" w14:textId="77777777" w:rsidR="00AA7A6C" w:rsidRPr="0022672E" w:rsidRDefault="00AA7A6C" w:rsidP="00AA7A6C">
      <w:pPr>
        <w:jc w:val="right"/>
        <w:rPr>
          <w:sz w:val="20"/>
          <w:szCs w:val="20"/>
        </w:rPr>
      </w:pPr>
    </w:p>
    <w:p w14:paraId="3BC5567F" w14:textId="77777777" w:rsidR="00AA7A6C" w:rsidRPr="0022672E" w:rsidRDefault="00AA7A6C" w:rsidP="00AA7A6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22672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22672E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C94108B" w14:textId="77777777" w:rsidR="00FE545C" w:rsidRPr="00AA7A6C" w:rsidRDefault="00FE545C" w:rsidP="00AA7A6C"/>
    <w:sectPr w:rsidR="00FE545C" w:rsidRPr="00AA7A6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0F80C" w14:textId="77777777" w:rsidR="003C43EC" w:rsidRDefault="003C43EC">
      <w:r>
        <w:separator/>
      </w:r>
    </w:p>
  </w:endnote>
  <w:endnote w:type="continuationSeparator" w:id="0">
    <w:p w14:paraId="73BD2934" w14:textId="77777777" w:rsidR="003C43EC" w:rsidRDefault="003C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D46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A04B0" w14:textId="77777777" w:rsidR="003C43EC" w:rsidRDefault="003C43EC">
      <w:r>
        <w:separator/>
      </w:r>
    </w:p>
  </w:footnote>
  <w:footnote w:type="continuationSeparator" w:id="0">
    <w:p w14:paraId="24F591A9" w14:textId="77777777" w:rsidR="003C43EC" w:rsidRDefault="003C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EF4AC" w14:textId="6E0860F5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27C7F9A" w14:textId="0D3826AB" w:rsidR="00C07C4B" w:rsidRDefault="00C07C4B">
    <w:pPr>
      <w:pStyle w:val="Nagwek"/>
      <w:rPr>
        <w:sz w:val="22"/>
      </w:rPr>
    </w:pPr>
    <w:r>
      <w:rPr>
        <w:noProof/>
      </w:rPr>
      <w:drawing>
        <wp:inline distT="0" distB="0" distL="0" distR="0" wp14:anchorId="3E301AEE" wp14:editId="034E07CE">
          <wp:extent cx="5759450" cy="493667"/>
          <wp:effectExtent l="0" t="0" r="0" b="190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3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3E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672E"/>
    <w:rsid w:val="002723B0"/>
    <w:rsid w:val="00315A4A"/>
    <w:rsid w:val="003B552D"/>
    <w:rsid w:val="003C43EC"/>
    <w:rsid w:val="004B7300"/>
    <w:rsid w:val="004C6753"/>
    <w:rsid w:val="00595C87"/>
    <w:rsid w:val="005D2C65"/>
    <w:rsid w:val="005E6D94"/>
    <w:rsid w:val="0063308A"/>
    <w:rsid w:val="0063384F"/>
    <w:rsid w:val="00643C6F"/>
    <w:rsid w:val="00646202"/>
    <w:rsid w:val="00652054"/>
    <w:rsid w:val="0065290F"/>
    <w:rsid w:val="006815F6"/>
    <w:rsid w:val="0075082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7A6C"/>
    <w:rsid w:val="00B774DC"/>
    <w:rsid w:val="00C07C4B"/>
    <w:rsid w:val="00C82B98"/>
    <w:rsid w:val="00C969A6"/>
    <w:rsid w:val="00CA7D36"/>
    <w:rsid w:val="00CB3FE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D640C"/>
  <w15:chartTrackingRefBased/>
  <w15:docId w15:val="{D8815D8D-3016-4B0B-9DEF-AC98ABCE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5724B-8FDA-4684-B010-BC000AF7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499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Patrycja Droździel-Włodarska</cp:lastModifiedBy>
  <cp:revision>10</cp:revision>
  <cp:lastPrinted>2022-02-08T13:26:00Z</cp:lastPrinted>
  <dcterms:created xsi:type="dcterms:W3CDTF">2021-08-16T09:06:00Z</dcterms:created>
  <dcterms:modified xsi:type="dcterms:W3CDTF">2022-02-08T13:26:00Z</dcterms:modified>
</cp:coreProperties>
</file>