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530FC" w14:textId="77777777" w:rsidR="00F331E5" w:rsidRPr="00240E71" w:rsidRDefault="003A5A38" w:rsidP="00F331E5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55112D56">
          <v:roundrect id="_x0000_s1026" style="position:absolute;left:0;text-align:left;margin-left:-25.5pt;margin-top:-13.15pt;width:162pt;height:1in;z-index:251658240" arcsize="10923f"/>
        </w:pict>
      </w:r>
      <w:r w:rsidR="00F331E5">
        <w:rPr>
          <w:b w:val="0"/>
          <w:sz w:val="22"/>
          <w:szCs w:val="22"/>
        </w:rPr>
        <w:tab/>
      </w:r>
      <w:r w:rsidR="00F331E5">
        <w:rPr>
          <w:b w:val="0"/>
          <w:sz w:val="22"/>
          <w:szCs w:val="22"/>
        </w:rPr>
        <w:tab/>
      </w:r>
      <w:r w:rsidR="00F331E5">
        <w:rPr>
          <w:b w:val="0"/>
          <w:sz w:val="22"/>
          <w:szCs w:val="22"/>
        </w:rPr>
        <w:tab/>
      </w:r>
      <w:r w:rsidR="00F331E5">
        <w:rPr>
          <w:b w:val="0"/>
          <w:sz w:val="22"/>
          <w:szCs w:val="22"/>
        </w:rPr>
        <w:tab/>
      </w:r>
      <w:r w:rsidR="00F331E5">
        <w:rPr>
          <w:b w:val="0"/>
          <w:sz w:val="22"/>
          <w:szCs w:val="22"/>
        </w:rPr>
        <w:tab/>
      </w:r>
      <w:r w:rsidR="00F331E5">
        <w:rPr>
          <w:b w:val="0"/>
          <w:sz w:val="22"/>
          <w:szCs w:val="22"/>
        </w:rPr>
        <w:tab/>
      </w:r>
      <w:r w:rsidR="00F331E5">
        <w:rPr>
          <w:b w:val="0"/>
          <w:sz w:val="22"/>
          <w:szCs w:val="22"/>
        </w:rPr>
        <w:tab/>
      </w:r>
      <w:r w:rsidR="00F331E5" w:rsidRPr="004C278E">
        <w:rPr>
          <w:rFonts w:ascii="Times New Roman" w:hAnsi="Times New Roman"/>
        </w:rPr>
        <w:t xml:space="preserve">Załącznik nr </w:t>
      </w:r>
      <w:r w:rsidR="00F331E5">
        <w:rPr>
          <w:rFonts w:ascii="Times New Roman" w:hAnsi="Times New Roman"/>
        </w:rPr>
        <w:t>1</w:t>
      </w:r>
    </w:p>
    <w:p w14:paraId="5534E6DF" w14:textId="77777777" w:rsidR="00F331E5" w:rsidRDefault="00F331E5" w:rsidP="00F331E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989E31C" w14:textId="77777777" w:rsidR="00F331E5" w:rsidRPr="0022732C" w:rsidRDefault="00F331E5" w:rsidP="00F331E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9DA8ACD" w14:textId="77777777" w:rsidR="00F331E5" w:rsidRDefault="00F331E5" w:rsidP="00F331E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0BCE51" w14:textId="77777777" w:rsidR="00F331E5" w:rsidRPr="0022732C" w:rsidRDefault="00F331E5" w:rsidP="00F331E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FF6A5DB" w14:textId="77777777" w:rsidR="00F331E5" w:rsidRPr="0022732C" w:rsidRDefault="00F331E5" w:rsidP="00F331E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445B7C0" w14:textId="77777777" w:rsidR="00F331E5" w:rsidRPr="0022732C" w:rsidRDefault="00F331E5" w:rsidP="00F331E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1A70529" w14:textId="77777777" w:rsidR="00F331E5" w:rsidRPr="0022732C" w:rsidRDefault="00F331E5" w:rsidP="00F331E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F7DC985" w14:textId="77777777" w:rsidR="00F331E5" w:rsidRPr="0022732C" w:rsidRDefault="00F331E5" w:rsidP="00F331E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67A89BB3" w14:textId="77777777" w:rsidR="00F331E5" w:rsidRPr="0022732C" w:rsidRDefault="00F331E5" w:rsidP="00F331E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4A6A1E8F" w14:textId="77777777" w:rsidR="00F331E5" w:rsidRPr="0022732C" w:rsidRDefault="00F331E5" w:rsidP="00F331E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4232971" w14:textId="77777777" w:rsidR="00F331E5" w:rsidRPr="0022732C" w:rsidRDefault="00F331E5" w:rsidP="00F331E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3F9B78E" w14:textId="77777777" w:rsidR="00F331E5" w:rsidRPr="0022732C" w:rsidRDefault="00F331E5" w:rsidP="00F331E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E03A4D2" w14:textId="77777777" w:rsidR="00F331E5" w:rsidRDefault="00F331E5" w:rsidP="00F331E5">
      <w:pPr>
        <w:spacing w:line="360" w:lineRule="auto"/>
      </w:pPr>
      <w:r>
        <w:t>Do: Nazwa i siedziba Zamawiającego:</w:t>
      </w:r>
    </w:p>
    <w:p w14:paraId="3CD6C4C9" w14:textId="77777777" w:rsidR="00F331E5" w:rsidRPr="00C35C8C" w:rsidRDefault="00F331E5" w:rsidP="00F331E5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16482B37" w14:textId="77777777" w:rsidR="00F331E5" w:rsidRPr="00C35C8C" w:rsidRDefault="00F331E5" w:rsidP="00F331E5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69AE8870" w14:textId="77777777" w:rsidR="00F331E5" w:rsidRDefault="00F331E5" w:rsidP="00F331E5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67B51803" w14:textId="77777777" w:rsidR="00F331E5" w:rsidRDefault="00F331E5" w:rsidP="00F331E5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29671770" w14:textId="77777777" w:rsidR="00F331E5" w:rsidRDefault="00F331E5" w:rsidP="00F331E5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72FAF030" w14:textId="77777777" w:rsidR="00F331E5" w:rsidRDefault="00F331E5" w:rsidP="00F331E5">
      <w:pPr>
        <w:ind w:firstLine="3969"/>
        <w:rPr>
          <w:b/>
        </w:rPr>
      </w:pPr>
    </w:p>
    <w:p w14:paraId="1FDD4CBD" w14:textId="2954FA81" w:rsidR="00F331E5" w:rsidRDefault="00F331E5" w:rsidP="00F331E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A48F1" w:rsidRPr="00AA48F1">
        <w:rPr>
          <w:b/>
        </w:rPr>
        <w:t xml:space="preserve">Dostawa spektrometru NMR do badań dyfuzji w ośrodku porowatym </w:t>
      </w:r>
      <w:r w:rsidR="00AA48F1">
        <w:rPr>
          <w:b/>
        </w:rPr>
        <w:br/>
      </w:r>
      <w:r w:rsidR="00AA48F1" w:rsidRPr="00AA48F1">
        <w:rPr>
          <w:b/>
        </w:rPr>
        <w:t xml:space="preserve">z wykorzystaniem pulsującego gradientu pola dla </w:t>
      </w:r>
      <w:proofErr w:type="spellStart"/>
      <w:r w:rsidR="00AA48F1" w:rsidRPr="00AA48F1">
        <w:rPr>
          <w:b/>
        </w:rPr>
        <w:t>WWNiG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AA48F1">
        <w:rPr>
          <w:b/>
          <w:sz w:val="26"/>
        </w:rPr>
        <w:t>4</w:t>
      </w:r>
      <w:r>
        <w:rPr>
          <w:b/>
          <w:sz w:val="26"/>
        </w:rPr>
        <w:t>6/2</w:t>
      </w:r>
      <w:r w:rsidR="00AA48F1">
        <w:rPr>
          <w:b/>
          <w:sz w:val="26"/>
        </w:rPr>
        <w:t>2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07D5A656" w14:textId="77777777" w:rsidR="00F331E5" w:rsidRDefault="00F331E5" w:rsidP="00F331E5">
      <w:pPr>
        <w:tabs>
          <w:tab w:val="right" w:pos="9000"/>
        </w:tabs>
      </w:pPr>
    </w:p>
    <w:p w14:paraId="2A5AE325" w14:textId="77777777" w:rsidR="00F331E5" w:rsidRDefault="00F331E5" w:rsidP="00F331E5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7BC8DB3A" w14:textId="77777777" w:rsidR="00F331E5" w:rsidRDefault="00F331E5" w:rsidP="00F331E5">
      <w:pPr>
        <w:widowControl w:val="0"/>
        <w:spacing w:line="264" w:lineRule="auto"/>
        <w:ind w:right="1"/>
        <w:rPr>
          <w:b/>
        </w:rPr>
      </w:pPr>
    </w:p>
    <w:p w14:paraId="638F49A3" w14:textId="77777777" w:rsidR="00F331E5" w:rsidRDefault="00F331E5" w:rsidP="00F331E5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0B08DEF0" w14:textId="77777777" w:rsidR="00F331E5" w:rsidRPr="00FB1B4F" w:rsidRDefault="00F331E5" w:rsidP="00F331E5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E5D662A" w14:textId="77777777" w:rsidR="00F331E5" w:rsidRPr="00FB1B4F" w:rsidRDefault="00F331E5" w:rsidP="00F331E5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0255651" w14:textId="77777777" w:rsidR="00F331E5" w:rsidRPr="00FB1B4F" w:rsidRDefault="00F331E5" w:rsidP="00F331E5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36D1B0D" w14:textId="77777777" w:rsidR="00F331E5" w:rsidRDefault="00F331E5" w:rsidP="00F331E5">
      <w:pPr>
        <w:pStyle w:val="Tekstpodstawowy"/>
      </w:pPr>
      <w:r>
        <w:t>Powyższa cena zawiera  podatek VAT w wysokości 23% tj.…………………….PLN</w:t>
      </w:r>
    </w:p>
    <w:p w14:paraId="0BB368FD" w14:textId="77777777" w:rsidR="00F331E5" w:rsidRDefault="00F331E5" w:rsidP="00F331E5">
      <w:pPr>
        <w:pStyle w:val="Tekstpodstawowy"/>
      </w:pPr>
      <w:proofErr w:type="spellStart"/>
      <w:r>
        <w:t>P,roducent</w:t>
      </w:r>
      <w:proofErr w:type="spellEnd"/>
      <w:r>
        <w:t xml:space="preserve">/model zaoferowanego urządzenia </w:t>
      </w:r>
      <w:r w:rsidRPr="00FE545C">
        <w:rPr>
          <w:b w:val="0"/>
        </w:rPr>
        <w:t>…………………………………………..</w:t>
      </w:r>
    </w:p>
    <w:p w14:paraId="7CCF6C47" w14:textId="77777777" w:rsidR="00F331E5" w:rsidRDefault="00F331E5" w:rsidP="00F331E5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zamówienia: …</w:t>
      </w:r>
      <w:r w:rsidRPr="00FB1B4F">
        <w:t>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3C79CCBD" w14:textId="77777777" w:rsidR="00F331E5" w:rsidRDefault="00F331E5" w:rsidP="00F331E5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14:paraId="27B04CB2" w14:textId="77777777" w:rsidR="00F331E5" w:rsidRPr="00FE545C" w:rsidRDefault="00F331E5" w:rsidP="00F331E5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17B20EE" w14:textId="77777777" w:rsidR="00F331E5" w:rsidRPr="00FE545C" w:rsidRDefault="00F331E5" w:rsidP="00F331E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BAB2340" w14:textId="77777777" w:rsidR="00F331E5" w:rsidRDefault="00F331E5" w:rsidP="00F331E5">
      <w:pPr>
        <w:jc w:val="both"/>
        <w:rPr>
          <w:sz w:val="18"/>
          <w:szCs w:val="18"/>
        </w:rPr>
      </w:pPr>
    </w:p>
    <w:p w14:paraId="4F743174" w14:textId="77777777" w:rsidR="00F331E5" w:rsidRPr="002A16E2" w:rsidRDefault="00F331E5" w:rsidP="00F331E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379A1BDD" w14:textId="77777777" w:rsidR="00F331E5" w:rsidRPr="002A16E2" w:rsidRDefault="00F331E5" w:rsidP="00F331E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2E2BB644" w14:textId="77777777" w:rsidR="00F331E5" w:rsidRDefault="00F331E5" w:rsidP="00F331E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DFC2565" w14:textId="62BFC6B8" w:rsidR="00F331E5" w:rsidRPr="00F331E5" w:rsidRDefault="00F331E5" w:rsidP="00F331E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FF0000"/>
          <w:sz w:val="22"/>
          <w:szCs w:val="22"/>
        </w:rPr>
      </w:pPr>
      <w:r w:rsidRPr="00F331E5">
        <w:rPr>
          <w:b/>
          <w:bCs/>
          <w:color w:val="FF0000"/>
          <w:sz w:val="22"/>
          <w:szCs w:val="22"/>
        </w:rPr>
        <w:t xml:space="preserve">Oświadczamy, że oferowany przez na </w:t>
      </w:r>
      <w:r w:rsidR="003E0FC4">
        <w:rPr>
          <w:b/>
          <w:bCs/>
          <w:color w:val="FF0000"/>
          <w:sz w:val="22"/>
          <w:szCs w:val="22"/>
        </w:rPr>
        <w:t>urządzenie</w:t>
      </w:r>
      <w:r w:rsidRPr="00F331E5">
        <w:rPr>
          <w:b/>
          <w:bCs/>
          <w:color w:val="FF0000"/>
          <w:sz w:val="22"/>
          <w:szCs w:val="22"/>
        </w:rPr>
        <w:t xml:space="preserve"> posiada certyfikat CE.</w:t>
      </w:r>
    </w:p>
    <w:p w14:paraId="2D33739A" w14:textId="77777777" w:rsidR="00F331E5" w:rsidRPr="002A16E2" w:rsidRDefault="00F331E5" w:rsidP="00F331E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9E6A19B" w14:textId="77777777" w:rsidR="00F331E5" w:rsidRPr="002A16E2" w:rsidRDefault="00F331E5" w:rsidP="00F331E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D275CD" w14:textId="77777777" w:rsidR="00F331E5" w:rsidRPr="002A16E2" w:rsidRDefault="00F331E5" w:rsidP="00F331E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FDFFAF" w14:textId="77777777" w:rsidR="00F331E5" w:rsidRPr="002A16E2" w:rsidRDefault="00F331E5" w:rsidP="00F331E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331E5" w:rsidRPr="002A16E2" w14:paraId="017A1C95" w14:textId="77777777" w:rsidTr="006A763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6979F" w14:textId="77777777" w:rsidR="00F331E5" w:rsidRPr="002A16E2" w:rsidRDefault="00F331E5" w:rsidP="006A763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36755" w14:textId="77777777" w:rsidR="00F331E5" w:rsidRPr="002A16E2" w:rsidRDefault="00F331E5" w:rsidP="006A763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810070A" w14:textId="77777777" w:rsidR="00F331E5" w:rsidRPr="002A16E2" w:rsidRDefault="00F331E5" w:rsidP="006A763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AD856" w14:textId="77777777" w:rsidR="00F331E5" w:rsidRPr="002A16E2" w:rsidRDefault="00F331E5" w:rsidP="006A763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331E5" w:rsidRPr="002A16E2" w14:paraId="2FD9CA65" w14:textId="77777777" w:rsidTr="006A763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74297" w14:textId="77777777" w:rsidR="00F331E5" w:rsidRPr="002A16E2" w:rsidRDefault="00F331E5" w:rsidP="006A763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2791D" w14:textId="77777777" w:rsidR="00F331E5" w:rsidRPr="002A16E2" w:rsidRDefault="00F331E5" w:rsidP="006A763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D462B" w14:textId="77777777" w:rsidR="00F331E5" w:rsidRPr="002A16E2" w:rsidRDefault="00F331E5" w:rsidP="006A763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331E5" w:rsidRPr="002A16E2" w14:paraId="1E71536E" w14:textId="77777777" w:rsidTr="006A763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65850" w14:textId="77777777" w:rsidR="00F331E5" w:rsidRPr="002A16E2" w:rsidRDefault="00F331E5" w:rsidP="006A763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6C3D0" w14:textId="77777777" w:rsidR="00F331E5" w:rsidRPr="002A16E2" w:rsidRDefault="00F331E5" w:rsidP="006A763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2D8BB" w14:textId="77777777" w:rsidR="00F331E5" w:rsidRPr="002A16E2" w:rsidRDefault="00F331E5" w:rsidP="006A763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C9A6019" w14:textId="77777777" w:rsidR="00F331E5" w:rsidRPr="002A16E2" w:rsidRDefault="00F331E5" w:rsidP="00F331E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965A7AD" w14:textId="77777777" w:rsidR="00F331E5" w:rsidRPr="002A16E2" w:rsidRDefault="00F331E5" w:rsidP="00F331E5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BDE76C8" w14:textId="77777777" w:rsidR="00F331E5" w:rsidRPr="002A16E2" w:rsidRDefault="00F331E5" w:rsidP="00F331E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07FB5D2" w14:textId="77777777" w:rsidR="00F331E5" w:rsidRPr="002A16E2" w:rsidRDefault="00F331E5" w:rsidP="00F331E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E6EE0A0" w14:textId="77777777" w:rsidR="00F331E5" w:rsidRPr="002A16E2" w:rsidRDefault="00F331E5" w:rsidP="00F331E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3EAC41D4" w14:textId="77777777" w:rsidR="00F331E5" w:rsidRPr="002A16E2" w:rsidRDefault="00F331E5" w:rsidP="00F331E5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1662FF0" w14:textId="77777777" w:rsidR="00F331E5" w:rsidRPr="002A16E2" w:rsidRDefault="00F331E5" w:rsidP="00F331E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84A06CA" w14:textId="77777777" w:rsidR="00F331E5" w:rsidRPr="002A16E2" w:rsidRDefault="00F331E5" w:rsidP="00F331E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AF37648" w14:textId="77777777" w:rsidR="00F331E5" w:rsidRPr="002A16E2" w:rsidRDefault="00F331E5" w:rsidP="00F331E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90D8E94" w14:textId="77777777" w:rsidR="00F331E5" w:rsidRPr="00F47191" w:rsidRDefault="00F331E5" w:rsidP="00F331E5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823CF96" w14:textId="77777777" w:rsidR="00F331E5" w:rsidRPr="000A160D" w:rsidRDefault="00F331E5" w:rsidP="00F331E5"/>
    <w:p w14:paraId="30DF5EDF" w14:textId="77777777" w:rsidR="00F331E5" w:rsidRDefault="00F331E5" w:rsidP="00F331E5">
      <w:pPr>
        <w:rPr>
          <w:sz w:val="20"/>
          <w:szCs w:val="20"/>
        </w:rPr>
      </w:pPr>
    </w:p>
    <w:p w14:paraId="04475F64" w14:textId="77777777" w:rsidR="00F331E5" w:rsidRPr="00124931" w:rsidRDefault="00F331E5" w:rsidP="00F331E5"/>
    <w:p w14:paraId="3CB22457" w14:textId="77777777" w:rsidR="00FE545C" w:rsidRPr="00405523" w:rsidRDefault="00FE545C" w:rsidP="00405523"/>
    <w:sectPr w:rsidR="00FE545C" w:rsidRPr="004055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9691F" w14:textId="77777777" w:rsidR="005570B1" w:rsidRDefault="005570B1">
      <w:r>
        <w:separator/>
      </w:r>
    </w:p>
  </w:endnote>
  <w:endnote w:type="continuationSeparator" w:id="0">
    <w:p w14:paraId="11472B1F" w14:textId="77777777" w:rsidR="005570B1" w:rsidRDefault="00557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C3ED3" w14:textId="77777777" w:rsidR="005977A1" w:rsidRDefault="005977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7240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A517D" w14:textId="77777777" w:rsidR="005977A1" w:rsidRDefault="005977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57B84" w14:textId="77777777" w:rsidR="005570B1" w:rsidRDefault="005570B1">
      <w:r>
        <w:separator/>
      </w:r>
    </w:p>
  </w:footnote>
  <w:footnote w:type="continuationSeparator" w:id="0">
    <w:p w14:paraId="25105172" w14:textId="77777777" w:rsidR="005570B1" w:rsidRDefault="00557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0DC49" w14:textId="77777777" w:rsidR="005977A1" w:rsidRDefault="005977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1811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B0F9D" w14:textId="77777777" w:rsidR="005977A1" w:rsidRDefault="005977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0B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5A38"/>
    <w:rsid w:val="003E0FC4"/>
    <w:rsid w:val="00405523"/>
    <w:rsid w:val="004B7300"/>
    <w:rsid w:val="004C6753"/>
    <w:rsid w:val="005570B1"/>
    <w:rsid w:val="00595C87"/>
    <w:rsid w:val="005977A1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48F1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331E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CE5E240"/>
  <w15:chartTrackingRefBased/>
  <w15:docId w15:val="{40E69DE9-10CC-4A21-B530-CAE129604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31E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451</Words>
  <Characters>3872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2022-02-01T13:10:00Z</cp:lastPrinted>
  <dcterms:created xsi:type="dcterms:W3CDTF">2022-02-01T13:18:00Z</dcterms:created>
  <dcterms:modified xsi:type="dcterms:W3CDTF">2022-02-01T13:18:00Z</dcterms:modified>
</cp:coreProperties>
</file>