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3D617" w14:textId="77777777" w:rsidR="001B5FD4" w:rsidRPr="00E874DC" w:rsidRDefault="001B5FD4" w:rsidP="001B5FD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AD915F6" w14:textId="77777777" w:rsidR="001B5FD4" w:rsidRDefault="001B5FD4" w:rsidP="001B5FD4">
      <w:pPr>
        <w:spacing w:before="48" w:line="240" w:lineRule="atLeast"/>
        <w:jc w:val="right"/>
        <w:rPr>
          <w:b/>
          <w:sz w:val="24"/>
          <w:szCs w:val="24"/>
          <w:lang w:val="pl-PL"/>
        </w:rPr>
      </w:pPr>
    </w:p>
    <w:p w14:paraId="452C3D88" w14:textId="77777777" w:rsidR="001B5FD4" w:rsidRDefault="001B5FD4" w:rsidP="001B5FD4">
      <w:pPr>
        <w:spacing w:before="48" w:line="240" w:lineRule="atLeast"/>
        <w:jc w:val="center"/>
        <w:rPr>
          <w:b/>
          <w:sz w:val="24"/>
          <w:szCs w:val="24"/>
          <w:lang w:val="pl-PL"/>
        </w:rPr>
      </w:pPr>
      <w:r>
        <w:rPr>
          <w:b/>
          <w:sz w:val="24"/>
          <w:szCs w:val="24"/>
          <w:lang w:val="pl-PL"/>
        </w:rPr>
        <w:t>WZÓR UMOWY</w:t>
      </w:r>
    </w:p>
    <w:p w14:paraId="4D4168F7" w14:textId="77777777" w:rsidR="001B5FD4" w:rsidRDefault="001B5FD4" w:rsidP="001B5FD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164AE69" w14:textId="77777777" w:rsidR="001B5FD4" w:rsidRDefault="001B5FD4" w:rsidP="001B5FD4">
      <w:pPr>
        <w:spacing w:before="48" w:line="240" w:lineRule="atLeast"/>
        <w:jc w:val="center"/>
        <w:rPr>
          <w:b/>
          <w:sz w:val="28"/>
          <w:lang w:val="pl-PL"/>
        </w:rPr>
      </w:pPr>
    </w:p>
    <w:p w14:paraId="6E83D473" w14:textId="175E966D" w:rsidR="001B5FD4" w:rsidRPr="00AA2A22" w:rsidRDefault="001B5FD4" w:rsidP="001B5FD4">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KC-zp.272-46/22</w:t>
      </w:r>
      <w:r w:rsidRPr="00AA2A22">
        <w:rPr>
          <w:rFonts w:ascii="Times New Roman" w:hAnsi="Times New Roman"/>
        </w:rPr>
        <w:t xml:space="preserve"> </w:t>
      </w:r>
    </w:p>
    <w:p w14:paraId="527A259B" w14:textId="77777777" w:rsidR="001B5FD4" w:rsidRDefault="001B5FD4" w:rsidP="001B5FD4">
      <w:pPr>
        <w:pStyle w:val="Tekstpodstawowy"/>
        <w:ind w:right="-47"/>
        <w:jc w:val="both"/>
        <w:rPr>
          <w:rFonts w:ascii="Times New Roman" w:hAnsi="Times New Roman"/>
        </w:rPr>
      </w:pPr>
      <w:r w:rsidRPr="00AA2A22">
        <w:rPr>
          <w:rFonts w:ascii="Times New Roman" w:hAnsi="Times New Roman"/>
        </w:rPr>
        <w:t>pomiędzy</w:t>
      </w:r>
    </w:p>
    <w:p w14:paraId="33017F74" w14:textId="77777777" w:rsidR="001B5FD4" w:rsidRDefault="001B5FD4" w:rsidP="001B5FD4">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B835E4E" w14:textId="77777777" w:rsidR="001B5FD4" w:rsidRDefault="001B5FD4" w:rsidP="001B5FD4">
      <w:pPr>
        <w:pStyle w:val="Tekstpodstawowy"/>
        <w:ind w:right="-47"/>
        <w:jc w:val="both"/>
        <w:rPr>
          <w:rFonts w:ascii="Times New Roman" w:hAnsi="Times New Roman"/>
        </w:rPr>
      </w:pPr>
      <w:r>
        <w:rPr>
          <w:rFonts w:ascii="Times New Roman" w:hAnsi="Times New Roman"/>
        </w:rPr>
        <w:t>reprezentowana przez:</w:t>
      </w:r>
    </w:p>
    <w:p w14:paraId="59C5B605" w14:textId="77777777" w:rsidR="001B5FD4" w:rsidRDefault="001B5FD4" w:rsidP="001B5FD4">
      <w:pPr>
        <w:pStyle w:val="Tekstpodstawowy"/>
        <w:ind w:right="-47"/>
        <w:jc w:val="both"/>
        <w:rPr>
          <w:rFonts w:ascii="Times New Roman" w:hAnsi="Times New Roman"/>
        </w:rPr>
      </w:pPr>
      <w:r>
        <w:rPr>
          <w:rFonts w:ascii="Times New Roman" w:hAnsi="Times New Roman"/>
        </w:rPr>
        <w:t xml:space="preserve">1.Dziekana Wydziału /Kierownika Jednostki/............................................................................. </w:t>
      </w:r>
    </w:p>
    <w:p w14:paraId="10E4B5EF" w14:textId="77777777" w:rsidR="001B5FD4" w:rsidRDefault="001B5FD4" w:rsidP="001B5FD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1245CAE" w14:textId="77777777" w:rsidR="001B5FD4" w:rsidRDefault="001B5FD4" w:rsidP="001B5FD4">
      <w:pPr>
        <w:pStyle w:val="Tekstpodstawowy"/>
        <w:ind w:right="-47"/>
        <w:jc w:val="both"/>
        <w:rPr>
          <w:rFonts w:ascii="Times New Roman" w:hAnsi="Times New Roman"/>
        </w:rPr>
      </w:pPr>
      <w:r>
        <w:rPr>
          <w:rFonts w:ascii="Times New Roman" w:hAnsi="Times New Roman"/>
        </w:rPr>
        <w:t>zwaną dalej KUPUJĄCYM</w:t>
      </w:r>
    </w:p>
    <w:p w14:paraId="5B04444B" w14:textId="77777777" w:rsidR="001B5FD4" w:rsidRDefault="001B5FD4" w:rsidP="001B5FD4">
      <w:pPr>
        <w:pStyle w:val="Tekstpodstawowy"/>
        <w:ind w:right="-47"/>
        <w:jc w:val="both"/>
        <w:rPr>
          <w:rFonts w:ascii="Times New Roman" w:hAnsi="Times New Roman"/>
        </w:rPr>
      </w:pPr>
      <w:r>
        <w:rPr>
          <w:rFonts w:ascii="Times New Roman" w:hAnsi="Times New Roman"/>
        </w:rPr>
        <w:t xml:space="preserve">a </w:t>
      </w:r>
    </w:p>
    <w:p w14:paraId="4DBCDD38" w14:textId="77777777" w:rsidR="001B5FD4" w:rsidRDefault="001B5FD4" w:rsidP="001B5FD4">
      <w:pPr>
        <w:pStyle w:val="Tekstpodstawowy"/>
        <w:ind w:right="-47"/>
        <w:jc w:val="both"/>
        <w:rPr>
          <w:rFonts w:ascii="Times New Roman" w:hAnsi="Times New Roman"/>
        </w:rPr>
      </w:pPr>
      <w:r>
        <w:rPr>
          <w:rFonts w:ascii="Times New Roman" w:hAnsi="Times New Roman"/>
        </w:rPr>
        <w:t>......................................................................................................................................................</w:t>
      </w:r>
    </w:p>
    <w:p w14:paraId="617F7D5E" w14:textId="77777777" w:rsidR="001B5FD4" w:rsidRDefault="001B5FD4" w:rsidP="001B5FD4">
      <w:pPr>
        <w:pStyle w:val="Tekstpodstawowy"/>
        <w:ind w:right="-47"/>
        <w:jc w:val="both"/>
        <w:rPr>
          <w:rFonts w:ascii="Times New Roman" w:hAnsi="Times New Roman"/>
        </w:rPr>
      </w:pPr>
      <w:r>
        <w:rPr>
          <w:rFonts w:ascii="Times New Roman" w:hAnsi="Times New Roman"/>
        </w:rPr>
        <w:t>......................................................................................................................................................</w:t>
      </w:r>
    </w:p>
    <w:p w14:paraId="72F958AF" w14:textId="77777777" w:rsidR="001B5FD4" w:rsidRDefault="001B5FD4" w:rsidP="001B5FD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2CC3419" w14:textId="77777777" w:rsidR="001B5FD4" w:rsidRDefault="001B5FD4" w:rsidP="001B5FD4">
      <w:pPr>
        <w:pStyle w:val="Tekstpodstawowy"/>
        <w:ind w:right="-47"/>
        <w:jc w:val="both"/>
        <w:rPr>
          <w:rFonts w:ascii="Times New Roman" w:hAnsi="Times New Roman"/>
        </w:rPr>
      </w:pPr>
      <w:r>
        <w:rPr>
          <w:rFonts w:ascii="Times New Roman" w:hAnsi="Times New Roman"/>
        </w:rPr>
        <w:t>reprezentowanym przez:</w:t>
      </w:r>
    </w:p>
    <w:p w14:paraId="4EF78D1B" w14:textId="77777777" w:rsidR="001B5FD4" w:rsidRDefault="001B5FD4" w:rsidP="001B5FD4">
      <w:pPr>
        <w:pStyle w:val="Tekstpodstawowy"/>
        <w:ind w:right="-47"/>
        <w:jc w:val="both"/>
        <w:rPr>
          <w:rFonts w:ascii="Times New Roman" w:hAnsi="Times New Roman"/>
        </w:rPr>
      </w:pPr>
      <w:r>
        <w:rPr>
          <w:rFonts w:ascii="Times New Roman" w:hAnsi="Times New Roman"/>
        </w:rPr>
        <w:t>1...................................................................................................................................................</w:t>
      </w:r>
    </w:p>
    <w:p w14:paraId="09ED1F7A" w14:textId="77777777" w:rsidR="001B5FD4" w:rsidRDefault="001B5FD4" w:rsidP="001B5FD4">
      <w:pPr>
        <w:pStyle w:val="Tekstpodstawowy"/>
        <w:ind w:right="-47"/>
        <w:jc w:val="both"/>
        <w:rPr>
          <w:rFonts w:ascii="Times New Roman" w:hAnsi="Times New Roman"/>
        </w:rPr>
      </w:pPr>
      <w:r>
        <w:rPr>
          <w:rFonts w:ascii="Times New Roman" w:hAnsi="Times New Roman"/>
        </w:rPr>
        <w:t xml:space="preserve">2................................................................................................................................................... </w:t>
      </w:r>
    </w:p>
    <w:p w14:paraId="68DD368D" w14:textId="77777777" w:rsidR="001B5FD4" w:rsidRDefault="001B5FD4" w:rsidP="001B5FD4">
      <w:pPr>
        <w:pStyle w:val="Tekstpodstawowy"/>
        <w:ind w:right="-47"/>
        <w:jc w:val="both"/>
        <w:rPr>
          <w:rFonts w:ascii="Times New Roman" w:hAnsi="Times New Roman"/>
        </w:rPr>
      </w:pPr>
      <w:r>
        <w:rPr>
          <w:rFonts w:ascii="Times New Roman" w:hAnsi="Times New Roman"/>
        </w:rPr>
        <w:t>zwanym dalej SPRZEDAWCĄ</w:t>
      </w:r>
    </w:p>
    <w:p w14:paraId="0982B803" w14:textId="77777777" w:rsidR="001B5FD4" w:rsidRDefault="001B5FD4" w:rsidP="001B5FD4">
      <w:pPr>
        <w:pStyle w:val="Tekstpodstawowy"/>
        <w:ind w:right="-47"/>
        <w:jc w:val="center"/>
        <w:rPr>
          <w:rFonts w:ascii="Times New Roman" w:hAnsi="Times New Roman"/>
        </w:rPr>
      </w:pPr>
    </w:p>
    <w:p w14:paraId="76D9F712" w14:textId="77777777"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 1</w:t>
      </w:r>
    </w:p>
    <w:p w14:paraId="70D0D59D" w14:textId="2555504F" w:rsidR="00A460BD" w:rsidRPr="00A460BD" w:rsidRDefault="001B5FD4" w:rsidP="00A460BD">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A460BD">
        <w:rPr>
          <w:rFonts w:ascii="Times New Roman" w:hAnsi="Times New Roman"/>
        </w:rPr>
        <w:t xml:space="preserve">Przedmiotem niniejszej umowy jest sprzedaż i </w:t>
      </w:r>
      <w:r w:rsidR="00A460BD" w:rsidRPr="00A460BD">
        <w:rPr>
          <w:rFonts w:ascii="Times New Roman" w:hAnsi="Times New Roman"/>
          <w:b/>
        </w:rPr>
        <w:t>dostawa spektrometru NMR do badań dyfuzji w ośrodku porowatym</w:t>
      </w:r>
      <w:r w:rsidR="00A460BD">
        <w:rPr>
          <w:rFonts w:ascii="Times New Roman" w:hAnsi="Times New Roman"/>
          <w:szCs w:val="24"/>
        </w:rPr>
        <w:t xml:space="preserve"> </w:t>
      </w:r>
      <w:r w:rsidR="00A460BD" w:rsidRPr="00A460BD">
        <w:rPr>
          <w:rFonts w:ascii="Times New Roman" w:hAnsi="Times New Roman"/>
          <w:b/>
        </w:rPr>
        <w:t xml:space="preserve">z wykorzystaniem pulsującego gradientu pola dla </w:t>
      </w:r>
      <w:proofErr w:type="spellStart"/>
      <w:r w:rsidR="00A460BD" w:rsidRPr="00A460BD">
        <w:rPr>
          <w:rFonts w:ascii="Times New Roman" w:hAnsi="Times New Roman"/>
          <w:b/>
        </w:rPr>
        <w:t>WWNiG</w:t>
      </w:r>
      <w:proofErr w:type="spellEnd"/>
      <w:r w:rsidR="00A460BD" w:rsidRPr="00A460BD">
        <w:rPr>
          <w:rFonts w:ascii="Times New Roman" w:hAnsi="Times New Roman"/>
          <w:szCs w:val="24"/>
        </w:rPr>
        <w:t xml:space="preserve"> </w:t>
      </w:r>
    </w:p>
    <w:p w14:paraId="479C1CCE" w14:textId="0B525699" w:rsidR="001B5FD4" w:rsidRPr="00A460BD" w:rsidRDefault="001B5FD4" w:rsidP="00611BD5">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A460BD">
        <w:rPr>
          <w:rFonts w:ascii="Times New Roman" w:hAnsi="Times New Roman"/>
          <w:szCs w:val="24"/>
        </w:rPr>
        <w:t>Szczegółowa specyfikacja sprzętu jest określona w Załączniku nr 1, który stanowi integralną część niniejszej umowy.</w:t>
      </w:r>
    </w:p>
    <w:p w14:paraId="4B09E7E6" w14:textId="77777777" w:rsidR="001B5FD4" w:rsidRPr="0043435F" w:rsidRDefault="001B5FD4" w:rsidP="001B5FD4">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56122CF5" w14:textId="77777777" w:rsidR="001B5FD4" w:rsidRDefault="001B5FD4" w:rsidP="001B5FD4">
      <w:pPr>
        <w:pStyle w:val="Tekstpodstawowy"/>
        <w:ind w:right="-47"/>
        <w:jc w:val="both"/>
        <w:rPr>
          <w:rFonts w:ascii="Times New Roman" w:hAnsi="Times New Roman"/>
        </w:rPr>
      </w:pPr>
    </w:p>
    <w:p w14:paraId="12539B02" w14:textId="77777777"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 2</w:t>
      </w:r>
    </w:p>
    <w:p w14:paraId="2C6E53B3" w14:textId="77777777" w:rsidR="001B5FD4" w:rsidRPr="0043435F" w:rsidRDefault="001B5FD4" w:rsidP="001B5FD4">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w:t>
      </w:r>
      <w:r w:rsidRPr="00EC0BA8">
        <w:rPr>
          <w:rFonts w:ascii="Times New Roman" w:hAnsi="Times New Roman"/>
          <w:b/>
          <w:bCs/>
          <w:szCs w:val="24"/>
        </w:rPr>
        <w:t>dostarczyć, zainstalować, skalibrować i dokonać pierwszego uruchomienia urządzenia</w:t>
      </w:r>
      <w:r w:rsidRPr="0043435F">
        <w:rPr>
          <w:rFonts w:ascii="Times New Roman" w:hAnsi="Times New Roman"/>
          <w:szCs w:val="24"/>
        </w:rPr>
        <w:t xml:space="preserve">, o którym mowa w § 1 w terminie do </w:t>
      </w:r>
      <w:r>
        <w:rPr>
          <w:rFonts w:ascii="Times New Roman" w:hAnsi="Times New Roman"/>
          <w:szCs w:val="24"/>
        </w:rPr>
        <w:t>…………. miesięcy</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1F8DC7CE" w14:textId="77777777" w:rsidR="001B5FD4" w:rsidRDefault="001B5FD4" w:rsidP="001B5FD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D36F225" w14:textId="0D1F6E89" w:rsidR="001B5FD4" w:rsidRPr="00BD7D21" w:rsidRDefault="001B5FD4" w:rsidP="001B5FD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BD7D21">
        <w:rPr>
          <w:rFonts w:ascii="Times New Roman" w:hAnsi="Times New Roman"/>
        </w:rPr>
        <w:t xml:space="preserve">Dodatkowo Sprzedawca zobowiązuje się (bez prawa do odrębnego wynagrodzenia)  do przeprowadzenia szkolenia (do </w:t>
      </w:r>
      <w:r>
        <w:rPr>
          <w:rFonts w:ascii="Times New Roman" w:hAnsi="Times New Roman"/>
        </w:rPr>
        <w:t>3</w:t>
      </w:r>
      <w:r w:rsidRPr="00BD7D21">
        <w:rPr>
          <w:rFonts w:ascii="Times New Roman" w:hAnsi="Times New Roman"/>
        </w:rPr>
        <w:t xml:space="preserve"> osób) w zakresie obsługi urządzenia, prowadzone w siedzibie użytkownika, w wymiarze co najmniej </w:t>
      </w:r>
      <w:r>
        <w:rPr>
          <w:rFonts w:ascii="Times New Roman" w:hAnsi="Times New Roman"/>
        </w:rPr>
        <w:t>dwóch</w:t>
      </w:r>
      <w:r w:rsidRPr="00BD7D21">
        <w:rPr>
          <w:rFonts w:ascii="Times New Roman" w:hAnsi="Times New Roman"/>
        </w:rPr>
        <w:t xml:space="preserve"> dni robocz</w:t>
      </w:r>
      <w:r>
        <w:rPr>
          <w:rFonts w:ascii="Times New Roman" w:hAnsi="Times New Roman"/>
        </w:rPr>
        <w:t>ych.</w:t>
      </w:r>
      <w:r w:rsidRPr="00BD7D21">
        <w:rPr>
          <w:rFonts w:ascii="Times New Roman" w:hAnsi="Times New Roman"/>
        </w:rPr>
        <w:t xml:space="preserve"> </w:t>
      </w:r>
    </w:p>
    <w:p w14:paraId="5FF433C8" w14:textId="77777777" w:rsidR="001B5FD4" w:rsidRPr="0043435F" w:rsidRDefault="001B5FD4" w:rsidP="001B5FD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36735E4B" w14:textId="77777777" w:rsidR="001B5FD4" w:rsidRDefault="001B5FD4" w:rsidP="001B5FD4">
      <w:pPr>
        <w:pStyle w:val="Tekstpodstawowy"/>
        <w:ind w:right="-47"/>
        <w:jc w:val="both"/>
        <w:rPr>
          <w:rFonts w:ascii="Times New Roman" w:hAnsi="Times New Roman"/>
        </w:rPr>
      </w:pPr>
    </w:p>
    <w:p w14:paraId="02F52689" w14:textId="77777777" w:rsidR="001B5FD4" w:rsidRDefault="001B5FD4" w:rsidP="001B5FD4">
      <w:pPr>
        <w:pStyle w:val="Tekstpodstawowy"/>
        <w:ind w:right="-47"/>
        <w:jc w:val="center"/>
        <w:rPr>
          <w:rFonts w:ascii="Times New Roman" w:hAnsi="Times New Roman"/>
          <w:b/>
        </w:rPr>
      </w:pPr>
    </w:p>
    <w:p w14:paraId="11D40D98" w14:textId="77777777" w:rsidR="001B5FD4" w:rsidRDefault="001B5FD4" w:rsidP="001B5FD4">
      <w:pPr>
        <w:pStyle w:val="Tekstpodstawowy"/>
        <w:ind w:right="-47"/>
        <w:jc w:val="center"/>
        <w:rPr>
          <w:rFonts w:ascii="Times New Roman" w:hAnsi="Times New Roman"/>
          <w:b/>
        </w:rPr>
      </w:pPr>
    </w:p>
    <w:p w14:paraId="0F1A4010" w14:textId="77777777"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 3</w:t>
      </w:r>
    </w:p>
    <w:p w14:paraId="7D1866FF" w14:textId="77777777" w:rsidR="001B5FD4" w:rsidRPr="0043435F" w:rsidRDefault="001B5FD4" w:rsidP="001B5FD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C3445E4" w14:textId="77777777" w:rsidR="001B5FD4" w:rsidRPr="0043435F" w:rsidRDefault="001B5FD4" w:rsidP="001B5FD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C69FC0A" w14:textId="77777777" w:rsidR="001B5FD4" w:rsidRPr="0043435F" w:rsidRDefault="001B5FD4" w:rsidP="001B5FD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8F6FF06" w14:textId="77777777" w:rsidR="001B5FD4" w:rsidRPr="0043435F" w:rsidRDefault="001B5FD4" w:rsidP="001B5FD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76A25887" w14:textId="77777777" w:rsidR="001B5FD4" w:rsidRDefault="001B5FD4" w:rsidP="001B5FD4">
      <w:pPr>
        <w:pStyle w:val="Tekstpodstawowy"/>
        <w:ind w:right="-47"/>
        <w:jc w:val="both"/>
        <w:rPr>
          <w:rFonts w:ascii="Times New Roman" w:hAnsi="Times New Roman"/>
        </w:rPr>
      </w:pPr>
    </w:p>
    <w:p w14:paraId="4D2B1A98" w14:textId="77777777"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 4</w:t>
      </w:r>
    </w:p>
    <w:p w14:paraId="09A81443" w14:textId="77777777" w:rsidR="001B5FD4" w:rsidRDefault="001B5FD4" w:rsidP="001B5FD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01DF60E" w14:textId="77777777" w:rsidR="001B5FD4" w:rsidRDefault="001B5FD4" w:rsidP="001B5FD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87534E6" w14:textId="77777777" w:rsidR="001B5FD4" w:rsidRDefault="001B5FD4" w:rsidP="001B5FD4">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37B5622" w14:textId="77777777" w:rsidR="001B5FD4" w:rsidRPr="00593CEB" w:rsidRDefault="001B5FD4" w:rsidP="001B5FD4">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DA45CD9" w14:textId="77777777" w:rsidR="001B5FD4" w:rsidRDefault="001B5FD4" w:rsidP="001B5FD4">
      <w:pPr>
        <w:pStyle w:val="Tekstpodstawowy"/>
        <w:ind w:right="-47"/>
        <w:jc w:val="center"/>
        <w:rPr>
          <w:rFonts w:ascii="Times New Roman" w:hAnsi="Times New Roman"/>
        </w:rPr>
      </w:pPr>
    </w:p>
    <w:p w14:paraId="058ACC79" w14:textId="77777777"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 5</w:t>
      </w:r>
    </w:p>
    <w:p w14:paraId="38D2F70E" w14:textId="77777777" w:rsidR="001B5FD4" w:rsidRPr="00C53B52" w:rsidRDefault="001B5FD4" w:rsidP="001B5FD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105C974D" w14:textId="77777777" w:rsidR="001B5FD4" w:rsidRPr="00C53B52" w:rsidRDefault="001B5FD4" w:rsidP="001B5FD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B2515D3" w14:textId="77777777" w:rsidR="001B5FD4" w:rsidRPr="00C53B52" w:rsidRDefault="001B5FD4" w:rsidP="001B5FD4">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8C329F9" w14:textId="77777777" w:rsidR="001B5FD4" w:rsidRPr="00C53B52" w:rsidRDefault="001B5FD4" w:rsidP="001B5FD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22E2BFF" w14:textId="77777777" w:rsidR="001B5FD4" w:rsidRPr="00C53B52" w:rsidRDefault="001B5FD4" w:rsidP="001B5FD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605A96BF" w14:textId="77777777" w:rsidR="001B5FD4" w:rsidRPr="00C53B52" w:rsidRDefault="001B5FD4" w:rsidP="001B5FD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E5617AC" w14:textId="77777777" w:rsidR="001B5FD4" w:rsidRPr="00C53B52" w:rsidRDefault="001B5FD4" w:rsidP="001B5FD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7D6E5BF" w14:textId="77777777" w:rsidR="001B5FD4" w:rsidRPr="00C53B52" w:rsidRDefault="001B5FD4" w:rsidP="001B5FD4">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A389612" w14:textId="77777777" w:rsidR="001B5FD4" w:rsidRPr="00C53B52" w:rsidRDefault="001B5FD4" w:rsidP="001B5FD4">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57E20788" w14:textId="77777777" w:rsidR="001B5FD4" w:rsidRPr="008F6145" w:rsidRDefault="001B5FD4" w:rsidP="001B5FD4">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lastRenderedPageBreak/>
        <w:t>Łączna maksymalna wysokość kar umownych, których mogą dochodzić Strony nie może przekroczyć 20% wynagrodzenia netto o którym mowa w § 3ust. 1 umowy.</w:t>
      </w:r>
    </w:p>
    <w:p w14:paraId="1547C1D4" w14:textId="77777777" w:rsidR="001B5FD4" w:rsidRDefault="001B5FD4" w:rsidP="001B5FD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CE3982F" w14:textId="77777777" w:rsidR="001B5FD4" w:rsidRDefault="001B5FD4" w:rsidP="001B5FD4">
      <w:pPr>
        <w:pStyle w:val="Tekstpodstawowy"/>
        <w:ind w:right="-47"/>
        <w:jc w:val="center"/>
        <w:rPr>
          <w:rFonts w:ascii="Times New Roman" w:hAnsi="Times New Roman"/>
          <w:b/>
        </w:rPr>
      </w:pPr>
    </w:p>
    <w:p w14:paraId="42524FCA" w14:textId="77777777" w:rsidR="001B5FD4" w:rsidRDefault="001B5FD4" w:rsidP="001B5FD4">
      <w:pPr>
        <w:pStyle w:val="Tekstpodstawowy"/>
        <w:ind w:right="-47"/>
        <w:jc w:val="center"/>
        <w:rPr>
          <w:rFonts w:ascii="Times New Roman" w:hAnsi="Times New Roman"/>
          <w:b/>
        </w:rPr>
      </w:pPr>
      <w:r w:rsidRPr="00877B92">
        <w:rPr>
          <w:rFonts w:ascii="Times New Roman" w:hAnsi="Times New Roman"/>
          <w:b/>
        </w:rPr>
        <w:t>§ 6</w:t>
      </w:r>
    </w:p>
    <w:p w14:paraId="6ACBD704" w14:textId="77777777" w:rsidR="001B5FD4" w:rsidRDefault="001B5FD4" w:rsidP="001B5FD4">
      <w:pPr>
        <w:pStyle w:val="Tekstpodstawowy"/>
        <w:ind w:right="-47"/>
        <w:jc w:val="center"/>
        <w:rPr>
          <w:rFonts w:ascii="Times New Roman" w:hAnsi="Times New Roman"/>
          <w:b/>
        </w:rPr>
      </w:pPr>
    </w:p>
    <w:p w14:paraId="29049E1B" w14:textId="77777777" w:rsidR="001B5FD4" w:rsidRDefault="001B5FD4" w:rsidP="001B5FD4">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13229C8" w14:textId="77777777" w:rsidR="001B5FD4" w:rsidRDefault="001B5FD4" w:rsidP="001B5FD4">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C79AB6E" w14:textId="77777777" w:rsidR="001B5FD4" w:rsidRDefault="001B5FD4" w:rsidP="001B5FD4">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2B289A2" w14:textId="77777777" w:rsidR="001B5FD4" w:rsidRDefault="001B5FD4" w:rsidP="001B5FD4">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56CA44" w14:textId="77777777" w:rsidR="001B5FD4" w:rsidRDefault="001B5FD4" w:rsidP="001B5FD4">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A9A784F" w14:textId="77777777"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3062DDE" w14:textId="77777777" w:rsidR="001B5FD4" w:rsidRPr="003F1749" w:rsidRDefault="001B5FD4" w:rsidP="001B5FD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F1A55D9" w14:textId="77777777" w:rsidR="001B5FD4" w:rsidRDefault="001B5FD4" w:rsidP="001B5FD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05C2227" w14:textId="77777777" w:rsidR="001B5FD4" w:rsidRDefault="001B5FD4" w:rsidP="001B5FD4">
      <w:pPr>
        <w:pStyle w:val="Tekstpodstawowy"/>
        <w:ind w:right="-47"/>
        <w:jc w:val="center"/>
        <w:rPr>
          <w:rFonts w:ascii="Times New Roman" w:hAnsi="Times New Roman"/>
        </w:rPr>
      </w:pPr>
    </w:p>
    <w:p w14:paraId="7997051C" w14:textId="77777777"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31AC064C" w14:textId="77777777" w:rsidR="001B5FD4" w:rsidRPr="0043435F" w:rsidRDefault="001B5FD4" w:rsidP="001B5FD4">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F7A66A8" w14:textId="77777777" w:rsidR="001B5FD4" w:rsidRPr="0043435F" w:rsidRDefault="001B5FD4" w:rsidP="001B5FD4">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05C0F4BB" w14:textId="77777777" w:rsidR="001B5FD4" w:rsidRPr="0043435F" w:rsidRDefault="001B5FD4" w:rsidP="001B5FD4">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679582A" w14:textId="77777777" w:rsidR="001B5FD4" w:rsidRPr="0043435F" w:rsidRDefault="001B5FD4" w:rsidP="001B5FD4">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8381FDF" w14:textId="4702F461" w:rsidR="001B5FD4" w:rsidRPr="0043435F" w:rsidRDefault="001B5FD4" w:rsidP="001B5FD4">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2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6C2B74F7" w14:textId="3B78AEB0" w:rsidR="001B5FD4" w:rsidRPr="0043435F" w:rsidRDefault="001B5FD4" w:rsidP="001B5FD4">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21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5A332875" w14:textId="77777777" w:rsidR="001B5FD4" w:rsidRPr="0043435F" w:rsidRDefault="001B5FD4" w:rsidP="001B5FD4">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7A3ECBD" w14:textId="77777777" w:rsidR="001B5FD4" w:rsidRPr="0043435F" w:rsidRDefault="001B5FD4" w:rsidP="001B5FD4">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66BDFF80" w14:textId="77777777" w:rsidR="001B5FD4" w:rsidRPr="0043435F" w:rsidRDefault="001B5FD4" w:rsidP="001B5FD4">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1FFC09F" w14:textId="77777777" w:rsidR="001B5FD4" w:rsidRPr="0043435F" w:rsidRDefault="001B5FD4" w:rsidP="001B5FD4">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B8D558C" w14:textId="77777777" w:rsidR="001B5FD4" w:rsidRPr="0043435F" w:rsidRDefault="001B5FD4" w:rsidP="001B5FD4">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817C822" w14:textId="77777777" w:rsidR="001B5FD4" w:rsidRPr="0043435F" w:rsidRDefault="001B5FD4" w:rsidP="001B5FD4">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36585F6" w14:textId="77777777" w:rsidR="001B5FD4" w:rsidRDefault="001B5FD4" w:rsidP="001B5FD4">
      <w:pPr>
        <w:pStyle w:val="Tekstpodstawowy"/>
        <w:ind w:left="284" w:right="-47"/>
        <w:jc w:val="both"/>
        <w:rPr>
          <w:rFonts w:ascii="Times New Roman" w:hAnsi="Times New Roman"/>
        </w:rPr>
      </w:pPr>
    </w:p>
    <w:p w14:paraId="58D0FE64" w14:textId="77777777"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4BC1BDE" w14:textId="77777777" w:rsidR="001B5FD4" w:rsidRDefault="001B5FD4" w:rsidP="001B5FD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1F85EFD0" w14:textId="77777777"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77AD2C83" w14:textId="77777777" w:rsidR="003E7768" w:rsidRPr="003E7768" w:rsidRDefault="003E7768" w:rsidP="003E7768">
      <w:pPr>
        <w:widowControl w:val="0"/>
        <w:numPr>
          <w:ilvl w:val="0"/>
          <w:numId w:val="29"/>
        </w:numPr>
        <w:suppressAutoHyphens/>
        <w:autoSpaceDN w:val="0"/>
        <w:jc w:val="both"/>
        <w:textAlignment w:val="baseline"/>
        <w:rPr>
          <w:rFonts w:eastAsia="SimSun"/>
          <w:color w:val="000000"/>
          <w:kern w:val="3"/>
          <w:sz w:val="24"/>
          <w:szCs w:val="24"/>
          <w:lang w:val="pl-PL"/>
        </w:rPr>
      </w:pPr>
      <w:r w:rsidRPr="003E7768">
        <w:rPr>
          <w:rFonts w:eastAsia="SimSun"/>
          <w:color w:val="000000"/>
          <w:kern w:val="3"/>
          <w:sz w:val="24"/>
          <w:szCs w:val="24"/>
          <w:lang w:val="pl-PL"/>
        </w:rPr>
        <w:t xml:space="preserve">Wszelkie zmiany Umowy wymagają zgody obu Stron i zachowania formy pisemnej </w:t>
      </w:r>
      <w:r w:rsidRPr="003E7768">
        <w:rPr>
          <w:rFonts w:eastAsia="SimSun"/>
          <w:color w:val="000000"/>
          <w:kern w:val="3"/>
          <w:sz w:val="24"/>
          <w:szCs w:val="24"/>
          <w:lang w:val="pl-PL"/>
        </w:rPr>
        <w:br/>
        <w:t>pod rygorem nieważności.</w:t>
      </w:r>
    </w:p>
    <w:p w14:paraId="4991928D" w14:textId="77777777" w:rsidR="003E7768" w:rsidRPr="003E7768" w:rsidRDefault="003E7768" w:rsidP="003E7768">
      <w:pPr>
        <w:widowControl w:val="0"/>
        <w:numPr>
          <w:ilvl w:val="0"/>
          <w:numId w:val="29"/>
        </w:numPr>
        <w:suppressAutoHyphens/>
        <w:autoSpaceDN w:val="0"/>
        <w:jc w:val="both"/>
        <w:textAlignment w:val="baseline"/>
        <w:rPr>
          <w:rFonts w:eastAsia="SimSun"/>
          <w:color w:val="000000"/>
          <w:kern w:val="3"/>
          <w:sz w:val="24"/>
          <w:szCs w:val="24"/>
          <w:lang w:val="pl-PL"/>
        </w:rPr>
      </w:pPr>
      <w:r w:rsidRPr="003E7768">
        <w:rPr>
          <w:rFonts w:eastAsia="SimSun"/>
          <w:color w:val="000000"/>
          <w:kern w:val="3"/>
          <w:sz w:val="24"/>
          <w:szCs w:val="24"/>
          <w:lang w:val="pl-PL"/>
        </w:rPr>
        <w:t>Zmiany Umowy, o których mowa w ust. 1 muszą być dokonywane z zachowaniem przepisu art. 454 oraz 455 ustawy Prawo zamówień publicznych.</w:t>
      </w:r>
      <w:r w:rsidRPr="003E7768">
        <w:rPr>
          <w:rFonts w:eastAsia="SimSun"/>
          <w:i/>
          <w:color w:val="000000"/>
          <w:kern w:val="3"/>
          <w:sz w:val="24"/>
          <w:szCs w:val="24"/>
          <w:lang w:val="pl-PL"/>
        </w:rPr>
        <w:t xml:space="preserve">  </w:t>
      </w:r>
    </w:p>
    <w:p w14:paraId="70B019E4" w14:textId="77777777" w:rsidR="003E7768" w:rsidRPr="003E7768" w:rsidRDefault="003E7768" w:rsidP="003E7768">
      <w:pPr>
        <w:widowControl w:val="0"/>
        <w:numPr>
          <w:ilvl w:val="0"/>
          <w:numId w:val="29"/>
        </w:numPr>
        <w:suppressAutoHyphens/>
        <w:autoSpaceDN w:val="0"/>
        <w:jc w:val="both"/>
        <w:textAlignment w:val="baseline"/>
        <w:rPr>
          <w:rFonts w:eastAsia="SimSun"/>
          <w:color w:val="000000"/>
          <w:kern w:val="3"/>
          <w:sz w:val="24"/>
          <w:szCs w:val="24"/>
          <w:lang w:val="pl-PL"/>
        </w:rPr>
      </w:pPr>
      <w:r w:rsidRPr="003E7768">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Pr="003E7768">
        <w:rPr>
          <w:rFonts w:eastAsia="SimSun"/>
          <w:color w:val="000000"/>
          <w:kern w:val="3"/>
          <w:sz w:val="24"/>
          <w:szCs w:val="24"/>
          <w:lang w:val="pl-PL"/>
        </w:rPr>
        <w:br/>
        <w:t xml:space="preserve">w następujących przypadkach: </w:t>
      </w:r>
    </w:p>
    <w:p w14:paraId="2EDE2488" w14:textId="77777777" w:rsidR="003E7768" w:rsidRPr="003E7768" w:rsidRDefault="003E7768" w:rsidP="003E7768">
      <w:pPr>
        <w:numPr>
          <w:ilvl w:val="0"/>
          <w:numId w:val="30"/>
        </w:numPr>
        <w:suppressAutoHyphens/>
        <w:autoSpaceDN w:val="0"/>
        <w:spacing w:after="147"/>
        <w:jc w:val="both"/>
        <w:rPr>
          <w:color w:val="000000"/>
          <w:sz w:val="24"/>
          <w:szCs w:val="24"/>
          <w:lang w:val="pl-PL"/>
        </w:rPr>
      </w:pPr>
      <w:bookmarkStart w:id="0" w:name="_Hlk87256647"/>
      <w:r w:rsidRPr="003E7768">
        <w:rPr>
          <w:color w:val="000000"/>
          <w:sz w:val="24"/>
          <w:szCs w:val="24"/>
          <w:lang w:val="pl-PL"/>
        </w:rPr>
        <w:t xml:space="preserve">w zakresie zmiany terminu wykonania lub terminów pośrednich wskazanych w Umowie: </w:t>
      </w:r>
    </w:p>
    <w:p w14:paraId="1B2C540B" w14:textId="77777777" w:rsidR="003E7768" w:rsidRPr="003E7768" w:rsidRDefault="003E7768" w:rsidP="003E7768">
      <w:pPr>
        <w:suppressAutoHyphens/>
        <w:autoSpaceDN w:val="0"/>
        <w:spacing w:after="147"/>
        <w:ind w:left="568"/>
        <w:jc w:val="both"/>
        <w:rPr>
          <w:color w:val="000000"/>
          <w:sz w:val="24"/>
          <w:szCs w:val="24"/>
          <w:lang w:val="pl-PL"/>
        </w:rPr>
      </w:pPr>
      <w:r w:rsidRPr="003E7768">
        <w:rPr>
          <w:color w:val="000000"/>
          <w:sz w:val="24"/>
          <w:szCs w:val="24"/>
          <w:lang w:val="pl-PL"/>
        </w:rPr>
        <w:t xml:space="preserve">a) z powodu przyczyn zewnętrznych niezależnych od Kupującego oraz Sprzedawcy, skutkujących niemożliwością realizacji przedmiotu Umowy, w szczególności z </w:t>
      </w:r>
      <w:r w:rsidRPr="003E7768">
        <w:rPr>
          <w:color w:val="000000"/>
          <w:sz w:val="24"/>
          <w:szCs w:val="24"/>
          <w:lang w:val="pl-PL"/>
        </w:rPr>
        <w:lastRenderedPageBreak/>
        <w:t>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0EA0ED49" w14:textId="77777777" w:rsidR="003E7768" w:rsidRPr="003E7768" w:rsidRDefault="003E7768" w:rsidP="003E7768">
      <w:pPr>
        <w:numPr>
          <w:ilvl w:val="0"/>
          <w:numId w:val="30"/>
        </w:numPr>
        <w:suppressAutoHyphens/>
        <w:autoSpaceDN w:val="0"/>
        <w:spacing w:after="147"/>
        <w:jc w:val="both"/>
        <w:rPr>
          <w:sz w:val="24"/>
          <w:szCs w:val="24"/>
          <w:lang w:val="pl-PL"/>
        </w:rPr>
      </w:pPr>
      <w:r w:rsidRPr="003E7768">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E7768">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EBBC157" w14:textId="77777777" w:rsidR="003E7768" w:rsidRPr="003E7768" w:rsidRDefault="003E7768" w:rsidP="003E7768">
      <w:pPr>
        <w:numPr>
          <w:ilvl w:val="0"/>
          <w:numId w:val="30"/>
        </w:numPr>
        <w:suppressAutoHyphens/>
        <w:autoSpaceDN w:val="0"/>
        <w:spacing w:after="147"/>
        <w:jc w:val="both"/>
        <w:rPr>
          <w:sz w:val="24"/>
          <w:szCs w:val="24"/>
          <w:lang w:val="pl-PL"/>
        </w:rPr>
      </w:pPr>
      <w:r w:rsidRPr="003E7768">
        <w:rPr>
          <w:color w:val="000000"/>
          <w:sz w:val="24"/>
          <w:szCs w:val="24"/>
          <w:lang w:val="pl-PL"/>
        </w:rPr>
        <w:t xml:space="preserve">zmiany powszechnie obowiązujących przepisów prawa w zakresie mającym wpływ </w:t>
      </w:r>
      <w:r w:rsidRPr="003E7768">
        <w:rPr>
          <w:color w:val="000000"/>
          <w:sz w:val="24"/>
          <w:szCs w:val="24"/>
          <w:lang w:val="pl-PL"/>
        </w:rPr>
        <w:br/>
        <w:t>na realizację Umowy;</w:t>
      </w:r>
    </w:p>
    <w:p w14:paraId="13F50CD0" w14:textId="77777777" w:rsidR="003E7768" w:rsidRPr="003E7768" w:rsidRDefault="003E7768" w:rsidP="003E7768">
      <w:pPr>
        <w:numPr>
          <w:ilvl w:val="0"/>
          <w:numId w:val="30"/>
        </w:numPr>
        <w:suppressAutoHyphens/>
        <w:autoSpaceDN w:val="0"/>
        <w:spacing w:after="147"/>
        <w:jc w:val="both"/>
        <w:rPr>
          <w:sz w:val="24"/>
          <w:szCs w:val="24"/>
          <w:lang w:val="pl-PL"/>
        </w:rPr>
      </w:pPr>
      <w:r w:rsidRPr="003E7768">
        <w:rPr>
          <w:color w:val="000000"/>
          <w:sz w:val="24"/>
          <w:szCs w:val="24"/>
          <w:lang w:val="pl-PL"/>
        </w:rPr>
        <w:t xml:space="preserve">przedłużenia okresu gwarancji, w sytuacji jej przedłużenia przez producenta </w:t>
      </w:r>
      <w:r w:rsidRPr="003E7768">
        <w:rPr>
          <w:color w:val="000000"/>
          <w:sz w:val="24"/>
          <w:szCs w:val="24"/>
          <w:lang w:val="pl-PL"/>
        </w:rPr>
        <w:br/>
        <w:t>lub Sprzedawcę,</w:t>
      </w:r>
    </w:p>
    <w:p w14:paraId="3AF931BF" w14:textId="77777777" w:rsidR="003E7768" w:rsidRPr="003E7768" w:rsidRDefault="003E7768" w:rsidP="003E7768">
      <w:pPr>
        <w:numPr>
          <w:ilvl w:val="0"/>
          <w:numId w:val="30"/>
        </w:numPr>
        <w:suppressAutoHyphens/>
        <w:autoSpaceDN w:val="0"/>
        <w:spacing w:after="147"/>
        <w:jc w:val="both"/>
        <w:rPr>
          <w:sz w:val="24"/>
          <w:szCs w:val="24"/>
          <w:lang w:val="pl-PL"/>
        </w:rPr>
      </w:pPr>
      <w:r w:rsidRPr="003E7768">
        <w:rPr>
          <w:color w:val="000000"/>
          <w:sz w:val="24"/>
          <w:szCs w:val="24"/>
          <w:lang w:val="pl-PL"/>
        </w:rPr>
        <w:t xml:space="preserve">zmiany cen w sytuacji, kiedy zmiana ta będzie korzystna dla Kupującego tzn. na cenę niższą (upusty, rabaty przy zachowaniu dotychczasowego zakresu świadczenia) - </w:t>
      </w:r>
      <w:r w:rsidRPr="003E7768">
        <w:rPr>
          <w:color w:val="000000"/>
          <w:sz w:val="24"/>
          <w:szCs w:val="24"/>
          <w:lang w:val="pl-PL"/>
        </w:rPr>
        <w:br/>
        <w:t xml:space="preserve">na pisemny wniosek jednej ze Stron. </w:t>
      </w:r>
    </w:p>
    <w:p w14:paraId="04F65058" w14:textId="77777777" w:rsidR="003E7768" w:rsidRPr="003E7768" w:rsidRDefault="003E7768" w:rsidP="003E7768">
      <w:pPr>
        <w:widowControl w:val="0"/>
        <w:numPr>
          <w:ilvl w:val="0"/>
          <w:numId w:val="29"/>
        </w:numPr>
        <w:suppressAutoHyphens/>
        <w:autoSpaceDN w:val="0"/>
        <w:jc w:val="both"/>
        <w:textAlignment w:val="baseline"/>
        <w:rPr>
          <w:rFonts w:eastAsia="SimSun"/>
          <w:color w:val="000000"/>
          <w:kern w:val="2"/>
          <w:sz w:val="24"/>
          <w:szCs w:val="24"/>
          <w:lang w:val="pl-PL"/>
        </w:rPr>
      </w:pPr>
      <w:r w:rsidRPr="003E7768">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874FF48" w14:textId="77777777" w:rsidR="003E7768" w:rsidRPr="003E7768" w:rsidRDefault="003E7768" w:rsidP="003E7768">
      <w:pPr>
        <w:widowControl w:val="0"/>
        <w:numPr>
          <w:ilvl w:val="0"/>
          <w:numId w:val="29"/>
        </w:numPr>
        <w:suppressAutoHyphens/>
        <w:autoSpaceDN w:val="0"/>
        <w:jc w:val="both"/>
        <w:textAlignment w:val="baseline"/>
        <w:rPr>
          <w:rFonts w:eastAsia="SimSun"/>
          <w:color w:val="000000"/>
          <w:kern w:val="2"/>
          <w:sz w:val="24"/>
          <w:szCs w:val="24"/>
          <w:lang w:val="pl-PL"/>
        </w:rPr>
      </w:pPr>
      <w:r w:rsidRPr="003E7768">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3E7768">
        <w:rPr>
          <w:rFonts w:eastAsia="SimSun"/>
          <w:color w:val="000000"/>
          <w:kern w:val="2"/>
          <w:sz w:val="24"/>
          <w:szCs w:val="24"/>
          <w:lang w:val="pl-PL"/>
        </w:rPr>
        <w:t>administracyjno</w:t>
      </w:r>
      <w:proofErr w:type="spellEnd"/>
      <w:r w:rsidRPr="003E7768">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E08B22C" w14:textId="77777777" w:rsidR="001B5FD4" w:rsidRPr="003E7768" w:rsidRDefault="001B5FD4" w:rsidP="001B5FD4">
      <w:pPr>
        <w:pStyle w:val="Tekstpodstawowy"/>
        <w:ind w:right="-47"/>
        <w:rPr>
          <w:rFonts w:ascii="Times New Roman" w:hAnsi="Times New Roman"/>
          <w:szCs w:val="24"/>
        </w:rPr>
      </w:pPr>
    </w:p>
    <w:p w14:paraId="3EA82C89" w14:textId="77777777"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492B6749" w14:textId="77777777" w:rsidR="0010194E" w:rsidRPr="0010194E" w:rsidRDefault="0010194E" w:rsidP="0010194E">
      <w:pPr>
        <w:numPr>
          <w:ilvl w:val="0"/>
          <w:numId w:val="31"/>
        </w:numPr>
        <w:suppressAutoHyphens/>
        <w:autoSpaceDN w:val="0"/>
        <w:spacing w:after="120"/>
        <w:jc w:val="both"/>
        <w:rPr>
          <w:color w:val="000000"/>
          <w:kern w:val="2"/>
          <w:sz w:val="24"/>
          <w:szCs w:val="24"/>
          <w:lang w:val="pl-PL"/>
        </w:rPr>
      </w:pPr>
      <w:r w:rsidRPr="0010194E">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1263DFA" w14:textId="77777777" w:rsidR="0010194E" w:rsidRPr="0010194E" w:rsidRDefault="0010194E" w:rsidP="0010194E">
      <w:pPr>
        <w:numPr>
          <w:ilvl w:val="0"/>
          <w:numId w:val="31"/>
        </w:numPr>
        <w:suppressAutoHyphens/>
        <w:autoSpaceDN w:val="0"/>
        <w:spacing w:after="120"/>
        <w:jc w:val="both"/>
        <w:rPr>
          <w:color w:val="000000"/>
          <w:kern w:val="2"/>
          <w:sz w:val="24"/>
          <w:szCs w:val="24"/>
          <w:lang w:val="pl-PL"/>
        </w:rPr>
      </w:pPr>
      <w:r w:rsidRPr="0010194E">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3246D38" w14:textId="77777777" w:rsidR="0010194E" w:rsidRPr="0010194E" w:rsidRDefault="0010194E" w:rsidP="0010194E">
      <w:pPr>
        <w:numPr>
          <w:ilvl w:val="0"/>
          <w:numId w:val="31"/>
        </w:numPr>
        <w:suppressAutoHyphens/>
        <w:autoSpaceDN w:val="0"/>
        <w:spacing w:after="120"/>
        <w:jc w:val="both"/>
        <w:rPr>
          <w:color w:val="000000"/>
          <w:kern w:val="2"/>
          <w:sz w:val="24"/>
          <w:szCs w:val="24"/>
          <w:lang w:val="pl-PL"/>
        </w:rPr>
      </w:pPr>
      <w:r w:rsidRPr="0010194E">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77EEF89" w14:textId="77777777" w:rsidR="0010194E" w:rsidRPr="0010194E" w:rsidRDefault="0010194E" w:rsidP="0010194E">
      <w:pPr>
        <w:numPr>
          <w:ilvl w:val="0"/>
          <w:numId w:val="31"/>
        </w:numPr>
        <w:suppressAutoHyphens/>
        <w:autoSpaceDN w:val="0"/>
        <w:spacing w:after="120"/>
        <w:jc w:val="both"/>
        <w:rPr>
          <w:color w:val="000000"/>
          <w:kern w:val="2"/>
          <w:sz w:val="24"/>
          <w:szCs w:val="24"/>
          <w:lang w:val="pl-PL"/>
        </w:rPr>
      </w:pPr>
      <w:r w:rsidRPr="0010194E">
        <w:rPr>
          <w:color w:val="000000"/>
          <w:kern w:val="2"/>
          <w:sz w:val="24"/>
          <w:szCs w:val="24"/>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6D83660" w14:textId="77777777" w:rsidR="001B5FD4" w:rsidRDefault="001B5FD4" w:rsidP="001B5FD4">
      <w:pPr>
        <w:pStyle w:val="Tekstpodstawowy"/>
        <w:ind w:right="-47"/>
        <w:jc w:val="center"/>
        <w:rPr>
          <w:rFonts w:ascii="Times New Roman" w:hAnsi="Times New Roman"/>
        </w:rPr>
      </w:pPr>
    </w:p>
    <w:p w14:paraId="7FAAC535" w14:textId="77777777" w:rsidR="001B5FD4" w:rsidRDefault="001B5FD4" w:rsidP="001B5FD4">
      <w:pPr>
        <w:pStyle w:val="Tekstpodstawowy"/>
        <w:ind w:right="-47"/>
        <w:jc w:val="center"/>
        <w:rPr>
          <w:rFonts w:ascii="Times New Roman" w:hAnsi="Times New Roman"/>
        </w:rPr>
      </w:pPr>
    </w:p>
    <w:p w14:paraId="555C7545" w14:textId="77777777" w:rsidR="001B5FD4" w:rsidRPr="00877B92" w:rsidRDefault="001B5FD4" w:rsidP="001B5FD4">
      <w:pPr>
        <w:pStyle w:val="Tekstpodstawowy"/>
        <w:ind w:right="-47"/>
        <w:jc w:val="center"/>
        <w:rPr>
          <w:b/>
        </w:rPr>
      </w:pPr>
      <w:r w:rsidRPr="00877B92">
        <w:rPr>
          <w:rFonts w:ascii="Times New Roman" w:hAnsi="Times New Roman"/>
          <w:b/>
        </w:rPr>
        <w:t>§1</w:t>
      </w:r>
      <w:r>
        <w:rPr>
          <w:rFonts w:ascii="Times New Roman" w:hAnsi="Times New Roman"/>
          <w:b/>
        </w:rPr>
        <w:t>2</w:t>
      </w:r>
    </w:p>
    <w:p w14:paraId="570BAB03" w14:textId="77777777" w:rsidR="001B5FD4" w:rsidRDefault="001B5FD4" w:rsidP="001B5FD4">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5AC6ED9" w14:textId="77777777" w:rsidR="001B5FD4" w:rsidRDefault="001B5FD4" w:rsidP="001B5FD4">
      <w:pPr>
        <w:pStyle w:val="NormalnyWeb"/>
        <w:jc w:val="both"/>
      </w:pPr>
      <w:r>
        <w:t xml:space="preserve">2. W razie wątpliwości, czy określona informacja stanowi tajemnicę Wykonawca zobowiązany jest zwrócić się w formie pisemnej do Zamawiającego o wyjaśnienie takiej wątpliwości. </w:t>
      </w:r>
    </w:p>
    <w:p w14:paraId="73257616" w14:textId="77777777" w:rsidR="001B5FD4" w:rsidRDefault="001B5FD4" w:rsidP="001B5FD4">
      <w:pPr>
        <w:pStyle w:val="NormalnyWeb"/>
        <w:jc w:val="both"/>
      </w:pPr>
      <w:r>
        <w:t xml:space="preserve">3. Wykonawca zobowiązuje się do wykorzystania uzyskanych, powyższych informacji jedynie w celu wykonania przedmiotu umowy. </w:t>
      </w:r>
    </w:p>
    <w:p w14:paraId="7F30228C" w14:textId="77777777" w:rsidR="001B5FD4" w:rsidRDefault="001B5FD4" w:rsidP="001B5FD4">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4AA5F19" w14:textId="77777777" w:rsidR="001B5FD4" w:rsidRDefault="001B5FD4" w:rsidP="001B5FD4">
      <w:pPr>
        <w:pStyle w:val="NormalnyWeb"/>
        <w:jc w:val="both"/>
      </w:pPr>
      <w:r>
        <w:t>5. Powyższe przepisy nie będą miały zastosowania wobec informacji powszechnie znanych lub opublikowanych oraz w przypadku żądania ich ujawnienia przez uprawniony organ.</w:t>
      </w:r>
    </w:p>
    <w:p w14:paraId="470F473B" w14:textId="77777777" w:rsidR="001B5FD4" w:rsidRDefault="001B5FD4" w:rsidP="001B5FD4">
      <w:pPr>
        <w:pStyle w:val="Tekstpodstawowy"/>
        <w:ind w:right="-47"/>
        <w:jc w:val="both"/>
        <w:rPr>
          <w:rFonts w:ascii="Times New Roman" w:hAnsi="Times New Roman"/>
        </w:rPr>
      </w:pPr>
    </w:p>
    <w:p w14:paraId="302C73BB" w14:textId="77777777"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460A9D9" w14:textId="4A1FC3DD" w:rsidR="001B5FD4" w:rsidRDefault="001B5FD4" w:rsidP="001B5FD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145073E" w14:textId="1B36647C" w:rsidR="0010194E" w:rsidRPr="0010194E" w:rsidRDefault="0010194E" w:rsidP="0010194E">
      <w:pPr>
        <w:jc w:val="center"/>
        <w:rPr>
          <w:b/>
          <w:sz w:val="24"/>
          <w:szCs w:val="24"/>
          <w:lang w:val="pl-PL"/>
        </w:rPr>
      </w:pPr>
      <w:r w:rsidRPr="0010194E">
        <w:rPr>
          <w:b/>
          <w:sz w:val="24"/>
          <w:szCs w:val="24"/>
          <w:lang w:val="pl-PL"/>
        </w:rPr>
        <w:t>§14</w:t>
      </w:r>
    </w:p>
    <w:p w14:paraId="0033C159" w14:textId="77777777" w:rsidR="0010194E" w:rsidRPr="0010194E" w:rsidRDefault="0010194E" w:rsidP="0010194E">
      <w:pPr>
        <w:pStyle w:val="Tekstpodstawowy"/>
        <w:spacing w:line="240" w:lineRule="auto"/>
        <w:ind w:right="-47"/>
        <w:jc w:val="both"/>
        <w:rPr>
          <w:rFonts w:ascii="Times New Roman" w:hAnsi="Times New Roman"/>
          <w:szCs w:val="24"/>
        </w:rPr>
      </w:pPr>
      <w:r w:rsidRPr="0010194E">
        <w:rPr>
          <w:rFonts w:ascii="Times New Roman" w:hAnsi="Times New Roman"/>
          <w:szCs w:val="24"/>
        </w:rPr>
        <w:t>Właściwym dla rozpoznania sporów wynikłych na tle realizacji niniejszej umowy jest sąd  właściwy dla siedziby Kupującego.</w:t>
      </w:r>
    </w:p>
    <w:p w14:paraId="3FA9D45F" w14:textId="77777777" w:rsidR="0010194E" w:rsidRDefault="0010194E" w:rsidP="001B5FD4">
      <w:pPr>
        <w:pStyle w:val="Tekstpodstawowy"/>
        <w:ind w:right="-47"/>
        <w:jc w:val="both"/>
        <w:rPr>
          <w:rFonts w:ascii="Times New Roman" w:hAnsi="Times New Roman"/>
        </w:rPr>
      </w:pPr>
    </w:p>
    <w:p w14:paraId="7B60A64C" w14:textId="77777777" w:rsidR="001B5FD4" w:rsidRDefault="001B5FD4" w:rsidP="001B5FD4">
      <w:pPr>
        <w:pStyle w:val="Tekstpodstawowy"/>
        <w:ind w:right="-47"/>
        <w:jc w:val="both"/>
        <w:rPr>
          <w:rFonts w:ascii="Times New Roman" w:hAnsi="Times New Roman"/>
        </w:rPr>
      </w:pPr>
    </w:p>
    <w:p w14:paraId="45D8A1DA" w14:textId="3DB07B97"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§1</w:t>
      </w:r>
      <w:r w:rsidR="0010194E">
        <w:rPr>
          <w:rFonts w:ascii="Times New Roman" w:hAnsi="Times New Roman"/>
          <w:b/>
        </w:rPr>
        <w:t>5</w:t>
      </w:r>
    </w:p>
    <w:p w14:paraId="22C605EF" w14:textId="77777777" w:rsidR="001B5FD4" w:rsidRDefault="001B5FD4" w:rsidP="001B5FD4">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1DE5E38" w14:textId="77777777" w:rsidR="001B5FD4" w:rsidRDefault="001B5FD4" w:rsidP="001B5FD4">
      <w:pPr>
        <w:pStyle w:val="Tekstpodstawowy"/>
        <w:ind w:right="-47"/>
        <w:jc w:val="both"/>
        <w:rPr>
          <w:rFonts w:ascii="Times New Roman" w:hAnsi="Times New Roman"/>
        </w:rPr>
      </w:pPr>
    </w:p>
    <w:p w14:paraId="6AD14D41" w14:textId="55024C84" w:rsidR="001B5FD4" w:rsidRPr="00877B92" w:rsidRDefault="001B5FD4" w:rsidP="001B5FD4">
      <w:pPr>
        <w:pStyle w:val="Tekstpodstawowy"/>
        <w:ind w:right="-47"/>
        <w:jc w:val="center"/>
        <w:rPr>
          <w:rFonts w:ascii="Times New Roman" w:hAnsi="Times New Roman"/>
          <w:b/>
        </w:rPr>
      </w:pPr>
      <w:r w:rsidRPr="00877B92">
        <w:rPr>
          <w:rFonts w:ascii="Times New Roman" w:hAnsi="Times New Roman"/>
          <w:b/>
        </w:rPr>
        <w:t>§</w:t>
      </w:r>
      <w:r w:rsidR="0010194E">
        <w:rPr>
          <w:rFonts w:ascii="Times New Roman" w:hAnsi="Times New Roman"/>
          <w:b/>
        </w:rPr>
        <w:t>16</w:t>
      </w:r>
    </w:p>
    <w:p w14:paraId="7A8D9851" w14:textId="77777777" w:rsidR="001B5FD4" w:rsidRPr="004F0507" w:rsidRDefault="001B5FD4" w:rsidP="001B5FD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519563C" w14:textId="77777777" w:rsidR="001B5FD4" w:rsidRDefault="001B5FD4" w:rsidP="001B5FD4">
      <w:pPr>
        <w:pStyle w:val="Tekstpodstawowy2"/>
        <w:spacing w:line="240" w:lineRule="auto"/>
        <w:ind w:right="-47"/>
      </w:pPr>
    </w:p>
    <w:p w14:paraId="580E0A8C" w14:textId="77777777" w:rsidR="001B5FD4" w:rsidRPr="004F0507" w:rsidRDefault="001B5FD4" w:rsidP="001B5FD4">
      <w:pPr>
        <w:pStyle w:val="Tekstpodstawowy2"/>
        <w:spacing w:line="240" w:lineRule="auto"/>
        <w:ind w:right="-47"/>
        <w:rPr>
          <w:b/>
          <w:sz w:val="24"/>
        </w:rPr>
      </w:pPr>
      <w:r>
        <w:rPr>
          <w:b/>
          <w:sz w:val="24"/>
        </w:rPr>
        <w:t xml:space="preserve">      </w:t>
      </w:r>
      <w:r w:rsidRPr="004F0507">
        <w:rPr>
          <w:b/>
          <w:sz w:val="24"/>
        </w:rPr>
        <w:t>Za Sprzedawcę                                                                                   Za Kupującego</w:t>
      </w:r>
    </w:p>
    <w:p w14:paraId="2DB77307" w14:textId="77777777" w:rsidR="001B5FD4" w:rsidRPr="000936CA" w:rsidRDefault="001B5FD4" w:rsidP="001B5FD4">
      <w:pPr>
        <w:rPr>
          <w:lang w:val="pl-PL"/>
        </w:rPr>
      </w:pPr>
    </w:p>
    <w:p w14:paraId="71C4A909" w14:textId="77777777" w:rsidR="001B5FD4" w:rsidRDefault="001B5FD4" w:rsidP="001B5FD4">
      <w:pPr>
        <w:pStyle w:val="Zwykytekst"/>
        <w:rPr>
          <w:lang w:val="pl-PL"/>
        </w:rPr>
      </w:pPr>
    </w:p>
    <w:p w14:paraId="2095A1C7" w14:textId="77777777" w:rsidR="001B5FD4" w:rsidRDefault="001B5FD4" w:rsidP="001B5FD4">
      <w:pPr>
        <w:pStyle w:val="Zwykytekst"/>
        <w:rPr>
          <w:lang w:val="pl-PL"/>
        </w:rPr>
      </w:pPr>
    </w:p>
    <w:p w14:paraId="276C0B2A" w14:textId="77777777" w:rsidR="001B5FD4" w:rsidRDefault="001B5FD4" w:rsidP="001B5FD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6F502C0" w14:textId="77777777" w:rsidR="001B5FD4" w:rsidRPr="00496551" w:rsidRDefault="001B5FD4" w:rsidP="001B5FD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0C0B760" w14:textId="77777777" w:rsidR="00496551" w:rsidRPr="001B5FD4" w:rsidRDefault="00496551" w:rsidP="00677180">
      <w:pPr>
        <w:rPr>
          <w:lang w:val="pl-PL"/>
        </w:rPr>
      </w:pPr>
    </w:p>
    <w:sectPr w:rsidR="00496551" w:rsidRPr="001B5FD4">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A2680" w14:textId="77777777" w:rsidR="00CC4330" w:rsidRDefault="00CC4330">
      <w:r>
        <w:separator/>
      </w:r>
    </w:p>
  </w:endnote>
  <w:endnote w:type="continuationSeparator" w:id="0">
    <w:p w14:paraId="317CB881" w14:textId="77777777" w:rsidR="00CC4330" w:rsidRDefault="00CC4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9E269" w14:textId="77777777" w:rsidR="001B5FD4" w:rsidRDefault="001B5FD4">
    <w:pPr>
      <w:pStyle w:val="Stopka"/>
      <w:jc w:val="right"/>
    </w:pPr>
    <w:r>
      <w:fldChar w:fldCharType="begin"/>
    </w:r>
    <w:r>
      <w:instrText>PAGE   \* MERGEFORMAT</w:instrText>
    </w:r>
    <w:r>
      <w:fldChar w:fldCharType="separate"/>
    </w:r>
    <w:r>
      <w:rPr>
        <w:lang w:val="pl-PL"/>
      </w:rPr>
      <w:t>2</w:t>
    </w:r>
    <w:r>
      <w:fldChar w:fldCharType="end"/>
    </w:r>
  </w:p>
  <w:p w14:paraId="43521A72"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B835A" w14:textId="77777777" w:rsidR="00CC4330" w:rsidRDefault="00CC4330">
      <w:r>
        <w:separator/>
      </w:r>
    </w:p>
  </w:footnote>
  <w:footnote w:type="continuationSeparator" w:id="0">
    <w:p w14:paraId="06F21E87" w14:textId="77777777" w:rsidR="00CC4330" w:rsidRDefault="00CC43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A814D"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8"/>
  </w:num>
  <w:num w:numId="10">
    <w:abstractNumId w:val="18"/>
  </w:num>
  <w:num w:numId="11">
    <w:abstractNumId w:val="3"/>
  </w:num>
  <w:num w:numId="12">
    <w:abstractNumId w:val="6"/>
  </w:num>
  <w:num w:numId="13">
    <w:abstractNumId w:val="9"/>
  </w:num>
  <w:num w:numId="14">
    <w:abstractNumId w:val="29"/>
  </w:num>
  <w:num w:numId="15">
    <w:abstractNumId w:val="8"/>
  </w:num>
  <w:num w:numId="16">
    <w:abstractNumId w:val="5"/>
  </w:num>
  <w:num w:numId="17">
    <w:abstractNumId w:val="26"/>
  </w:num>
  <w:num w:numId="18">
    <w:abstractNumId w:val="19"/>
  </w:num>
  <w:num w:numId="19">
    <w:abstractNumId w:val="15"/>
  </w:num>
  <w:num w:numId="20">
    <w:abstractNumId w:val="17"/>
  </w:num>
  <w:num w:numId="21">
    <w:abstractNumId w:val="14"/>
  </w:num>
  <w:num w:numId="22">
    <w:abstractNumId w:val="0"/>
  </w:num>
  <w:num w:numId="23">
    <w:abstractNumId w:val="27"/>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C4330"/>
    <w:rsid w:val="000033EA"/>
    <w:rsid w:val="0002467C"/>
    <w:rsid w:val="00040A7A"/>
    <w:rsid w:val="000936CA"/>
    <w:rsid w:val="00097182"/>
    <w:rsid w:val="000B1A00"/>
    <w:rsid w:val="000C0F66"/>
    <w:rsid w:val="0010194E"/>
    <w:rsid w:val="001764D4"/>
    <w:rsid w:val="001B5FD4"/>
    <w:rsid w:val="001F341B"/>
    <w:rsid w:val="002430FD"/>
    <w:rsid w:val="00267340"/>
    <w:rsid w:val="00275C59"/>
    <w:rsid w:val="00337165"/>
    <w:rsid w:val="003974EB"/>
    <w:rsid w:val="003C6167"/>
    <w:rsid w:val="003E7768"/>
    <w:rsid w:val="003F1749"/>
    <w:rsid w:val="00496551"/>
    <w:rsid w:val="004C4EC3"/>
    <w:rsid w:val="00512FD2"/>
    <w:rsid w:val="00523F87"/>
    <w:rsid w:val="00593CEB"/>
    <w:rsid w:val="005C6D38"/>
    <w:rsid w:val="005D2104"/>
    <w:rsid w:val="00614C95"/>
    <w:rsid w:val="00660027"/>
    <w:rsid w:val="00677180"/>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460BD"/>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CC433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905F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1D3B23"/>
  <w15:chartTrackingRefBased/>
  <w15:docId w15:val="{9038AC23-D836-42F0-A34E-09C4C2F84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5FD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1B5FD4"/>
    <w:rPr>
      <w:rFonts w:ascii="Courier New" w:hAnsi="Courier New" w:cs="Courier New"/>
      <w:lang w:val="en-US"/>
    </w:rPr>
  </w:style>
  <w:style w:type="character" w:customStyle="1" w:styleId="Tekstpodstawowy2Znak">
    <w:name w:val="Tekst podstawowy 2 Znak"/>
    <w:basedOn w:val="Domylnaczcionkaakapitu"/>
    <w:link w:val="Tekstpodstawowy2"/>
    <w:rsid w:val="001B5FD4"/>
  </w:style>
  <w:style w:type="character" w:customStyle="1" w:styleId="StopkaZnak">
    <w:name w:val="Stopka Znak"/>
    <w:link w:val="Stopka"/>
    <w:uiPriority w:val="99"/>
    <w:rsid w:val="001B5FD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6</Pages>
  <Words>2100</Words>
  <Characters>14549</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2022-02-01T13:08:00Z</cp:lastPrinted>
  <dcterms:created xsi:type="dcterms:W3CDTF">2022-02-01T13:06:00Z</dcterms:created>
  <dcterms:modified xsi:type="dcterms:W3CDTF">2022-02-08T10:19:00Z</dcterms:modified>
</cp:coreProperties>
</file>