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E1266" w14:textId="7D326D73" w:rsidR="006676AE" w:rsidRPr="00636ABC" w:rsidRDefault="006676AE" w:rsidP="006676AE">
      <w:pPr>
        <w:pStyle w:val="Nagwek4"/>
        <w:rPr>
          <w:b/>
          <w:i w:val="0"/>
          <w:sz w:val="22"/>
          <w:szCs w:val="22"/>
        </w:rPr>
      </w:pPr>
      <w:r w:rsidRPr="00636ABC">
        <w:rPr>
          <w:b/>
          <w:i w:val="0"/>
          <w:sz w:val="22"/>
          <w:szCs w:val="22"/>
        </w:rPr>
        <w:t xml:space="preserve">Załącznik nr </w:t>
      </w:r>
      <w:r w:rsidR="00636ABC" w:rsidRPr="00636ABC">
        <w:rPr>
          <w:b/>
          <w:i w:val="0"/>
          <w:sz w:val="22"/>
          <w:szCs w:val="22"/>
        </w:rPr>
        <w:t>2</w:t>
      </w:r>
      <w:r w:rsidR="00B36ABD" w:rsidRPr="00636ABC">
        <w:rPr>
          <w:b/>
          <w:i w:val="0"/>
          <w:sz w:val="22"/>
          <w:szCs w:val="22"/>
        </w:rPr>
        <w:t xml:space="preserve"> </w:t>
      </w:r>
    </w:p>
    <w:p w14:paraId="1B84D09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141E161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60F52" w:rsidRPr="00B60F52">
        <w:rPr>
          <w:rFonts w:ascii="Arial" w:hAnsi="Arial" w:cs="Arial"/>
          <w:b/>
          <w:sz w:val="24"/>
          <w:szCs w:val="24"/>
        </w:rPr>
        <w:t>ZP.272.9.2022</w:t>
      </w:r>
    </w:p>
    <w:p w14:paraId="6770218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3C20E7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0F52" w:rsidRPr="00B60F52">
        <w:rPr>
          <w:rFonts w:ascii="Arial" w:hAnsi="Arial" w:cs="Arial"/>
        </w:rPr>
        <w:t>GMINA NIEPOŁOMICE</w:t>
      </w:r>
    </w:p>
    <w:p w14:paraId="56B25C8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0F52" w:rsidRPr="00B60F52">
        <w:rPr>
          <w:rFonts w:ascii="Arial" w:hAnsi="Arial" w:cs="Arial"/>
        </w:rPr>
        <w:t>Pl. Zwycięstwa</w:t>
      </w:r>
      <w:r w:rsidRPr="0012157F">
        <w:rPr>
          <w:rFonts w:ascii="Arial" w:hAnsi="Arial" w:cs="Arial"/>
        </w:rPr>
        <w:t xml:space="preserve"> </w:t>
      </w:r>
      <w:r w:rsidR="00B60F52" w:rsidRPr="00B60F52">
        <w:rPr>
          <w:rFonts w:ascii="Arial" w:hAnsi="Arial" w:cs="Arial"/>
        </w:rPr>
        <w:t>13</w:t>
      </w:r>
      <w:r w:rsidRPr="0012157F">
        <w:rPr>
          <w:rFonts w:ascii="Arial" w:hAnsi="Arial" w:cs="Arial"/>
        </w:rPr>
        <w:t xml:space="preserve"> </w:t>
      </w:r>
    </w:p>
    <w:p w14:paraId="13936FD9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0F52" w:rsidRPr="00B60F52">
        <w:rPr>
          <w:rFonts w:ascii="Arial" w:hAnsi="Arial" w:cs="Arial"/>
        </w:rPr>
        <w:t>32-005</w:t>
      </w:r>
      <w:r w:rsidRPr="0012157F">
        <w:rPr>
          <w:rFonts w:ascii="Arial" w:hAnsi="Arial" w:cs="Arial"/>
        </w:rPr>
        <w:t xml:space="preserve"> </w:t>
      </w:r>
      <w:r w:rsidR="00B60F52" w:rsidRPr="00B60F52">
        <w:rPr>
          <w:rFonts w:ascii="Arial" w:hAnsi="Arial" w:cs="Arial"/>
        </w:rPr>
        <w:t>Niepołomice</w:t>
      </w:r>
    </w:p>
    <w:p w14:paraId="1A36870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8E74E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CC4AD23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4032D096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7878DF28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0160B79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8C30A3A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6D6C5B23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70F14885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73780B6D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60F52" w:rsidRPr="0012157F" w14:paraId="5AFA4EA6" w14:textId="77777777" w:rsidTr="00BB0F24">
        <w:tc>
          <w:tcPr>
            <w:tcW w:w="9212" w:type="dxa"/>
            <w:shd w:val="clear" w:color="auto" w:fill="D9D9D9"/>
          </w:tcPr>
          <w:p w14:paraId="5F5B5134" w14:textId="77777777" w:rsidR="00B60F52" w:rsidRPr="0012157F" w:rsidRDefault="00B60F52" w:rsidP="00BB0F2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D47146D" w14:textId="77777777" w:rsidR="00B60F52" w:rsidRPr="0012157F" w:rsidRDefault="00B60F52" w:rsidP="00BB0F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60F5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0F5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0F52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AE77FF3" w14:textId="77777777" w:rsidR="00B60F52" w:rsidRPr="0012157F" w:rsidRDefault="00B60F52" w:rsidP="00BB0F2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5E246BC3" w14:textId="77777777" w:rsidR="00B60F52" w:rsidRPr="0012157F" w:rsidRDefault="00B60F52" w:rsidP="00BB0F2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3646F38E" w14:textId="77777777" w:rsidR="00B60F52" w:rsidRPr="0012157F" w:rsidRDefault="00B60F52" w:rsidP="00BB0F2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FA81BC2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F3DB910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DF1A7F9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B60F52" w:rsidRPr="00B60F52">
        <w:rPr>
          <w:rFonts w:ascii="Arial" w:hAnsi="Arial" w:cs="Arial"/>
          <w:b/>
          <w:sz w:val="24"/>
          <w:szCs w:val="24"/>
        </w:rPr>
        <w:t>GMINA NIEPOŁOMICE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3AC603C1" w14:textId="77777777" w:rsidR="005434B3" w:rsidRPr="0012157F" w:rsidRDefault="00B60F52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60F52">
        <w:rPr>
          <w:rFonts w:ascii="Arial" w:hAnsi="Arial" w:cs="Arial"/>
          <w:b/>
          <w:sz w:val="24"/>
          <w:szCs w:val="24"/>
        </w:rPr>
        <w:t>Sukcesywna dostawa artykułów żywnościowych do Przedszkola Samorządowego w Woli Batorskiej 597</w:t>
      </w:r>
    </w:p>
    <w:p w14:paraId="598AC62C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BE175A1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36A6DB1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34FEEEBA" w14:textId="77777777"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14:paraId="33191DBA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65963F56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5008AD1E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77E640CC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5750B756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E96475E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63CB4EA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1F5780F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110BA574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6D709FE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02A70741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CCE0202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62FE5D0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6903A4C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619585D" w14:textId="4CB5975D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9028B7">
        <w:rPr>
          <w:rFonts w:ascii="Arial" w:hAnsi="Arial" w:cs="Arial"/>
          <w:sz w:val="24"/>
          <w:szCs w:val="24"/>
        </w:rPr>
        <w:t xml:space="preserve"> </w:t>
      </w:r>
      <w:r w:rsidR="00313417" w:rsidRPr="0012157F">
        <w:rPr>
          <w:rFonts w:ascii="Arial" w:hAnsi="Arial" w:cs="Arial"/>
          <w:sz w:val="24"/>
          <w:szCs w:val="24"/>
        </w:rPr>
        <w:t xml:space="preserve">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</w:p>
    <w:p w14:paraId="693D55D8" w14:textId="4AECAE94" w:rsidR="00D2702A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74F24E63" w14:textId="77777777" w:rsidR="009028B7" w:rsidRPr="0012157F" w:rsidRDefault="009028B7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71132153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05F24F89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BE20147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857D7B5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CFB2F92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1B5CAE56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98D8DB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7BC42B9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FC823A2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0BBC1E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28A58" w14:textId="77777777" w:rsidR="00047C60" w:rsidRDefault="00047C60" w:rsidP="0038231F">
      <w:pPr>
        <w:spacing w:after="0" w:line="240" w:lineRule="auto"/>
      </w:pPr>
      <w:r>
        <w:separator/>
      </w:r>
    </w:p>
  </w:endnote>
  <w:endnote w:type="continuationSeparator" w:id="0">
    <w:p w14:paraId="1DD71A9A" w14:textId="77777777" w:rsidR="00047C60" w:rsidRDefault="00047C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1BFEE" w14:textId="77777777" w:rsidR="00B60F52" w:rsidRDefault="00B60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EFAF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1E109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D2A50" w14:textId="77777777" w:rsidR="00B60F52" w:rsidRDefault="00B60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61C54" w14:textId="77777777" w:rsidR="00047C60" w:rsidRDefault="00047C60" w:rsidP="0038231F">
      <w:pPr>
        <w:spacing w:after="0" w:line="240" w:lineRule="auto"/>
      </w:pPr>
      <w:r>
        <w:separator/>
      </w:r>
    </w:p>
  </w:footnote>
  <w:footnote w:type="continuationSeparator" w:id="0">
    <w:p w14:paraId="033A805A" w14:textId="77777777" w:rsidR="00047C60" w:rsidRDefault="00047C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94CC" w14:textId="77777777" w:rsidR="00B60F52" w:rsidRDefault="00B60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EEB2" w14:textId="77777777" w:rsidR="00B60F52" w:rsidRDefault="00B60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F8B85" w14:textId="77777777" w:rsidR="00B60F52" w:rsidRDefault="00B60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C60"/>
    <w:rsid w:val="00023477"/>
    <w:rsid w:val="000247FF"/>
    <w:rsid w:val="00025C8D"/>
    <w:rsid w:val="000303EE"/>
    <w:rsid w:val="00047C60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36ABC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028B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0F52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5F496E"/>
  <w15:docId w15:val="{D626E8C9-76BF-452C-BD9B-684F31B8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2022-02-15T11:44:00Z</dcterms:created>
  <dcterms:modified xsi:type="dcterms:W3CDTF">2022-02-15T11:44:00Z</dcterms:modified>
</cp:coreProperties>
</file>