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2F2" w:rsidRPr="001905D5" w:rsidRDefault="00B632F2" w:rsidP="00B632F2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B632F2" w:rsidRPr="001905D5" w:rsidRDefault="00B632F2" w:rsidP="00B632F2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B632F2" w:rsidRPr="001905D5" w:rsidRDefault="00B632F2" w:rsidP="00B632F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:rsidR="00B632F2" w:rsidRPr="001905D5" w:rsidRDefault="00B632F2" w:rsidP="00B632F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B632F2" w:rsidRPr="001905D5" w:rsidRDefault="00B632F2" w:rsidP="00B632F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:rsidR="00B632F2" w:rsidRPr="001905D5" w:rsidRDefault="00B632F2" w:rsidP="00B632F2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:rsidR="00B632F2" w:rsidRPr="001905D5" w:rsidRDefault="00B632F2" w:rsidP="00B632F2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B632F2" w:rsidRPr="001905D5" w:rsidRDefault="00B632F2" w:rsidP="00B632F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B632F2" w:rsidRPr="001905D5" w:rsidRDefault="00B632F2" w:rsidP="00B632F2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B632F2" w:rsidRDefault="00B632F2" w:rsidP="00B632F2">
      <w:pPr>
        <w:spacing w:line="254" w:lineRule="auto"/>
        <w:rPr>
          <w:rFonts w:ascii="Arial" w:hAnsi="Arial" w:cs="Arial"/>
        </w:rPr>
      </w:pPr>
    </w:p>
    <w:p w:rsidR="00B632F2" w:rsidRPr="003A114E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</w:p>
    <w:p w:rsidR="00B632F2" w:rsidRPr="003A114E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B632F2" w:rsidRPr="003A114E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:rsidR="00B632F2" w:rsidRPr="003A114E" w:rsidRDefault="00B632F2" w:rsidP="00B632F2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B632F2" w:rsidRDefault="00B632F2" w:rsidP="00B632F2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Na potrzeby postępowania o udzielenie zamówienia publicznego pn</w:t>
      </w:r>
      <w:r w:rsidRPr="00173AF9">
        <w:rPr>
          <w:rFonts w:eastAsia="Times New Roman" w:cs="Calibri"/>
          <w:sz w:val="24"/>
          <w:lang w:eastAsia="pl-PL"/>
        </w:rPr>
        <w:t xml:space="preserve">. </w:t>
      </w:r>
      <w:r w:rsidR="00A079F4" w:rsidRPr="00A079F4">
        <w:rPr>
          <w:b/>
          <w:bCs/>
          <w:szCs w:val="20"/>
        </w:rPr>
        <w:t>Usługa dostarczenia biletów lotniczych w celu realizacji zadań przez doktorantów Interdyscyplinarnych Środowiskowych Studiów Doktoranckich (FCB) realizowanych w ramach projektu POWR.03.02.00-00-I004/16 (Paryż CDG) - Kc-zp.272-91/22</w:t>
      </w:r>
      <w:r>
        <w:rPr>
          <w:b/>
          <w:bCs/>
          <w:szCs w:val="20"/>
        </w:rPr>
        <w:t xml:space="preserve">,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:rsidR="00B632F2" w:rsidRPr="003A114E" w:rsidRDefault="00B632F2" w:rsidP="00B632F2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B632F2" w:rsidRPr="003A114E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B632F2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B632F2" w:rsidRPr="003A114E" w:rsidRDefault="00B632F2" w:rsidP="00B632F2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B632F2" w:rsidRPr="001905D5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</w:t>
      </w:r>
      <w:r w:rsidRPr="001905D5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B632F2" w:rsidRPr="001905D5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B632F2" w:rsidRPr="001905D5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B632F2" w:rsidRPr="001905D5" w:rsidRDefault="00B632F2" w:rsidP="00B632F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B632F2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B632F2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632F2" w:rsidRPr="001905D5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632F2" w:rsidRPr="00423B06" w:rsidRDefault="00B632F2" w:rsidP="00B632F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B632F2" w:rsidRDefault="00B632F2" w:rsidP="00B632F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</w:t>
      </w:r>
      <w:bookmarkStart w:id="0" w:name="_GoBack"/>
      <w:bookmarkEnd w:id="0"/>
      <w:r w:rsidRPr="00423B06">
        <w:rPr>
          <w:bCs/>
          <w:i/>
          <w:iCs/>
          <w:color w:val="FF0000"/>
        </w:rPr>
        <w:t>ym lub podpisem zaufanym lub podpisem osobistym.</w:t>
      </w:r>
    </w:p>
    <w:p w:rsidR="00B632F2" w:rsidRDefault="00B632F2" w:rsidP="00B632F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632F2" w:rsidRDefault="00B632F2" w:rsidP="00B632F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632F2" w:rsidRDefault="00B632F2" w:rsidP="00B632F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B632F2" w:rsidRDefault="00B632F2" w:rsidP="00B632F2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B632F2" w:rsidRDefault="00B632F2" w:rsidP="00B632F2"/>
    <w:p w:rsidR="00B632F2" w:rsidRPr="00172561" w:rsidRDefault="00B632F2" w:rsidP="00B632F2"/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7A6" w:rsidRDefault="00C017A6" w:rsidP="0038231F">
      <w:pPr>
        <w:spacing w:after="0" w:line="240" w:lineRule="auto"/>
      </w:pPr>
      <w:r>
        <w:separator/>
      </w:r>
    </w:p>
  </w:endnote>
  <w:endnote w:type="continuationSeparator" w:id="0">
    <w:p w:rsidR="00C017A6" w:rsidRDefault="00C017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7A6" w:rsidRDefault="00C017A6" w:rsidP="0038231F">
      <w:pPr>
        <w:spacing w:after="0" w:line="240" w:lineRule="auto"/>
      </w:pPr>
      <w:r>
        <w:separator/>
      </w:r>
    </w:p>
  </w:footnote>
  <w:footnote w:type="continuationSeparator" w:id="0">
    <w:p w:rsidR="00C017A6" w:rsidRDefault="00C017A6" w:rsidP="0038231F">
      <w:pPr>
        <w:spacing w:after="0" w:line="240" w:lineRule="auto"/>
      </w:pPr>
      <w:r>
        <w:continuationSeparator/>
      </w:r>
    </w:p>
  </w:footnote>
  <w:footnote w:id="1">
    <w:p w:rsidR="00B632F2" w:rsidRPr="0024624C" w:rsidRDefault="00B632F2" w:rsidP="00B632F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B632F2" w:rsidRPr="008D4C56" w:rsidRDefault="00B632F2" w:rsidP="00B632F2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2F2" w:rsidRDefault="00B632F2" w:rsidP="00B632F2">
    <w:pPr>
      <w:pStyle w:val="Nagwek"/>
    </w:pPr>
    <w:r>
      <w:tab/>
    </w:r>
    <w:r w:rsidR="00A079F4" w:rsidRPr="001C269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2.25pt;height:48pt;visibility:visible;mso-wrap-style:square">
          <v:imagedata r:id="rId1" o:title=""/>
        </v:shape>
      </w:pict>
    </w:r>
  </w:p>
  <w:p w:rsidR="00642347" w:rsidRDefault="00642347" w:rsidP="00B632F2">
    <w:pPr>
      <w:pStyle w:val="Nagwek"/>
      <w:tabs>
        <w:tab w:val="clear" w:pos="4536"/>
        <w:tab w:val="clear" w:pos="9072"/>
        <w:tab w:val="left" w:pos="72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A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34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79F4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32F2"/>
    <w:rsid w:val="00B8005E"/>
    <w:rsid w:val="00B90E42"/>
    <w:rsid w:val="00BB0C3C"/>
    <w:rsid w:val="00C014B5"/>
    <w:rsid w:val="00C017A6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247FB5CC"/>
  <w15:chartTrackingRefBased/>
  <w15:docId w15:val="{9F184EFB-08D3-49A2-A1CD-392F8DA0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32F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1CBC7-9B3C-44AF-8A4E-AD80147D3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2022-02-22T10:43:00Z</dcterms:created>
  <dcterms:modified xsi:type="dcterms:W3CDTF">2022-02-22T10:43:00Z</dcterms:modified>
</cp:coreProperties>
</file>