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871DA2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71DA2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NAZWA WYKONAWCY:……………………………………………………………………..</w:t>
      </w:r>
    </w:p>
    <w:p w:rsidR="000C6EDF" w:rsidRPr="0022732C" w:rsidRDefault="000C6EDF" w:rsidP="000C6E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FORMA PROWADZONEJ DZIAŁALNOŚCI: </w:t>
      </w:r>
      <w:r w:rsidRPr="00346FA6">
        <w:rPr>
          <w:sz w:val="20"/>
          <w:szCs w:val="20"/>
        </w:rPr>
        <w:t xml:space="preserve">(mikroprzedsiębiorstwo, małe przedsiębiorstwo, średnie przedsiębiorstwo, jednoosobowa działalność gospodarcza, osoba fizyczna nieprowadząca działalności gospodarczej, inny rodzaj)  </w:t>
      </w:r>
      <w:r w:rsidRPr="0022732C">
        <w:rPr>
          <w:sz w:val="22"/>
        </w:rPr>
        <w:t>.........................................................................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POWIAT:…………………………………WOJEWÓDZTWO …………………………….....</w:t>
      </w:r>
    </w:p>
    <w:p w:rsidR="008D2AB8" w:rsidRPr="005C37BF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C37BF">
        <w:rPr>
          <w:sz w:val="22"/>
          <w:szCs w:val="22"/>
        </w:rPr>
        <w:t>TEL.……………………………………………………………………………………………..</w:t>
      </w:r>
    </w:p>
    <w:p w:rsidR="008D2AB8" w:rsidRPr="005C37BF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C37BF">
        <w:rPr>
          <w:sz w:val="22"/>
          <w:szCs w:val="22"/>
        </w:rPr>
        <w:t>FAX …………………………………………………………………………………………….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5C37BF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 xml:space="preserve">NIP…………………………………. </w:t>
      </w:r>
      <w:r w:rsidRPr="005C37BF">
        <w:rPr>
          <w:sz w:val="22"/>
          <w:szCs w:val="22"/>
          <w:lang w:val="de-DE"/>
        </w:rPr>
        <w:t>REGON:………………………………………………...</w:t>
      </w:r>
    </w:p>
    <w:p w:rsidR="008D2AB8" w:rsidRPr="005C37BF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C37BF">
        <w:rPr>
          <w:sz w:val="22"/>
          <w:szCs w:val="22"/>
          <w:lang w:val="de-DE"/>
        </w:rPr>
        <w:t>BANK/ NR KONTA ……………………………………………………………………………</w:t>
      </w:r>
    </w:p>
    <w:p w:rsidR="008D2AB8" w:rsidRPr="00871DA2" w:rsidRDefault="008D2AB8" w:rsidP="008D2AB8">
      <w:pPr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Do: Nazwa i siedziba Zamawiającego: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Akademia Górniczo - Hutnicza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im. Stanisława Staszica w Krakowie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Dział Zamówień Publicznych</w:t>
      </w:r>
      <w:r w:rsidR="008D2AB8" w:rsidRPr="00871DA2">
        <w:rPr>
          <w:b/>
          <w:sz w:val="22"/>
          <w:szCs w:val="22"/>
        </w:rPr>
        <w:t xml:space="preserve">  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Al. Mickiewicza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30</w:t>
      </w:r>
      <w:r w:rsidR="008D2AB8" w:rsidRPr="00871DA2">
        <w:rPr>
          <w:b/>
          <w:sz w:val="22"/>
          <w:szCs w:val="22"/>
        </w:rPr>
        <w:t xml:space="preserve"> </w:t>
      </w:r>
    </w:p>
    <w:p w:rsidR="008D2AB8" w:rsidRPr="00871DA2" w:rsidRDefault="00A70FD0" w:rsidP="008D2AB8">
      <w:pPr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30-059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Kraków</w:t>
      </w:r>
      <w:r w:rsidR="008D2AB8" w:rsidRPr="00871DA2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71DA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71DA2">
        <w:rPr>
          <w:sz w:val="22"/>
          <w:szCs w:val="22"/>
        </w:rPr>
        <w:t xml:space="preserve">Przystępując do postępowania o udzielenie zamówienia publicznego, którego przedmiotem jest </w:t>
      </w:r>
      <w:r w:rsidR="00E70B6D" w:rsidRPr="00E70B6D">
        <w:rPr>
          <w:b/>
          <w:bCs/>
          <w:iCs/>
          <w:sz w:val="22"/>
          <w:szCs w:val="22"/>
        </w:rPr>
        <w:t xml:space="preserve">dostawa </w:t>
      </w:r>
      <w:r w:rsidR="005C37BF" w:rsidRPr="005C37BF">
        <w:rPr>
          <w:b/>
          <w:bCs/>
          <w:iCs/>
          <w:sz w:val="22"/>
          <w:szCs w:val="22"/>
        </w:rPr>
        <w:t xml:space="preserve">notebooków dla </w:t>
      </w:r>
      <w:proofErr w:type="spellStart"/>
      <w:r w:rsidR="005C37BF" w:rsidRPr="005C37BF">
        <w:rPr>
          <w:b/>
          <w:bCs/>
          <w:iCs/>
          <w:sz w:val="22"/>
          <w:szCs w:val="22"/>
        </w:rPr>
        <w:t>WIEiT</w:t>
      </w:r>
      <w:proofErr w:type="spellEnd"/>
      <w:r w:rsidR="005C37BF" w:rsidRPr="005C37BF">
        <w:rPr>
          <w:b/>
          <w:bCs/>
          <w:iCs/>
          <w:sz w:val="22"/>
          <w:szCs w:val="22"/>
        </w:rPr>
        <w:t xml:space="preserve">  - KC-zp.272-78/22</w:t>
      </w:r>
      <w:r w:rsidRPr="00871DA2">
        <w:rPr>
          <w:b/>
          <w:sz w:val="22"/>
          <w:szCs w:val="22"/>
        </w:rPr>
        <w:t xml:space="preserve">, </w:t>
      </w:r>
      <w:r w:rsidRPr="00871DA2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C37BF">
        <w:rPr>
          <w:b/>
          <w:sz w:val="22"/>
          <w:szCs w:val="22"/>
          <w:highlight w:val="darkGray"/>
        </w:rPr>
        <w:t>Zadanie nr 1</w:t>
      </w: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5C37BF" w:rsidRDefault="005C37BF" w:rsidP="005C37B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5C37BF" w:rsidRDefault="005C37BF" w:rsidP="005C37B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C37BF" w:rsidRDefault="005C37BF" w:rsidP="005C37BF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5C37BF" w:rsidRDefault="005C37BF" w:rsidP="005C37B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notebooka: </w:t>
      </w:r>
      <w:r w:rsidRPr="00200CD7">
        <w:rPr>
          <w:bCs/>
        </w:rPr>
        <w:t>……………………………………..</w:t>
      </w:r>
    </w:p>
    <w:p w:rsidR="005C37BF" w:rsidRPr="008D5BF3" w:rsidRDefault="005C37BF" w:rsidP="005C37BF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</w:t>
      </w:r>
      <w:r>
        <w:t xml:space="preserve"> dni od daty podpisania umowy </w:t>
      </w:r>
      <w:r w:rsidRPr="008D5BF3">
        <w:t>(</w:t>
      </w:r>
      <w:r w:rsidRPr="008D5BF3">
        <w:rPr>
          <w:i/>
          <w:highlight w:val="yellow"/>
        </w:rPr>
        <w:t>kryterium oceny ofert)</w:t>
      </w:r>
    </w:p>
    <w:p w:rsidR="005C37BF" w:rsidRDefault="005C37BF" w:rsidP="005C37BF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</w:t>
      </w:r>
      <w:r>
        <w:rPr>
          <w:b/>
        </w:rPr>
        <w:t xml:space="preserve"> </w:t>
      </w:r>
      <w:r w:rsidRPr="008D5BF3">
        <w:rPr>
          <w:b/>
        </w:rPr>
        <w:t>wynosi:</w:t>
      </w:r>
      <w:r w:rsidRPr="008D5BF3">
        <w:t xml:space="preserve"> …………</w:t>
      </w:r>
      <w:r>
        <w:t xml:space="preserve"> miesięcy </w:t>
      </w: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C37BF">
        <w:rPr>
          <w:b/>
          <w:sz w:val="22"/>
          <w:szCs w:val="22"/>
          <w:highlight w:val="darkGray"/>
        </w:rPr>
        <w:t xml:space="preserve">Zadanie nr </w:t>
      </w:r>
      <w:r>
        <w:rPr>
          <w:b/>
          <w:sz w:val="22"/>
          <w:szCs w:val="22"/>
          <w:highlight w:val="darkGray"/>
        </w:rPr>
        <w:t>2</w:t>
      </w: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5C37BF" w:rsidRDefault="005C37BF" w:rsidP="005C37B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5C37BF" w:rsidRDefault="005C37BF" w:rsidP="005C37B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5C37BF" w:rsidRDefault="005C37BF" w:rsidP="005C37B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C37BF" w:rsidRDefault="005C37BF" w:rsidP="005C37BF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5C37BF" w:rsidRDefault="005C37BF" w:rsidP="005C37B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Producent, model oferowanego notebooka: </w:t>
      </w:r>
      <w:r w:rsidRPr="00200CD7">
        <w:rPr>
          <w:bCs/>
        </w:rPr>
        <w:t>……………………………………..</w:t>
      </w:r>
    </w:p>
    <w:p w:rsidR="005C37BF" w:rsidRPr="008D5BF3" w:rsidRDefault="005C37BF" w:rsidP="005C37BF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</w:t>
      </w:r>
      <w:r>
        <w:t xml:space="preserve"> dni od daty podpisania umowy </w:t>
      </w:r>
      <w:r w:rsidRPr="008D5BF3">
        <w:t>(</w:t>
      </w:r>
      <w:r w:rsidRPr="008D5BF3">
        <w:rPr>
          <w:i/>
          <w:highlight w:val="yellow"/>
        </w:rPr>
        <w:t>kryterium oceny ofert)</w:t>
      </w:r>
    </w:p>
    <w:p w:rsidR="005C37BF" w:rsidRDefault="005C37BF" w:rsidP="005C37BF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</w:t>
      </w:r>
      <w:r>
        <w:rPr>
          <w:b/>
        </w:rPr>
        <w:t xml:space="preserve"> </w:t>
      </w:r>
      <w:r w:rsidRPr="008D5BF3">
        <w:rPr>
          <w:b/>
        </w:rPr>
        <w:t>wynosi:</w:t>
      </w:r>
      <w:r w:rsidRPr="008D5BF3">
        <w:t xml:space="preserve"> …………</w:t>
      </w:r>
      <w:r>
        <w:t xml:space="preserve"> miesięcy </w:t>
      </w:r>
    </w:p>
    <w:p w:rsidR="005C37BF" w:rsidRDefault="005C37BF" w:rsidP="005C37BF">
      <w:pPr>
        <w:tabs>
          <w:tab w:val="left" w:pos="426"/>
        </w:tabs>
        <w:jc w:val="both"/>
        <w:rPr>
          <w:b/>
        </w:rPr>
      </w:pPr>
    </w:p>
    <w:p w:rsidR="005C37BF" w:rsidRDefault="005C37BF" w:rsidP="005C37BF">
      <w:pPr>
        <w:tabs>
          <w:tab w:val="left" w:pos="426"/>
        </w:tabs>
        <w:jc w:val="both"/>
      </w:pPr>
      <w:r>
        <w:rPr>
          <w:b/>
        </w:rPr>
        <w:t xml:space="preserve">Termin płatności: </w:t>
      </w:r>
      <w: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5C37BF" w:rsidRDefault="005C37BF" w:rsidP="005C37BF">
      <w:pPr>
        <w:tabs>
          <w:tab w:val="left" w:pos="426"/>
        </w:tabs>
        <w:jc w:val="both"/>
      </w:pPr>
    </w:p>
    <w:p w:rsidR="005C37BF" w:rsidRDefault="005C37BF" w:rsidP="005C37B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C37BF" w:rsidRDefault="005C37BF" w:rsidP="005C37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C37BF" w:rsidRDefault="005C37BF" w:rsidP="005C37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5C37BF" w:rsidRDefault="005C37BF" w:rsidP="005C37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C37BF" w:rsidRDefault="005C37BF" w:rsidP="005C37B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C37BF" w:rsidRPr="003665C5" w:rsidRDefault="005C37BF" w:rsidP="005C37B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C37BF" w:rsidRPr="001D671E" w:rsidRDefault="005C37BF" w:rsidP="005C37B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C37BF" w:rsidRPr="00FE545C" w:rsidTr="009B032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37BF" w:rsidRPr="00FE545C" w:rsidRDefault="005C37BF" w:rsidP="009B03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37BF" w:rsidRPr="00FE545C" w:rsidRDefault="005C37BF" w:rsidP="009B03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5C37BF" w:rsidRPr="00FE545C" w:rsidRDefault="005C37BF" w:rsidP="009B03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37BF" w:rsidRPr="00FE545C" w:rsidRDefault="005C37BF" w:rsidP="009B03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C37BF" w:rsidRPr="00FE545C" w:rsidTr="009B03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7BF" w:rsidRPr="00FE545C" w:rsidRDefault="005C37BF" w:rsidP="009B032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7BF" w:rsidRPr="00FE545C" w:rsidRDefault="005C37BF" w:rsidP="009B03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7BF" w:rsidRPr="00FE545C" w:rsidRDefault="005C37BF" w:rsidP="009B03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5C37BF" w:rsidRDefault="005C37BF" w:rsidP="005C37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C37BF" w:rsidRPr="00D638CC" w:rsidRDefault="005C37BF" w:rsidP="005C37B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C37BF" w:rsidRPr="002F276A" w:rsidRDefault="005C37BF" w:rsidP="005C37B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5C37BF" w:rsidRPr="002F276A" w:rsidRDefault="005C37BF" w:rsidP="005C37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5C37BF" w:rsidRDefault="005C37BF" w:rsidP="005C37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C37BF" w:rsidRDefault="005C37BF" w:rsidP="005C37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C37BF" w:rsidRDefault="005C37BF" w:rsidP="005C37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C37BF" w:rsidRDefault="005C37BF" w:rsidP="005C37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C37BF" w:rsidRDefault="005C37BF" w:rsidP="005C37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C37BF" w:rsidRDefault="005C37BF" w:rsidP="005C37BF">
      <w:pPr>
        <w:jc w:val="both"/>
        <w:rPr>
          <w:sz w:val="18"/>
          <w:szCs w:val="18"/>
        </w:rPr>
      </w:pPr>
    </w:p>
    <w:p w:rsidR="005C37BF" w:rsidRPr="00EC5DE0" w:rsidRDefault="005C37BF" w:rsidP="005C37B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325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865" w:rsidRDefault="00C87865">
      <w:r>
        <w:separator/>
      </w:r>
    </w:p>
  </w:endnote>
  <w:endnote w:type="continuationSeparator" w:id="0">
    <w:p w:rsidR="00C87865" w:rsidRDefault="00C8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865" w:rsidRDefault="00C87865">
      <w:r>
        <w:separator/>
      </w:r>
    </w:p>
  </w:footnote>
  <w:footnote w:type="continuationSeparator" w:id="0">
    <w:p w:rsidR="00C87865" w:rsidRDefault="00C87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D12"/>
    <w:rsid w:val="00012286"/>
    <w:rsid w:val="000703B9"/>
    <w:rsid w:val="00071CCC"/>
    <w:rsid w:val="000B731D"/>
    <w:rsid w:val="000C6EDF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7BC8"/>
    <w:rsid w:val="00315A4A"/>
    <w:rsid w:val="003255C0"/>
    <w:rsid w:val="00385FE7"/>
    <w:rsid w:val="00415081"/>
    <w:rsid w:val="004669D1"/>
    <w:rsid w:val="00476C99"/>
    <w:rsid w:val="004B7300"/>
    <w:rsid w:val="004C6753"/>
    <w:rsid w:val="00543C21"/>
    <w:rsid w:val="00595C87"/>
    <w:rsid w:val="005C37BF"/>
    <w:rsid w:val="005D2C65"/>
    <w:rsid w:val="005E6D94"/>
    <w:rsid w:val="0063384F"/>
    <w:rsid w:val="00643C6F"/>
    <w:rsid w:val="00646202"/>
    <w:rsid w:val="0065290F"/>
    <w:rsid w:val="006815F6"/>
    <w:rsid w:val="00704D12"/>
    <w:rsid w:val="007056C7"/>
    <w:rsid w:val="007748F0"/>
    <w:rsid w:val="007A4321"/>
    <w:rsid w:val="00833933"/>
    <w:rsid w:val="00853083"/>
    <w:rsid w:val="00871DA2"/>
    <w:rsid w:val="008B2F0C"/>
    <w:rsid w:val="008B4928"/>
    <w:rsid w:val="008D2AB8"/>
    <w:rsid w:val="008F1C66"/>
    <w:rsid w:val="00970FE4"/>
    <w:rsid w:val="009A3EC7"/>
    <w:rsid w:val="009F171E"/>
    <w:rsid w:val="00A0022B"/>
    <w:rsid w:val="00A346FE"/>
    <w:rsid w:val="00A47B4D"/>
    <w:rsid w:val="00A5359A"/>
    <w:rsid w:val="00A70FD0"/>
    <w:rsid w:val="00A83018"/>
    <w:rsid w:val="00B774DC"/>
    <w:rsid w:val="00C87865"/>
    <w:rsid w:val="00C969A6"/>
    <w:rsid w:val="00CA7D36"/>
    <w:rsid w:val="00CD0DEA"/>
    <w:rsid w:val="00D24208"/>
    <w:rsid w:val="00D60C38"/>
    <w:rsid w:val="00D66893"/>
    <w:rsid w:val="00D90ACB"/>
    <w:rsid w:val="00DA0184"/>
    <w:rsid w:val="00DC1500"/>
    <w:rsid w:val="00E44371"/>
    <w:rsid w:val="00E70B6D"/>
    <w:rsid w:val="00E94195"/>
    <w:rsid w:val="00E949B0"/>
    <w:rsid w:val="00F00591"/>
    <w:rsid w:val="00F24B45"/>
    <w:rsid w:val="00F51688"/>
    <w:rsid w:val="00F53146"/>
    <w:rsid w:val="00F91018"/>
    <w:rsid w:val="00FA0F30"/>
    <w:rsid w:val="00FA51A4"/>
    <w:rsid w:val="00FC1C54"/>
    <w:rsid w:val="00FC48B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507EF-562C-4842-9234-43E7D4C1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0B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1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C1C5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0B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10262-5AD6-42C1-9F30-1200A5028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1899-12-31T23:00:00Z</cp:lastPrinted>
  <dcterms:created xsi:type="dcterms:W3CDTF">2022-02-21T10:10:00Z</dcterms:created>
  <dcterms:modified xsi:type="dcterms:W3CDTF">2022-02-21T10:10:00Z</dcterms:modified>
</cp:coreProperties>
</file>