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08/02/2022    S27</w:t>
      </w:r>
    </w:p>
    <w:p w:rsidR="001A4CEB" w:rsidRPr="00A73690" w:rsidRDefault="001A4CEB" w:rsidP="001A4CE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7" w:anchor="id0-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1A4CEB" w:rsidRPr="00A73690" w:rsidRDefault="001A4CEB" w:rsidP="001A4CE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8" w:anchor="id1-I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1A4CEB" w:rsidRPr="00A73690" w:rsidRDefault="001A4CEB" w:rsidP="001A4CE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9" w:anchor="id2-II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1A4CEB" w:rsidRPr="00A73690" w:rsidRDefault="001A4CEB" w:rsidP="001A4CE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0" w:anchor="id3-IV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1A4CEB" w:rsidRPr="00A73690" w:rsidRDefault="001A4CEB" w:rsidP="001A4CE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1" w:anchor="id4-V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1A4CEB" w:rsidRPr="00A73690" w:rsidRDefault="001A4CEB" w:rsidP="001A4CE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Polska-Kraków: Spektrometry masy</w:t>
      </w:r>
    </w:p>
    <w:p w:rsidR="001A4CEB" w:rsidRPr="00A73690" w:rsidRDefault="001A4CEB" w:rsidP="001A4CE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2022/S 027-068109</w:t>
      </w:r>
    </w:p>
    <w:p w:rsidR="001A4CEB" w:rsidRPr="00A73690" w:rsidRDefault="001A4CEB" w:rsidP="001A4CE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A4CEB" w:rsidRPr="00A73690" w:rsidRDefault="001A4CEB" w:rsidP="001A4CE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A4CEB" w:rsidRPr="00A73690" w:rsidRDefault="001A4CEB" w:rsidP="001A4CE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Osoba do kontaktów: Renata Rogowska-Kwas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2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1A4CEB" w:rsidRPr="00A73690" w:rsidRDefault="001A4CEB" w:rsidP="001A4CE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Dostawa dwuwiązkowego spektrofotometru UV/VIS z wyposażeniem dla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WEiP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- KC-zp.272-31/22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Numer referencyjny: KC-zp.272-31/22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38433100 Spektrometry masy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Przedmiotem zamówienia jest dostawa dwuwiązkowego spektrofotometru UV/VIS z wyposażeniem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AGH Kraków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Przedmiotem zamówienia jest dostawa dwuwiązkowego spektrofotometru UV/VIS z wyposażeniem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II.2.7)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Okres w dniach: 70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II.2.10)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Przy dokonywaniu wyboru najkorzystniejszej oferty Zamawiający stosować będzie niżej podane kryteria: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Nr Nazwa kryterium Waga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 Cena 60 %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 Termin realizacji zamówienia 40 %</w:t>
      </w:r>
    </w:p>
    <w:p w:rsidR="001A4CEB" w:rsidRPr="00A73690" w:rsidRDefault="001A4CEB" w:rsidP="001A4CE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art.108 ust. 1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oraz art. 109 ust.: 1 pkt 4, pkt 5, pkt 6, pkt 7, pkt 8, pkt 9 i pkt 10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b) oświadczenie wykonawcy, w zakresie art. 108 ust. 1 pkt 5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c) informacja z Krajowego Rejestru Karnego w zakresie dotyczącym podstaw wykluczenia wskazanych w art. 108 ust. 1 pkt 1, 2 i 4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sporządzona nie wcześniej niż 6 miesięcy przed jej złożeniem;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SWZ.</w:t>
      </w:r>
    </w:p>
    <w:p w:rsidR="001A4CEB" w:rsidRPr="00A73690" w:rsidRDefault="001A4CEB" w:rsidP="001A4CE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IV.1.8)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07/03/2022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IV.2.6)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Oferta musi zachować ważność do: 04/06/2022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IV.2.7)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07/03/2022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Otwarcie ofert nastąpi za pośrednictwem platformy, na karcie „Oferta/Załączniki”, poprzez ich odszyfrowanie, które jest jednoznaczne z ich upublicznieniem.</w:t>
      </w:r>
    </w:p>
    <w:p w:rsidR="001A4CEB" w:rsidRPr="00A73690" w:rsidRDefault="001A4CEB" w:rsidP="001A4CE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ich wszystkich parametrów technicznych, w zakresie umożliwiającym ocenę spełniania wymagań zamawiającego określonych w SWZ;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Jeżeli upoważnienie takie nie wynika wprost z dokumentów rejestrowych (KRS,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CEiDG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(https:// e-propublico.pl/).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 podpisem elektronicznym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Odwołanie przysługuje na: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A4CEB" w:rsidRPr="00A73690" w:rsidRDefault="001A4CEB" w:rsidP="001A4CE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03/02/2022</w:t>
      </w:r>
    </w:p>
    <w:p w:rsidR="001A4CEB" w:rsidRPr="00A73690" w:rsidRDefault="001A4CEB" w:rsidP="001A4CEB"/>
    <w:p w:rsidR="00A450B2" w:rsidRPr="001A4CEB" w:rsidRDefault="00A450B2" w:rsidP="001A4CEB">
      <w:bookmarkStart w:id="0" w:name="_GoBack"/>
      <w:bookmarkEnd w:id="0"/>
    </w:p>
    <w:sectPr w:rsidR="00A450B2" w:rsidRPr="001A4CEB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E5D" w:rsidRDefault="00EA0E5D">
      <w:r>
        <w:separator/>
      </w:r>
    </w:p>
  </w:endnote>
  <w:endnote w:type="continuationSeparator" w:id="0">
    <w:p w:rsidR="00EA0E5D" w:rsidRDefault="00EA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9C" w:rsidRDefault="00952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9C" w:rsidRDefault="00952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E5D" w:rsidRDefault="00EA0E5D">
      <w:r>
        <w:separator/>
      </w:r>
    </w:p>
  </w:footnote>
  <w:footnote w:type="continuationSeparator" w:id="0">
    <w:p w:rsidR="00EA0E5D" w:rsidRDefault="00EA0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9C" w:rsidRDefault="00952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9C" w:rsidRDefault="00952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9C" w:rsidRDefault="00952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BE6700E"/>
    <w:multiLevelType w:val="multilevel"/>
    <w:tmpl w:val="1DBE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E5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4CEB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49C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0E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59FFEC-2A48-478E-A02B-FB104EC72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A4CEB"/>
    <w:rPr>
      <w:sz w:val="24"/>
      <w:szCs w:val="24"/>
      <w:lang w:eastAsia="en-GB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8109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68109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8109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68109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8109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1395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2022-03-04T05:52:00Z</dcterms:created>
  <dcterms:modified xsi:type="dcterms:W3CDTF">2022-03-04T05:52:00Z</dcterms:modified>
</cp:coreProperties>
</file>