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B412E" w14:textId="77777777" w:rsidR="0058500D" w:rsidRDefault="0058500D" w:rsidP="0058500D">
      <w:pPr>
        <w:keepNext/>
        <w:tabs>
          <w:tab w:val="left" w:pos="1328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14:paraId="16B27836" w14:textId="77777777" w:rsidR="0058500D" w:rsidRDefault="0058500D" w:rsidP="0058500D">
      <w:pPr>
        <w:keepNext/>
        <w:tabs>
          <w:tab w:val="left" w:pos="1328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3812C84" w14:textId="77777777" w:rsidR="0058500D" w:rsidRDefault="0058500D" w:rsidP="0058500D">
      <w:pPr>
        <w:keepNext/>
        <w:tabs>
          <w:tab w:val="left" w:pos="1328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152BA5A8" w14:textId="57BA5CA6" w:rsidR="000B6508" w:rsidRPr="000B6508" w:rsidRDefault="000B6508" w:rsidP="0058500D">
      <w:pPr>
        <w:keepNext/>
        <w:tabs>
          <w:tab w:val="left" w:pos="1328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bookmarkStart w:id="0" w:name="_GoBack"/>
      <w:bookmarkEnd w:id="0"/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68C43742" w:rsidR="000B6508" w:rsidRPr="00997BA9" w:rsidRDefault="000B6508" w:rsidP="00936579">
      <w:pPr>
        <w:rPr>
          <w:rFonts w:ascii="Arial" w:hAnsi="Arial" w:cs="Arial"/>
          <w:b/>
          <w:bCs/>
          <w:sz w:val="20"/>
          <w:szCs w:val="20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36579" w:rsidRPr="00936579">
        <w:rPr>
          <w:rFonts w:ascii="Arial" w:hAnsi="Arial" w:cs="Arial"/>
          <w:b/>
          <w:bCs/>
          <w:sz w:val="20"/>
          <w:szCs w:val="20"/>
        </w:rPr>
        <w:t xml:space="preserve">na dostawę odczynników biologicznych  dla </w:t>
      </w:r>
      <w:proofErr w:type="spellStart"/>
      <w:r w:rsidR="00936579" w:rsidRPr="00936579">
        <w:rPr>
          <w:rFonts w:ascii="Arial" w:hAnsi="Arial" w:cs="Arial"/>
          <w:b/>
          <w:bCs/>
          <w:sz w:val="20"/>
          <w:szCs w:val="20"/>
        </w:rPr>
        <w:t>WIMiIP</w:t>
      </w:r>
      <w:proofErr w:type="spellEnd"/>
      <w:r w:rsidR="00936579" w:rsidRPr="00936579">
        <w:rPr>
          <w:rFonts w:ascii="Arial" w:hAnsi="Arial" w:cs="Arial"/>
          <w:b/>
          <w:bCs/>
          <w:sz w:val="20"/>
          <w:szCs w:val="20"/>
        </w:rPr>
        <w:t>- KC-zp.272-137/22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1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1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5DE1D2" w14:textId="77777777" w:rsidR="003B237C" w:rsidRDefault="003B237C" w:rsidP="0038231F">
      <w:pPr>
        <w:spacing w:after="0" w:line="240" w:lineRule="auto"/>
      </w:pPr>
      <w:r>
        <w:separator/>
      </w:r>
    </w:p>
  </w:endnote>
  <w:endnote w:type="continuationSeparator" w:id="0">
    <w:p w14:paraId="21F13BC7" w14:textId="77777777" w:rsidR="003B237C" w:rsidRDefault="003B23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A9EFD" w14:textId="77777777" w:rsidR="0058500D" w:rsidRDefault="005850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E0641" w14:textId="77777777" w:rsidR="0058500D" w:rsidRDefault="005850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B4EC1" w14:textId="77777777" w:rsidR="003B237C" w:rsidRDefault="003B237C" w:rsidP="0038231F">
      <w:pPr>
        <w:spacing w:after="0" w:line="240" w:lineRule="auto"/>
      </w:pPr>
      <w:r>
        <w:separator/>
      </w:r>
    </w:p>
  </w:footnote>
  <w:footnote w:type="continuationSeparator" w:id="0">
    <w:p w14:paraId="4F774D6A" w14:textId="77777777" w:rsidR="003B237C" w:rsidRDefault="003B237C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60F9A1" w14:textId="77777777" w:rsidR="0058500D" w:rsidRDefault="005850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A4D846" w14:textId="77777777" w:rsidR="0058500D" w:rsidRDefault="005850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8A3CB" w14:textId="1D02F6F1" w:rsidR="0058500D" w:rsidRDefault="0058500D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1B41F2B" wp14:editId="7977FF2F">
              <wp:simplePos x="0" y="0"/>
              <wp:positionH relativeFrom="column">
                <wp:posOffset>-486419</wp:posOffset>
              </wp:positionH>
              <wp:positionV relativeFrom="paragraph">
                <wp:posOffset>-56935</wp:posOffset>
              </wp:positionV>
              <wp:extent cx="6934200" cy="710565"/>
              <wp:effectExtent l="0" t="5715" r="0" b="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710565"/>
                        <a:chOff x="615" y="4205"/>
                        <a:chExt cx="10920" cy="1119"/>
                      </a:xfrm>
                    </wpg:grpSpPr>
                    <pic:pic xmlns:pic="http://schemas.openxmlformats.org/drawingml/2006/picture">
                      <pic:nvPicPr>
                        <pic:cNvPr id="2" name="Picture 2" descr="UE_EFRR_rgb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106" y="4205"/>
                          <a:ext cx="3429" cy="11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38" y="4257"/>
                          <a:ext cx="2973" cy="9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05" y="4479"/>
                          <a:ext cx="2670" cy="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5" descr="logo fund_euro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15" y="4283"/>
                          <a:ext cx="1935" cy="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5E954E" id="Grupa 1" o:spid="_x0000_s1026" style="position:absolute;margin-left:-38.3pt;margin-top:-4.5pt;width:546pt;height:55.95pt;z-index:-251658240" coordorigin="615,4205" coordsize="10920,11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0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0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oLd2yfMDoTtv400O9flz/pf2n2v3FjdhZ/bX+gPrDYH+42THy5Gok/&#10;jOJ+8qfWI/HaEwuL6hJxY77GBoKU+fVTqBGerTfbXTn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RBPgT/3Oh/4v38i//kP7ck/D9g6qvn9vR+/bfV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iCfMz/ma/wAF/wDxZ3Gf+83Ve7pwb7OqNxH29H7906v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L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Pf49+691737r3Xvfuvde9+691737r3Xvfuvde9+691737r3Xvfuvde9+691737r3Xvfuvd&#10;e9+691737r3Xvfuvde9+691737r3RBPgT/3Oh/4v38i//kP7ck/D9g6qvn9vR+/bfV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iCfMz/ma/wAF/wDxZ3Gf+83Ve7pwb7OqNxH29H79&#10;06v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Tf49+691737r3Xvfuvde9+691737r3Xvfuvde9+691737r3Xvfuvde9+69&#10;1737r3Xvfuvde9+691737r3Xvfuvde9+691737r3RBPgT/3Oh/4v38i//kP7ck/D9g6qvn9vR+/b&#10;fV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iCfMz/ma/wAF/wDxZ3Gf+83Ve7pw&#10;b7OqNxH29H7906v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Xf49+691737r3Xvfuvde9+691737r3Xvfuvde9+691737r&#10;3Xvfuvde9+691737r3Xvfuvde9+691737r3Xvfuvde9+691737r3RBPgT/3Oh/4v38i//kP7ck/D&#10;9g6qvn9vR+/bfV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iCfMz/ma/wAF/wDx&#10;Z3Gf+83Ve7pwb7OqNxH29H790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bf49+691737r3Xvfuvde9+691737r3Xvfu&#10;vde9+691737r3Xvfuvde9+691737r3Xvfuvde9+691737r3Xvfuvde9+691737r3RBPgT/3Oh/4v&#10;38i//kP7ck/D9g6qvn9vR+/bfV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iCfM&#10;z/ma/wAF/wDxZ3Gf+83Ve7pwb7OqNxH29H7906v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f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D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Hf49+691737r3Xvfuvde9+691737r3Xvfuvde9+691737r3Xvfuvde9+691737r3Xvfuvde9+6&#10;91737r3Xvfuvde9+691737r3RBPgT/3Oh/4v38i//kP7ck/D9g6qvn9vR+/bfV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iCfMz/ma/wAF/wDxZ3Gf+83Ve7pwb7OqNxH29H7906v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L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fBW7u/5nP27/wCJP39/71dX7917oMPfuvde9+691737r3Xvfuvde9+691737r3S76y7R7I6W35t&#10;ntHqLfe7es+x9mZOHMbU3xsbPZLbO6dv5OAFUq8VmsRJFPExUsjhXs6MyOGRmB917r6aH/Cdz/hR&#10;kn8wWXF/Df5mV+C2/wDMfF4eon677DoqaiwG3Pkph8HQtV5WB8PSiOlx+8KOmikrauiokSlr6dJq&#10;mkhpjBLTj3Xutu3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UA/8Kjv+3FHzm/8ALZv/AIMPr737&#10;r3XyBffuvde9+69195j49f8AMgujv/EP9af+8XRe/de6GD37r3Xvfuvde9+691737r3Xvfuvde9+&#10;691737r3Xvfuvde9+691737r3Xvfuvde9+691737r3Xvfuvde9+691737r3Xvfuvde9+691737r3&#10;Xvfuvde9+691737r3Xvfuvde9+691737r3Xvfuvde9+690R/+Zv/ANu2v5g//ij/AMsP/fDZ/wB+&#10;6918Of37r3XvfuvdfaJ/kNf9udf5eX/iuG0v/cip9+691bf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Zh/KU+S/wAju8Pm70vhO6vkB3b2/hsNvbbOUw+J7R7V332BjMTk5MotJJkcbQbsr6uK&#10;CdomaIzRIrlCVvYkexHy5c3E80qzSM4CfiYnzHqesAP7wT269vuTOQ9hvOT9i2/aZptwdJHs7K2t&#10;XdBbyMEdoIkZl1AHSxIqAaV638vYp65U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//T&#10;3+Pfuvde9+691737r3Xvfuvde9+691737r3Xvfuvde9+691737r3Xvfuvde9+691737r3Xvfuvde&#10;9+691737r3Xvfuvde9+69181r+b/AP8AZevev/h/9nf+/m3N7BnNH+50f/NJf+PP12p/u3/+nH7t&#10;/wBL26/7QNs6rG9hvroF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/APyQ/wDs&#10;vDqn/wAOfa3/ALvE9ijlf+3m/wBJ/wA/Drm5/eU/9O65c/6WT/8AaLJ19F/2L+uO/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N/j37r3Xvfuvde9+691737r3Xvfuvde9+691737r3Xvfuvd&#10;e9+691737r3Xvfuvde9+691737r3Xvfuvde9+691737r3XvfuvdfNa/m/wD/AGXr3r/4f/Z3/v5t&#10;zewZzR/udH/zSX/jz9dqf7t//px+7f8AS9uv+0DbOqxvYb66B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/1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fNa/m/wD/AGXr3r/4f/Z3/v5tzewZ&#10;zR/udH/zSX/jz9dqf7t//px+7f8AS9uv+0DbOqxvYb66B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//X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N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R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f/9L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9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U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//9b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f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//9D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/9H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cX&#10;RJEaORVdHVkdHUMjow0srK3BBHBB9+690gH6l6rkrf4lJ1n18+R1a/v32Ztxq3Xe+r7pqbyXvzfV&#10;7917pexRRQRRwwRxwwxIscUUSLHFFGg0pHHGgAVQOAALD37r3WT37r3Xvfuvde9+691737r3Xvfu&#10;vde9+691737r3Xvfuvde9+691737r3Xvfuvde9+691737r3TDPtXa9VMKip23gaicNqE0+Hx8swb&#10;x+LUJJIyb6fTe/04+nv3XunmGGGniSCniighjGmOGGNIoo1+ulI0AAH+AHv3Xusv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/09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N/j37r3Xvfuvde9+691737r3Xvfuvde9+691737&#10;r3Xvfuvde9+691737r3Xvfuvde9+691737r3Xvfuvde9+691737r3XvfuvdfNa/m/wD/AGXr3r/4&#10;f/Z3/v5tzewZzR/udH/zSX/jz9dqf7t//px+7f8AS9uv+0DbOqxvYb66B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W/wD8kP8A7Lw6p/8ADn2t/wC7xPYo5X/t5v8ASf8APw65uf3l&#10;P/TuuXP+lk//AGiydfRf9i/rjv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d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1t/j37r3Xvfuvde9+691737r3Xvfuvde&#10;9+691737r3Xvfuvde9+691737r3Xvfuvde9+691737r3Xvfuvde9+691737r3XvfuvdfNa/m/wD/&#10;AGXr3r/4f/Z3/v5tzewZzR/udH/zSX/jz9dqf7t//px+7f8AS9uv+0DbOqxvYb66B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W/wD8kP8A7Lw6p/8ADn2t/wC7xPYo5X/t5v8ASf8A&#10;Pw65uf3lP/TuuXP+lk//AGiydfRf9i/rjv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9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0N/j37r3Xvfuvde9+691737r&#10;3Xvfuvde9+691737r3Xvfuvde9+691737r3Xvfuvde9+691737r3Xvfuvde9+691737r3Xvfuvdf&#10;Na/m/wD/AGXr3r/4f/Z3/v5tzewZzR/udH/zSX/jz9dqf7t//px+7f8AS9uv+0DbOqxvYb66B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W/wD8kP8A7Lw6p/8ADn2t/wC7xPYo5X/t&#10;5v8ASf8APw65uf3lP/TuuXP+lk//AGiydfRf9i/rjv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d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0t/j37r3Xvfuvde9&#10;+691737r3Xvfuvde9+691737r3Xvfuvde9+691737r3Xvfuvde9+691737r3Xvfuvde9+691737r&#10;3XvfuvdfNa/m/wD/AGXr3r/4f/Z3/v5tzewZzR/udH/zSX/jz9dqf7t//px+7f8AS9uv+0DbOqxv&#10;Yb66B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W/wD8kP8A7Lw6p/8ADn2t/wC7&#10;xPYo5X/t5v8ASf8APw65uf3lP/TuuXP+lk//AGiydfRf9i/rjv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UE_EFRR_rgb-1" style="position:absolute;left:8106;top:4205;width:3429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">
                <v:imagedata r:id="rId5" o:title="UE_EFRR_rgb-1"/>
              </v:shape>
              <v:shape id="Picture 3" o:spid="_x0000_s1028" type="#_x0000_t75" alt="znak_barw_rp_poziom_szara_ramka_rgb" style="position:absolute;left:2538;top:4257;width:2973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">
                <v:imagedata r:id="rId6" o:title="znak_barw_rp_poziom_szara_ramka_rgb"/>
              </v:shape>
              <v:shape id="Picture 4" o:spid="_x0000_s1029" type="#_x0000_t75" style="position:absolute;left:5505;top:4479;width:2670;height: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">
                <v:imagedata r:id="rId7" o:title=""/>
              </v:shape>
              <v:shape id="Picture 5" o:spid="_x0000_s1030" type="#_x0000_t75" alt="logo fund_europ" style="position:absolute;left:615;top:4283;width:1935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">
                <v:imagedata r:id="rId8" o:title="logo fund_europ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E64D4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237C"/>
    <w:rsid w:val="003B7238"/>
    <w:rsid w:val="003C3B64"/>
    <w:rsid w:val="003F024C"/>
    <w:rsid w:val="0041493B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8500D"/>
    <w:rsid w:val="005C39CA"/>
    <w:rsid w:val="005C3ECF"/>
    <w:rsid w:val="005E176A"/>
    <w:rsid w:val="00634311"/>
    <w:rsid w:val="00641874"/>
    <w:rsid w:val="00647729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344C6"/>
    <w:rsid w:val="00936579"/>
    <w:rsid w:val="009440B7"/>
    <w:rsid w:val="009462BD"/>
    <w:rsid w:val="009475A8"/>
    <w:rsid w:val="00952535"/>
    <w:rsid w:val="00956C26"/>
    <w:rsid w:val="00960337"/>
    <w:rsid w:val="00966C45"/>
    <w:rsid w:val="00975019"/>
    <w:rsid w:val="00975C49"/>
    <w:rsid w:val="00997BA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46106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F06DB-1D43-4C4C-8A62-17AFB7CF9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2022-02-07T10:28:00Z</cp:lastPrinted>
  <dcterms:created xsi:type="dcterms:W3CDTF">2022-03-18T12:57:00Z</dcterms:created>
  <dcterms:modified xsi:type="dcterms:W3CDTF">2022-03-21T09:56:00Z</dcterms:modified>
</cp:coreProperties>
</file>