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A1B21" w14:textId="794B3DC4" w:rsidR="00F574C4" w:rsidRDefault="008D2AB8" w:rsidP="008D2AB8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651F9AAD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7DC8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C92CD8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6E4415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AB530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09D75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3AFE6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E2FF2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88382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47A1A">
        <w:rPr>
          <w:sz w:val="22"/>
          <w:lang w:val="en-US"/>
        </w:rPr>
        <w:t>……………………………………………………………………………………………..</w:t>
      </w:r>
    </w:p>
    <w:p w14:paraId="04DF353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47A1A">
        <w:rPr>
          <w:sz w:val="22"/>
          <w:lang w:val="en-US"/>
        </w:rPr>
        <w:t>…………………………………………………………………………………………….</w:t>
      </w:r>
    </w:p>
    <w:p w14:paraId="020A55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8998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6B9D0C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18BE2D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E8A7645" w14:textId="77777777" w:rsidR="007D1B72" w:rsidRPr="007D1B72" w:rsidRDefault="007D1B72" w:rsidP="008D2AB8">
      <w:pPr>
        <w:ind w:right="-110"/>
        <w:rPr>
          <w:b/>
        </w:rPr>
      </w:pPr>
      <w:r w:rsidRPr="007D1B72">
        <w:rPr>
          <w:b/>
        </w:rPr>
        <w:t>Akademia Górniczo - Hutnicza</w:t>
      </w:r>
    </w:p>
    <w:p w14:paraId="20E8344C" w14:textId="77777777" w:rsidR="007D1B72" w:rsidRPr="007D1B72" w:rsidRDefault="007D1B72" w:rsidP="008D2AB8">
      <w:pPr>
        <w:ind w:right="-110"/>
        <w:rPr>
          <w:b/>
        </w:rPr>
      </w:pPr>
      <w:r w:rsidRPr="007D1B72">
        <w:rPr>
          <w:b/>
        </w:rPr>
        <w:t>im. Stanisława Staszica w Krakowie</w:t>
      </w:r>
    </w:p>
    <w:p w14:paraId="072B0B93" w14:textId="77777777" w:rsidR="008D2AB8" w:rsidRDefault="007D1B72" w:rsidP="008D2AB8">
      <w:pPr>
        <w:ind w:right="-110"/>
        <w:rPr>
          <w:b/>
        </w:rPr>
      </w:pPr>
      <w:r w:rsidRPr="007D1B7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967B037" w14:textId="77777777" w:rsidR="008D2AB8" w:rsidRDefault="007D1B72" w:rsidP="008D2AB8">
      <w:pPr>
        <w:ind w:right="-110"/>
        <w:rPr>
          <w:b/>
        </w:rPr>
      </w:pPr>
      <w:r w:rsidRPr="007D1B72">
        <w:rPr>
          <w:b/>
        </w:rPr>
        <w:t>Al. Mickiewicza</w:t>
      </w:r>
      <w:r w:rsidR="008D2AB8">
        <w:rPr>
          <w:b/>
        </w:rPr>
        <w:t xml:space="preserve"> </w:t>
      </w:r>
      <w:r w:rsidRPr="007D1B72">
        <w:rPr>
          <w:b/>
        </w:rPr>
        <w:t>30</w:t>
      </w:r>
      <w:r w:rsidR="008D2AB8">
        <w:rPr>
          <w:b/>
        </w:rPr>
        <w:t xml:space="preserve"> </w:t>
      </w:r>
    </w:p>
    <w:p w14:paraId="39DFEF18" w14:textId="77777777" w:rsidR="008D2AB8" w:rsidRDefault="007D1B72" w:rsidP="008D2AB8">
      <w:pPr>
        <w:rPr>
          <w:b/>
        </w:rPr>
      </w:pPr>
      <w:r w:rsidRPr="007D1B72">
        <w:rPr>
          <w:b/>
        </w:rPr>
        <w:t>30-059</w:t>
      </w:r>
      <w:r w:rsidR="008D2AB8">
        <w:rPr>
          <w:b/>
        </w:rPr>
        <w:t xml:space="preserve"> </w:t>
      </w:r>
      <w:r w:rsidRPr="007D1B72">
        <w:rPr>
          <w:b/>
        </w:rPr>
        <w:t>Kraków</w:t>
      </w:r>
      <w:r w:rsidR="008D2AB8">
        <w:rPr>
          <w:b/>
        </w:rPr>
        <w:t xml:space="preserve">,  </w:t>
      </w:r>
    </w:p>
    <w:p w14:paraId="5EE43FA3" w14:textId="77777777" w:rsidR="008D2AB8" w:rsidRDefault="008D2AB8" w:rsidP="008D2AB8">
      <w:pPr>
        <w:ind w:firstLine="3969"/>
        <w:rPr>
          <w:b/>
        </w:rPr>
      </w:pPr>
    </w:p>
    <w:p w14:paraId="756A3AD6" w14:textId="2A812CE8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F47A1A">
        <w:t xml:space="preserve"> </w:t>
      </w:r>
      <w:r w:rsidR="00F47A1A" w:rsidRPr="00F47A1A">
        <w:rPr>
          <w:b/>
          <w:bCs/>
        </w:rPr>
        <w:t>wy</w:t>
      </w:r>
      <w:r w:rsidR="00F47A1A" w:rsidRPr="00F47A1A">
        <w:rPr>
          <w:b/>
        </w:rPr>
        <w:t>najem autobusów wraz z kierowcą do transportu studentów WGGiIŚ w czasie zajęć terenowych - KC-zp.272-165/22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8A47C3A" w14:textId="77777777" w:rsidR="00C52DEE" w:rsidRDefault="00C52DEE" w:rsidP="008D2AB8">
      <w:pPr>
        <w:widowControl w:val="0"/>
        <w:ind w:right="1"/>
        <w:jc w:val="both"/>
      </w:pPr>
    </w:p>
    <w:p w14:paraId="07600FCB" w14:textId="193E7C8A" w:rsidR="008D2AB8" w:rsidRDefault="00F47A1A" w:rsidP="008D2AB8">
      <w:pPr>
        <w:tabs>
          <w:tab w:val="right" w:pos="9000"/>
        </w:tabs>
        <w:rPr>
          <w:b/>
          <w:bCs/>
        </w:rPr>
      </w:pPr>
      <w:r w:rsidRPr="00F47A1A">
        <w:rPr>
          <w:b/>
          <w:bCs/>
          <w:highlight w:val="cyan"/>
        </w:rPr>
        <w:t>ZADANIE CZĘŚCIOWE NR 1</w:t>
      </w:r>
    </w:p>
    <w:p w14:paraId="0D3C67D8" w14:textId="77777777" w:rsidR="00C52DEE" w:rsidRPr="00F47A1A" w:rsidRDefault="00C52DEE" w:rsidP="008D2AB8">
      <w:pPr>
        <w:tabs>
          <w:tab w:val="right" w:pos="9000"/>
        </w:tabs>
        <w:rPr>
          <w:b/>
          <w:bCs/>
        </w:rPr>
      </w:pPr>
    </w:p>
    <w:p w14:paraId="0B4A8F87" w14:textId="478A4E8C" w:rsidR="00F574C4" w:rsidRPr="005F20B9" w:rsidRDefault="00F574C4" w:rsidP="00F574C4">
      <w:pPr>
        <w:widowControl w:val="0"/>
        <w:rPr>
          <w:b/>
          <w:sz w:val="22"/>
          <w:szCs w:val="22"/>
        </w:rPr>
      </w:pPr>
      <w:r w:rsidRPr="005F20B9">
        <w:rPr>
          <w:b/>
          <w:sz w:val="22"/>
          <w:szCs w:val="22"/>
        </w:rPr>
        <w:t xml:space="preserve">Cena brutto za maksymalną ilość km tj. </w:t>
      </w:r>
      <w:r w:rsidR="004A6893" w:rsidRPr="005F20B9">
        <w:rPr>
          <w:b/>
          <w:sz w:val="22"/>
          <w:szCs w:val="22"/>
        </w:rPr>
        <w:t>260</w:t>
      </w:r>
      <w:r w:rsidRPr="005F20B9">
        <w:rPr>
          <w:b/>
          <w:sz w:val="22"/>
          <w:szCs w:val="22"/>
        </w:rPr>
        <w:t xml:space="preserve"> km:  </w:t>
      </w:r>
      <w:r w:rsidRPr="005F20B9">
        <w:rPr>
          <w:sz w:val="22"/>
          <w:szCs w:val="22"/>
        </w:rPr>
        <w:t xml:space="preserve"> .............................................</w:t>
      </w:r>
      <w:r w:rsidRPr="005F20B9">
        <w:rPr>
          <w:b/>
          <w:sz w:val="22"/>
          <w:szCs w:val="22"/>
        </w:rPr>
        <w:t xml:space="preserve"> PLN</w:t>
      </w:r>
    </w:p>
    <w:p w14:paraId="4670EB09" w14:textId="77777777" w:rsidR="00F574C4" w:rsidRPr="005F20B9" w:rsidRDefault="00F574C4" w:rsidP="00F574C4">
      <w:pPr>
        <w:widowControl w:val="0"/>
        <w:jc w:val="both"/>
        <w:rPr>
          <w:i/>
          <w:sz w:val="22"/>
          <w:szCs w:val="22"/>
        </w:rPr>
      </w:pPr>
      <w:r w:rsidRPr="005F20B9">
        <w:rPr>
          <w:i/>
          <w:sz w:val="22"/>
          <w:szCs w:val="22"/>
        </w:rPr>
        <w:t>Słownie brutto</w:t>
      </w:r>
      <w:r w:rsidRPr="005F20B9">
        <w:rPr>
          <w:b/>
          <w:i/>
          <w:sz w:val="22"/>
          <w:szCs w:val="22"/>
        </w:rPr>
        <w:t xml:space="preserve">: </w:t>
      </w:r>
      <w:r w:rsidRPr="005F20B9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4223C724" w14:textId="77777777" w:rsidR="00F574C4" w:rsidRPr="005F20B9" w:rsidRDefault="00F574C4" w:rsidP="00F574C4">
      <w:pPr>
        <w:pStyle w:val="Tekstpodstawowy"/>
        <w:rPr>
          <w:sz w:val="22"/>
          <w:szCs w:val="22"/>
        </w:rPr>
      </w:pPr>
      <w:r w:rsidRPr="005F20B9">
        <w:rPr>
          <w:sz w:val="22"/>
          <w:szCs w:val="22"/>
        </w:rPr>
        <w:t xml:space="preserve">Powyższa cena zawiera właściwą stawkę podatku VAT </w:t>
      </w:r>
    </w:p>
    <w:p w14:paraId="719B9A40" w14:textId="6DE6E224" w:rsidR="00F574C4" w:rsidRPr="005F20B9" w:rsidRDefault="00F574C4" w:rsidP="00F574C4">
      <w:pPr>
        <w:pStyle w:val="Tekstpodstawowy"/>
        <w:spacing w:line="240" w:lineRule="auto"/>
        <w:rPr>
          <w:sz w:val="22"/>
          <w:szCs w:val="22"/>
        </w:rPr>
      </w:pPr>
      <w:r w:rsidRPr="005F20B9">
        <w:rPr>
          <w:sz w:val="22"/>
          <w:szCs w:val="22"/>
        </w:rPr>
        <w:t xml:space="preserve">Cena netto za 1 km trasy w kraju wynosi:  </w:t>
      </w:r>
      <w:r w:rsidR="004A6893" w:rsidRPr="005F20B9">
        <w:rPr>
          <w:sz w:val="22"/>
          <w:szCs w:val="22"/>
        </w:rPr>
        <w:t>………………………………….. PLN</w:t>
      </w:r>
    </w:p>
    <w:p w14:paraId="0C6FBC0E" w14:textId="77777777" w:rsidR="00F574C4" w:rsidRPr="005F20B9" w:rsidRDefault="00F574C4" w:rsidP="00F574C4">
      <w:pPr>
        <w:jc w:val="both"/>
        <w:rPr>
          <w:b/>
          <w:sz w:val="22"/>
          <w:szCs w:val="22"/>
        </w:rPr>
      </w:pPr>
    </w:p>
    <w:p w14:paraId="358E1438" w14:textId="77777777" w:rsidR="00F574C4" w:rsidRPr="005F20B9" w:rsidRDefault="00F574C4" w:rsidP="00F574C4">
      <w:pPr>
        <w:jc w:val="center"/>
        <w:rPr>
          <w:b/>
          <w:sz w:val="22"/>
          <w:szCs w:val="22"/>
          <w:u w:val="single"/>
        </w:rPr>
      </w:pPr>
      <w:r w:rsidRPr="005F20B9">
        <w:rPr>
          <w:b/>
          <w:sz w:val="22"/>
          <w:szCs w:val="22"/>
          <w:u w:val="single"/>
        </w:rPr>
        <w:t>Do realizacji zamówienia zostaną użyte wskazane poniżej pojazdy:</w:t>
      </w:r>
    </w:p>
    <w:p w14:paraId="26AA657D" w14:textId="77777777" w:rsidR="00F574C4" w:rsidRPr="005F20B9" w:rsidRDefault="00F574C4" w:rsidP="00F574C4">
      <w:pPr>
        <w:jc w:val="both"/>
        <w:rPr>
          <w:b/>
          <w:sz w:val="22"/>
          <w:szCs w:val="22"/>
          <w:u w:val="single"/>
        </w:rPr>
      </w:pPr>
    </w:p>
    <w:p w14:paraId="72042846" w14:textId="235168CD" w:rsidR="00F574C4" w:rsidRPr="005F20B9" w:rsidRDefault="00F574C4" w:rsidP="00F574C4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5F20B9">
        <w:rPr>
          <w:b/>
          <w:sz w:val="22"/>
          <w:szCs w:val="22"/>
        </w:rPr>
        <w:t xml:space="preserve">Rok produkcji </w:t>
      </w:r>
      <w:r w:rsidR="00E5464E" w:rsidRPr="005F20B9">
        <w:rPr>
          <w:b/>
          <w:sz w:val="22"/>
          <w:szCs w:val="22"/>
        </w:rPr>
        <w:t>pojazdu</w:t>
      </w:r>
      <w:r w:rsidRPr="005F20B9">
        <w:rPr>
          <w:b/>
          <w:sz w:val="22"/>
          <w:szCs w:val="22"/>
        </w:rPr>
        <w:t xml:space="preserve"> </w:t>
      </w:r>
      <w:r w:rsidRPr="005F20B9">
        <w:rPr>
          <w:sz w:val="22"/>
          <w:szCs w:val="22"/>
        </w:rPr>
        <w:t xml:space="preserve">  - …………… </w:t>
      </w:r>
      <w:r w:rsidRPr="005F20B9">
        <w:rPr>
          <w:b/>
          <w:color w:val="FF0000"/>
          <w:sz w:val="22"/>
          <w:szCs w:val="22"/>
        </w:rPr>
        <w:t>/kryterium oceny ofert/</w:t>
      </w:r>
      <w:r w:rsidRPr="005F20B9">
        <w:rPr>
          <w:sz w:val="22"/>
          <w:szCs w:val="22"/>
        </w:rPr>
        <w:t xml:space="preserve"> o numerze rejestracyjnym  …………………….. </w:t>
      </w:r>
      <w:r w:rsidRPr="005F20B9">
        <w:rPr>
          <w:i/>
          <w:sz w:val="22"/>
          <w:szCs w:val="22"/>
        </w:rPr>
        <w:t>/proszę wpisać/.</w:t>
      </w:r>
    </w:p>
    <w:p w14:paraId="5EC78102" w14:textId="77777777" w:rsidR="00F574C4" w:rsidRPr="003B552D" w:rsidRDefault="00F574C4" w:rsidP="00F574C4">
      <w:pPr>
        <w:jc w:val="both"/>
        <w:rPr>
          <w:b/>
          <w:sz w:val="22"/>
          <w:szCs w:val="22"/>
        </w:rPr>
      </w:pPr>
    </w:p>
    <w:p w14:paraId="26AD097D" w14:textId="77777777" w:rsidR="00F574C4" w:rsidRDefault="00F574C4" w:rsidP="00F574C4">
      <w:pPr>
        <w:jc w:val="both"/>
        <w:rPr>
          <w:i/>
          <w:color w:val="FF0000"/>
          <w:sz w:val="22"/>
          <w:szCs w:val="22"/>
        </w:rPr>
      </w:pPr>
      <w:r w:rsidRPr="003B552D">
        <w:rPr>
          <w:b/>
          <w:sz w:val="22"/>
          <w:szCs w:val="22"/>
        </w:rPr>
        <w:t>Uwaga</w:t>
      </w:r>
      <w:r w:rsidRPr="003B552D">
        <w:rPr>
          <w:sz w:val="22"/>
          <w:szCs w:val="22"/>
        </w:rPr>
        <w:t xml:space="preserve">: </w:t>
      </w:r>
      <w:r w:rsidRPr="004D50D6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5751B921" w14:textId="77777777" w:rsidR="004D50D6" w:rsidRPr="003B552D" w:rsidRDefault="004D50D6" w:rsidP="00F574C4">
      <w:pPr>
        <w:jc w:val="both"/>
        <w:rPr>
          <w:i/>
          <w:sz w:val="22"/>
          <w:szCs w:val="22"/>
        </w:rPr>
      </w:pPr>
    </w:p>
    <w:p w14:paraId="75381415" w14:textId="54F6BE66" w:rsidR="008D2AB8" w:rsidRDefault="008D2AB8" w:rsidP="008D2AB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umowy: </w:t>
      </w:r>
      <w:r w:rsidR="00F47A1A" w:rsidRPr="004A6893">
        <w:rPr>
          <w:b/>
          <w:bCs/>
        </w:rPr>
        <w:t>06</w:t>
      </w:r>
      <w:r w:rsidR="00E5464E" w:rsidRPr="004A6893">
        <w:rPr>
          <w:b/>
          <w:bCs/>
        </w:rPr>
        <w:t>.06.</w:t>
      </w:r>
      <w:r w:rsidR="004D50D6" w:rsidRPr="004A6893">
        <w:rPr>
          <w:b/>
          <w:bCs/>
        </w:rPr>
        <w:t>2022</w:t>
      </w:r>
      <w:r w:rsidR="00E5464E" w:rsidRPr="004A6893">
        <w:rPr>
          <w:b/>
          <w:bCs/>
        </w:rPr>
        <w:t xml:space="preserve"> r</w:t>
      </w:r>
      <w:r w:rsidR="004D50D6" w:rsidRPr="004A6893">
        <w:rPr>
          <w:b/>
          <w:bCs/>
        </w:rPr>
        <w:t>.</w:t>
      </w:r>
    </w:p>
    <w:p w14:paraId="18F328AC" w14:textId="77777777" w:rsidR="004A6893" w:rsidRDefault="004A6893" w:rsidP="008D2AB8">
      <w:pPr>
        <w:widowControl w:val="0"/>
        <w:spacing w:line="360" w:lineRule="auto"/>
        <w:ind w:right="1"/>
        <w:jc w:val="both"/>
      </w:pPr>
    </w:p>
    <w:p w14:paraId="75869713" w14:textId="4F19D149" w:rsidR="00F47A1A" w:rsidRPr="00F47A1A" w:rsidRDefault="00F47A1A" w:rsidP="00F47A1A">
      <w:pPr>
        <w:tabs>
          <w:tab w:val="right" w:pos="9000"/>
        </w:tabs>
        <w:rPr>
          <w:b/>
          <w:bCs/>
        </w:rPr>
      </w:pPr>
      <w:r w:rsidRPr="00F47A1A">
        <w:rPr>
          <w:b/>
          <w:bCs/>
          <w:highlight w:val="cyan"/>
        </w:rPr>
        <w:lastRenderedPageBreak/>
        <w:t>ZADANIE CZĘŚCIOWE NR 2</w:t>
      </w:r>
    </w:p>
    <w:p w14:paraId="475EBC92" w14:textId="73641998" w:rsidR="00F47A1A" w:rsidRPr="00746124" w:rsidRDefault="00F47A1A" w:rsidP="00F47A1A">
      <w:pPr>
        <w:widowControl w:val="0"/>
        <w:rPr>
          <w:b/>
          <w:sz w:val="22"/>
          <w:szCs w:val="22"/>
        </w:rPr>
      </w:pPr>
      <w:r w:rsidRPr="00746124">
        <w:rPr>
          <w:b/>
          <w:sz w:val="22"/>
          <w:szCs w:val="22"/>
        </w:rPr>
        <w:t xml:space="preserve">Cena brutto za maksymalną ilość km tj. </w:t>
      </w:r>
      <w:r w:rsidR="00746124" w:rsidRPr="00746124">
        <w:rPr>
          <w:b/>
          <w:sz w:val="22"/>
          <w:szCs w:val="22"/>
        </w:rPr>
        <w:t>168</w:t>
      </w:r>
      <w:r w:rsidRPr="00746124">
        <w:rPr>
          <w:b/>
          <w:sz w:val="22"/>
          <w:szCs w:val="22"/>
        </w:rPr>
        <w:t xml:space="preserve"> km:  </w:t>
      </w:r>
      <w:r w:rsidRPr="00746124">
        <w:rPr>
          <w:sz w:val="22"/>
          <w:szCs w:val="22"/>
        </w:rPr>
        <w:t xml:space="preserve"> .............................................</w:t>
      </w:r>
      <w:r w:rsidRPr="00746124">
        <w:rPr>
          <w:b/>
          <w:sz w:val="22"/>
          <w:szCs w:val="22"/>
        </w:rPr>
        <w:t xml:space="preserve"> PLN</w:t>
      </w:r>
    </w:p>
    <w:p w14:paraId="04FB4671" w14:textId="5D33B8C3" w:rsidR="00F47A1A" w:rsidRPr="00746124" w:rsidRDefault="00F47A1A" w:rsidP="00746124">
      <w:pPr>
        <w:widowControl w:val="0"/>
        <w:jc w:val="both"/>
        <w:rPr>
          <w:i/>
          <w:sz w:val="22"/>
          <w:szCs w:val="22"/>
        </w:rPr>
      </w:pPr>
      <w:r w:rsidRPr="00746124">
        <w:rPr>
          <w:i/>
          <w:sz w:val="22"/>
          <w:szCs w:val="22"/>
        </w:rPr>
        <w:t>Słownie brutto</w:t>
      </w:r>
      <w:r w:rsidRPr="00746124">
        <w:rPr>
          <w:b/>
          <w:i/>
          <w:sz w:val="22"/>
          <w:szCs w:val="22"/>
        </w:rPr>
        <w:t xml:space="preserve">: </w:t>
      </w:r>
      <w:r w:rsidRPr="00746124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36CA0E6E" w14:textId="77777777" w:rsidR="00F47A1A" w:rsidRPr="00746124" w:rsidRDefault="00F47A1A" w:rsidP="00F47A1A">
      <w:pPr>
        <w:pStyle w:val="Tekstpodstawowy"/>
        <w:rPr>
          <w:sz w:val="22"/>
          <w:szCs w:val="22"/>
        </w:rPr>
      </w:pPr>
      <w:r w:rsidRPr="00746124">
        <w:rPr>
          <w:sz w:val="22"/>
          <w:szCs w:val="22"/>
        </w:rPr>
        <w:t xml:space="preserve">Powyższa cena zawiera właściwą stawkę podatku VAT </w:t>
      </w:r>
    </w:p>
    <w:p w14:paraId="00986057" w14:textId="05390BC9" w:rsidR="00F47A1A" w:rsidRPr="00746124" w:rsidRDefault="00F47A1A" w:rsidP="00F47A1A">
      <w:pPr>
        <w:pStyle w:val="Tekstpodstawowy"/>
        <w:spacing w:line="240" w:lineRule="auto"/>
        <w:rPr>
          <w:sz w:val="22"/>
          <w:szCs w:val="22"/>
        </w:rPr>
      </w:pPr>
      <w:r w:rsidRPr="00746124">
        <w:rPr>
          <w:sz w:val="22"/>
          <w:szCs w:val="22"/>
        </w:rPr>
        <w:t xml:space="preserve">Cena netto za 1 km trasy w kraju wynosi:  </w:t>
      </w:r>
      <w:r w:rsidR="00746124" w:rsidRPr="00746124">
        <w:rPr>
          <w:sz w:val="22"/>
          <w:szCs w:val="22"/>
        </w:rPr>
        <w:t>…………………………………. PLN</w:t>
      </w:r>
    </w:p>
    <w:p w14:paraId="341F70E0" w14:textId="77777777" w:rsidR="00F47A1A" w:rsidRPr="00746124" w:rsidRDefault="00F47A1A" w:rsidP="00F47A1A">
      <w:pPr>
        <w:jc w:val="both"/>
        <w:rPr>
          <w:b/>
          <w:sz w:val="22"/>
          <w:szCs w:val="22"/>
        </w:rPr>
      </w:pPr>
    </w:p>
    <w:p w14:paraId="353A12D3" w14:textId="77777777" w:rsidR="00F47A1A" w:rsidRPr="00746124" w:rsidRDefault="00F47A1A" w:rsidP="00F47A1A">
      <w:pPr>
        <w:jc w:val="center"/>
        <w:rPr>
          <w:b/>
          <w:sz w:val="22"/>
          <w:szCs w:val="22"/>
          <w:u w:val="single"/>
        </w:rPr>
      </w:pPr>
      <w:r w:rsidRPr="00746124">
        <w:rPr>
          <w:b/>
          <w:sz w:val="22"/>
          <w:szCs w:val="22"/>
          <w:u w:val="single"/>
        </w:rPr>
        <w:t>Do realizacji zamówienia zostaną użyte wskazane poniżej pojazdy:</w:t>
      </w:r>
    </w:p>
    <w:p w14:paraId="0FF0ED24" w14:textId="77777777" w:rsidR="00F47A1A" w:rsidRPr="00746124" w:rsidRDefault="00F47A1A" w:rsidP="00F47A1A">
      <w:pPr>
        <w:jc w:val="both"/>
        <w:rPr>
          <w:b/>
          <w:sz w:val="22"/>
          <w:szCs w:val="22"/>
          <w:u w:val="single"/>
        </w:rPr>
      </w:pPr>
    </w:p>
    <w:p w14:paraId="28C6324E" w14:textId="7885DF6E" w:rsidR="00F47A1A" w:rsidRPr="00746124" w:rsidRDefault="00F47A1A" w:rsidP="00F47A1A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746124">
        <w:rPr>
          <w:b/>
          <w:sz w:val="22"/>
          <w:szCs w:val="22"/>
        </w:rPr>
        <w:t>Rok produkcji pojazdu</w:t>
      </w:r>
      <w:r w:rsidRPr="00746124">
        <w:rPr>
          <w:sz w:val="22"/>
          <w:szCs w:val="22"/>
        </w:rPr>
        <w:t xml:space="preserve">  - …………… </w:t>
      </w:r>
      <w:r w:rsidRPr="00746124">
        <w:rPr>
          <w:b/>
          <w:color w:val="FF0000"/>
          <w:sz w:val="22"/>
          <w:szCs w:val="22"/>
        </w:rPr>
        <w:t>/kryterium oceny ofert/</w:t>
      </w:r>
      <w:r w:rsidRPr="00746124">
        <w:rPr>
          <w:sz w:val="22"/>
          <w:szCs w:val="22"/>
        </w:rPr>
        <w:t xml:space="preserve"> o numerze rejestracyjnym  …………………….. </w:t>
      </w:r>
      <w:r w:rsidRPr="00746124">
        <w:rPr>
          <w:i/>
          <w:sz w:val="22"/>
          <w:szCs w:val="22"/>
        </w:rPr>
        <w:t>/proszę wpisać/.</w:t>
      </w:r>
    </w:p>
    <w:p w14:paraId="39B96E46" w14:textId="77777777" w:rsidR="00F47A1A" w:rsidRPr="00746124" w:rsidRDefault="00F47A1A" w:rsidP="00F47A1A">
      <w:pPr>
        <w:jc w:val="both"/>
        <w:rPr>
          <w:b/>
          <w:sz w:val="22"/>
          <w:szCs w:val="22"/>
        </w:rPr>
      </w:pPr>
    </w:p>
    <w:p w14:paraId="19C84567" w14:textId="77777777" w:rsidR="00F47A1A" w:rsidRPr="00746124" w:rsidRDefault="00F47A1A" w:rsidP="00F47A1A">
      <w:pPr>
        <w:jc w:val="both"/>
        <w:rPr>
          <w:i/>
          <w:color w:val="FF0000"/>
          <w:sz w:val="22"/>
          <w:szCs w:val="22"/>
        </w:rPr>
      </w:pPr>
      <w:r w:rsidRPr="00746124">
        <w:rPr>
          <w:b/>
          <w:sz w:val="22"/>
          <w:szCs w:val="22"/>
        </w:rPr>
        <w:t>Uwaga</w:t>
      </w:r>
      <w:r w:rsidRPr="00746124">
        <w:rPr>
          <w:sz w:val="22"/>
          <w:szCs w:val="22"/>
        </w:rPr>
        <w:t xml:space="preserve">: </w:t>
      </w:r>
      <w:r w:rsidRPr="00746124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331B4F52" w14:textId="77777777" w:rsidR="00F47A1A" w:rsidRPr="00746124" w:rsidRDefault="00F47A1A" w:rsidP="00F47A1A">
      <w:pPr>
        <w:jc w:val="both"/>
        <w:rPr>
          <w:i/>
          <w:sz w:val="22"/>
          <w:szCs w:val="22"/>
        </w:rPr>
      </w:pPr>
    </w:p>
    <w:p w14:paraId="39BEBA88" w14:textId="6168754D" w:rsidR="00F47A1A" w:rsidRDefault="00F47A1A" w:rsidP="00F47A1A">
      <w:pPr>
        <w:widowControl w:val="0"/>
        <w:spacing w:line="360" w:lineRule="auto"/>
        <w:ind w:right="1"/>
        <w:jc w:val="both"/>
      </w:pPr>
      <w:r w:rsidRPr="00746124">
        <w:rPr>
          <w:b/>
        </w:rPr>
        <w:t xml:space="preserve">Termin realizacji umowy: </w:t>
      </w:r>
      <w:r w:rsidRPr="00746124">
        <w:t>od daty podpisania umowy do 30.06.2022 r.</w:t>
      </w:r>
    </w:p>
    <w:p w14:paraId="7F68EEC6" w14:textId="77777777" w:rsidR="00C52DEE" w:rsidRDefault="00C52DEE" w:rsidP="00F47A1A">
      <w:pPr>
        <w:widowControl w:val="0"/>
        <w:spacing w:line="360" w:lineRule="auto"/>
        <w:ind w:right="1"/>
        <w:jc w:val="both"/>
      </w:pPr>
    </w:p>
    <w:p w14:paraId="2C7EB8B5" w14:textId="3DAAB1F3" w:rsidR="00F47A1A" w:rsidRPr="00F47A1A" w:rsidRDefault="00F47A1A" w:rsidP="00F47A1A">
      <w:pPr>
        <w:tabs>
          <w:tab w:val="right" w:pos="9000"/>
        </w:tabs>
        <w:rPr>
          <w:b/>
          <w:bCs/>
        </w:rPr>
      </w:pPr>
      <w:r w:rsidRPr="00F47A1A">
        <w:rPr>
          <w:b/>
          <w:bCs/>
          <w:highlight w:val="cyan"/>
        </w:rPr>
        <w:t>ZADANIE CZĘŚCIOWE NR 3</w:t>
      </w:r>
    </w:p>
    <w:p w14:paraId="1480D3C5" w14:textId="4D635CD9" w:rsidR="00F47A1A" w:rsidRPr="00746124" w:rsidRDefault="00F47A1A" w:rsidP="00F47A1A">
      <w:pPr>
        <w:widowControl w:val="0"/>
        <w:rPr>
          <w:b/>
          <w:sz w:val="22"/>
          <w:szCs w:val="22"/>
        </w:rPr>
      </w:pPr>
      <w:r w:rsidRPr="00746124">
        <w:rPr>
          <w:b/>
          <w:sz w:val="22"/>
          <w:szCs w:val="22"/>
        </w:rPr>
        <w:t xml:space="preserve">Cena brutto za maksymalną ilość km tj. </w:t>
      </w:r>
      <w:r w:rsidR="00E15A13" w:rsidRPr="00746124">
        <w:rPr>
          <w:b/>
          <w:sz w:val="22"/>
          <w:szCs w:val="22"/>
        </w:rPr>
        <w:t>400</w:t>
      </w:r>
      <w:r w:rsidRPr="00746124">
        <w:rPr>
          <w:b/>
          <w:sz w:val="22"/>
          <w:szCs w:val="22"/>
        </w:rPr>
        <w:t xml:space="preserve"> km:  </w:t>
      </w:r>
      <w:r w:rsidRPr="00746124">
        <w:rPr>
          <w:sz w:val="22"/>
          <w:szCs w:val="22"/>
        </w:rPr>
        <w:t xml:space="preserve"> .............................................</w:t>
      </w:r>
      <w:r w:rsidRPr="00746124">
        <w:rPr>
          <w:b/>
          <w:sz w:val="22"/>
          <w:szCs w:val="22"/>
        </w:rPr>
        <w:t xml:space="preserve"> PLN</w:t>
      </w:r>
    </w:p>
    <w:p w14:paraId="2D48E224" w14:textId="77777777" w:rsidR="00F47A1A" w:rsidRPr="00746124" w:rsidRDefault="00F47A1A" w:rsidP="00F47A1A">
      <w:pPr>
        <w:widowControl w:val="0"/>
        <w:jc w:val="both"/>
        <w:rPr>
          <w:i/>
          <w:sz w:val="22"/>
          <w:szCs w:val="22"/>
        </w:rPr>
      </w:pPr>
      <w:r w:rsidRPr="00746124">
        <w:rPr>
          <w:i/>
          <w:sz w:val="22"/>
          <w:szCs w:val="22"/>
        </w:rPr>
        <w:t>Słownie brutto</w:t>
      </w:r>
      <w:r w:rsidRPr="00746124">
        <w:rPr>
          <w:b/>
          <w:i/>
          <w:sz w:val="22"/>
          <w:szCs w:val="22"/>
        </w:rPr>
        <w:t xml:space="preserve">: </w:t>
      </w:r>
      <w:r w:rsidRPr="00746124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336F3303" w14:textId="77777777" w:rsidR="00F47A1A" w:rsidRPr="00746124" w:rsidRDefault="00F47A1A" w:rsidP="00F47A1A">
      <w:pPr>
        <w:pStyle w:val="Tekstpodstawowy"/>
        <w:rPr>
          <w:sz w:val="22"/>
          <w:szCs w:val="22"/>
        </w:rPr>
      </w:pPr>
      <w:r w:rsidRPr="00746124">
        <w:rPr>
          <w:sz w:val="22"/>
          <w:szCs w:val="22"/>
        </w:rPr>
        <w:t xml:space="preserve">Powyższa cena zawiera właściwą stawkę podatku VAT </w:t>
      </w:r>
    </w:p>
    <w:p w14:paraId="4C04C491" w14:textId="36BD6BF6" w:rsidR="00F47A1A" w:rsidRPr="00746124" w:rsidRDefault="00F47A1A" w:rsidP="00F47A1A">
      <w:pPr>
        <w:pStyle w:val="Tekstpodstawowy"/>
        <w:spacing w:line="240" w:lineRule="auto"/>
        <w:rPr>
          <w:sz w:val="22"/>
          <w:szCs w:val="22"/>
        </w:rPr>
      </w:pPr>
      <w:r w:rsidRPr="00746124">
        <w:rPr>
          <w:sz w:val="22"/>
          <w:szCs w:val="22"/>
        </w:rPr>
        <w:t xml:space="preserve">Cena netto za 1 km trasy w kraju wynosi:  </w:t>
      </w:r>
      <w:r w:rsidR="00E15A13" w:rsidRPr="00746124">
        <w:rPr>
          <w:sz w:val="22"/>
          <w:szCs w:val="22"/>
        </w:rPr>
        <w:t>............................................. PLN</w:t>
      </w:r>
    </w:p>
    <w:p w14:paraId="0D2E88B2" w14:textId="77EDCE90" w:rsidR="00F47A1A" w:rsidRPr="00746124" w:rsidRDefault="00F47A1A" w:rsidP="00F47A1A">
      <w:pPr>
        <w:pStyle w:val="Tekstpodstawowy"/>
        <w:spacing w:line="240" w:lineRule="auto"/>
        <w:rPr>
          <w:sz w:val="22"/>
          <w:szCs w:val="22"/>
        </w:rPr>
      </w:pPr>
    </w:p>
    <w:p w14:paraId="4D3ED88C" w14:textId="77777777" w:rsidR="00F47A1A" w:rsidRPr="00746124" w:rsidRDefault="00F47A1A" w:rsidP="00F47A1A">
      <w:pPr>
        <w:jc w:val="both"/>
        <w:rPr>
          <w:b/>
          <w:sz w:val="22"/>
          <w:szCs w:val="22"/>
        </w:rPr>
      </w:pPr>
    </w:p>
    <w:p w14:paraId="7F06626D" w14:textId="77777777" w:rsidR="00F47A1A" w:rsidRPr="00746124" w:rsidRDefault="00F47A1A" w:rsidP="00F47A1A">
      <w:pPr>
        <w:jc w:val="center"/>
        <w:rPr>
          <w:b/>
          <w:sz w:val="22"/>
          <w:szCs w:val="22"/>
          <w:u w:val="single"/>
        </w:rPr>
      </w:pPr>
      <w:r w:rsidRPr="00746124">
        <w:rPr>
          <w:b/>
          <w:sz w:val="22"/>
          <w:szCs w:val="22"/>
          <w:u w:val="single"/>
        </w:rPr>
        <w:t>Do realizacji zamówienia zostaną użyte wskazane poniżej pojazdy:</w:t>
      </w:r>
    </w:p>
    <w:p w14:paraId="32FADB32" w14:textId="77777777" w:rsidR="00F47A1A" w:rsidRPr="00746124" w:rsidRDefault="00F47A1A" w:rsidP="00F47A1A">
      <w:pPr>
        <w:jc w:val="both"/>
        <w:rPr>
          <w:b/>
          <w:sz w:val="22"/>
          <w:szCs w:val="22"/>
          <w:u w:val="single"/>
        </w:rPr>
      </w:pPr>
    </w:p>
    <w:p w14:paraId="5CB7E0B5" w14:textId="49CE2463" w:rsidR="00F47A1A" w:rsidRPr="00746124" w:rsidRDefault="00F47A1A" w:rsidP="00F47A1A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746124">
        <w:rPr>
          <w:b/>
          <w:sz w:val="22"/>
          <w:szCs w:val="22"/>
        </w:rPr>
        <w:t>Rok produkcji pojazdu</w:t>
      </w:r>
      <w:r w:rsidRPr="00746124">
        <w:rPr>
          <w:sz w:val="22"/>
          <w:szCs w:val="22"/>
        </w:rPr>
        <w:t xml:space="preserve">  - …………… </w:t>
      </w:r>
      <w:r w:rsidRPr="00746124">
        <w:rPr>
          <w:b/>
          <w:color w:val="FF0000"/>
          <w:sz w:val="22"/>
          <w:szCs w:val="22"/>
        </w:rPr>
        <w:t>/kryterium oceny ofert/</w:t>
      </w:r>
      <w:r w:rsidRPr="00746124">
        <w:rPr>
          <w:sz w:val="22"/>
          <w:szCs w:val="22"/>
        </w:rPr>
        <w:t xml:space="preserve"> o numerze rejestracyjnym  …………………….. </w:t>
      </w:r>
      <w:r w:rsidRPr="00746124">
        <w:rPr>
          <w:i/>
          <w:sz w:val="22"/>
          <w:szCs w:val="22"/>
        </w:rPr>
        <w:t>/proszę wpisać/.</w:t>
      </w:r>
    </w:p>
    <w:p w14:paraId="1768EAD9" w14:textId="77777777" w:rsidR="00F47A1A" w:rsidRPr="00746124" w:rsidRDefault="00F47A1A" w:rsidP="00F47A1A">
      <w:pPr>
        <w:jc w:val="both"/>
        <w:rPr>
          <w:b/>
          <w:sz w:val="22"/>
          <w:szCs w:val="22"/>
        </w:rPr>
      </w:pPr>
    </w:p>
    <w:p w14:paraId="2F063597" w14:textId="77777777" w:rsidR="00F47A1A" w:rsidRDefault="00F47A1A" w:rsidP="00F47A1A">
      <w:pPr>
        <w:jc w:val="both"/>
        <w:rPr>
          <w:i/>
          <w:color w:val="FF0000"/>
          <w:sz w:val="22"/>
          <w:szCs w:val="22"/>
        </w:rPr>
      </w:pPr>
      <w:r w:rsidRPr="00746124">
        <w:rPr>
          <w:b/>
          <w:sz w:val="22"/>
          <w:szCs w:val="22"/>
        </w:rPr>
        <w:t>Uwaga</w:t>
      </w:r>
      <w:r w:rsidRPr="00746124">
        <w:rPr>
          <w:sz w:val="22"/>
          <w:szCs w:val="22"/>
        </w:rPr>
        <w:t xml:space="preserve">: </w:t>
      </w:r>
      <w:r w:rsidRPr="00746124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1C42A285" w14:textId="77777777" w:rsidR="00F47A1A" w:rsidRPr="003B552D" w:rsidRDefault="00F47A1A" w:rsidP="00F47A1A">
      <w:pPr>
        <w:jc w:val="both"/>
        <w:rPr>
          <w:i/>
          <w:sz w:val="22"/>
          <w:szCs w:val="22"/>
        </w:rPr>
      </w:pPr>
    </w:p>
    <w:p w14:paraId="436198CA" w14:textId="193D5C1B" w:rsidR="00F47A1A" w:rsidRDefault="00F47A1A" w:rsidP="00F47A1A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EC6170">
        <w:t>od daty podpisania umowy do</w:t>
      </w:r>
      <w:r>
        <w:t xml:space="preserve"> 13.07.2022 r.</w:t>
      </w:r>
    </w:p>
    <w:p w14:paraId="61E2C7B8" w14:textId="77777777" w:rsidR="00C52DEE" w:rsidRDefault="00C52DEE" w:rsidP="00F47A1A">
      <w:pPr>
        <w:widowControl w:val="0"/>
        <w:spacing w:line="360" w:lineRule="auto"/>
        <w:ind w:right="1"/>
        <w:jc w:val="both"/>
      </w:pPr>
    </w:p>
    <w:p w14:paraId="19C28AD9" w14:textId="3FBDF1B6" w:rsidR="00F47A1A" w:rsidRPr="00F47A1A" w:rsidRDefault="00F47A1A" w:rsidP="00F47A1A">
      <w:pPr>
        <w:tabs>
          <w:tab w:val="right" w:pos="9000"/>
        </w:tabs>
        <w:rPr>
          <w:b/>
          <w:bCs/>
        </w:rPr>
      </w:pPr>
      <w:r w:rsidRPr="00F47A1A">
        <w:rPr>
          <w:b/>
          <w:bCs/>
          <w:highlight w:val="cyan"/>
        </w:rPr>
        <w:t>ZADANIE CZĘŚCIOWE NR 4</w:t>
      </w:r>
    </w:p>
    <w:p w14:paraId="5755634C" w14:textId="7C866C99" w:rsidR="00F47A1A" w:rsidRPr="003B552D" w:rsidRDefault="00F47A1A" w:rsidP="00F47A1A">
      <w:pPr>
        <w:widowControl w:val="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Cena brutto za maksymalną ilość km tj. </w:t>
      </w:r>
      <w:r w:rsidR="00E15A13">
        <w:rPr>
          <w:b/>
          <w:sz w:val="22"/>
          <w:szCs w:val="22"/>
        </w:rPr>
        <w:t xml:space="preserve">590 </w:t>
      </w:r>
      <w:r w:rsidRPr="003B552D">
        <w:rPr>
          <w:b/>
          <w:sz w:val="22"/>
          <w:szCs w:val="22"/>
        </w:rPr>
        <w:t xml:space="preserve">km:  </w:t>
      </w:r>
      <w:r w:rsidRPr="003B552D">
        <w:rPr>
          <w:sz w:val="22"/>
          <w:szCs w:val="22"/>
        </w:rPr>
        <w:t xml:space="preserve"> .............................................</w:t>
      </w:r>
      <w:r w:rsidRPr="003B552D">
        <w:rPr>
          <w:b/>
          <w:sz w:val="22"/>
          <w:szCs w:val="22"/>
        </w:rPr>
        <w:t xml:space="preserve"> PLN</w:t>
      </w:r>
    </w:p>
    <w:p w14:paraId="01CF4ADB" w14:textId="77777777" w:rsidR="00F47A1A" w:rsidRDefault="00F47A1A" w:rsidP="00F47A1A">
      <w:pPr>
        <w:widowControl w:val="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</w:rPr>
        <w:t>Słownie brutto</w:t>
      </w:r>
      <w:r w:rsidRPr="003B552D">
        <w:rPr>
          <w:b/>
          <w:i/>
          <w:sz w:val="22"/>
          <w:szCs w:val="22"/>
        </w:rPr>
        <w:t xml:space="preserve">: </w:t>
      </w:r>
      <w:r w:rsidRPr="003B552D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49C60D33" w14:textId="77777777" w:rsidR="00F47A1A" w:rsidRPr="003B552D" w:rsidRDefault="00F47A1A" w:rsidP="00F47A1A">
      <w:pPr>
        <w:pStyle w:val="Tekstpodstawowy"/>
        <w:rPr>
          <w:sz w:val="22"/>
          <w:szCs w:val="22"/>
        </w:rPr>
      </w:pPr>
      <w:r w:rsidRPr="003B552D">
        <w:rPr>
          <w:sz w:val="22"/>
          <w:szCs w:val="22"/>
        </w:rPr>
        <w:t xml:space="preserve">Powyższa cena zawiera właściwą stawkę podatku VAT </w:t>
      </w:r>
    </w:p>
    <w:p w14:paraId="61BF7D21" w14:textId="64E06800" w:rsidR="00F47A1A" w:rsidRPr="00E15A13" w:rsidRDefault="00F47A1A" w:rsidP="00E15A13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 xml:space="preserve">Cena netto za 1 km trasy w kraju wynosi: 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14:paraId="65BECD6B" w14:textId="77777777" w:rsidR="00F47A1A" w:rsidRPr="003B552D" w:rsidRDefault="00F47A1A" w:rsidP="00F47A1A">
      <w:pPr>
        <w:jc w:val="both"/>
        <w:rPr>
          <w:b/>
          <w:sz w:val="22"/>
          <w:szCs w:val="22"/>
        </w:rPr>
      </w:pPr>
    </w:p>
    <w:p w14:paraId="63DB7C27" w14:textId="77777777" w:rsidR="00F47A1A" w:rsidRPr="003B552D" w:rsidRDefault="00F47A1A" w:rsidP="00F47A1A">
      <w:pPr>
        <w:jc w:val="center"/>
        <w:rPr>
          <w:b/>
          <w:sz w:val="22"/>
          <w:szCs w:val="22"/>
          <w:u w:val="single"/>
        </w:rPr>
      </w:pPr>
      <w:r w:rsidRPr="003B552D">
        <w:rPr>
          <w:b/>
          <w:sz w:val="22"/>
          <w:szCs w:val="22"/>
          <w:u w:val="single"/>
        </w:rPr>
        <w:t>Do realizacji zamówienia zostaną użyte wskazane poniżej pojazdy:</w:t>
      </w:r>
    </w:p>
    <w:p w14:paraId="7636CECA" w14:textId="77777777" w:rsidR="00F47A1A" w:rsidRPr="003B552D" w:rsidRDefault="00F47A1A" w:rsidP="00F47A1A">
      <w:pPr>
        <w:jc w:val="both"/>
        <w:rPr>
          <w:b/>
          <w:sz w:val="22"/>
          <w:szCs w:val="22"/>
          <w:u w:val="single"/>
        </w:rPr>
      </w:pPr>
    </w:p>
    <w:p w14:paraId="2FA8076E" w14:textId="6DC94336" w:rsidR="00F47A1A" w:rsidRPr="003B552D" w:rsidRDefault="00F47A1A" w:rsidP="00F47A1A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pojazdu</w:t>
      </w:r>
      <w:r w:rsidRPr="003B552D">
        <w:rPr>
          <w:b/>
          <w:sz w:val="22"/>
          <w:szCs w:val="22"/>
        </w:rPr>
        <w:t xml:space="preserve"> 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00226ECE" w14:textId="77777777" w:rsidR="00F47A1A" w:rsidRPr="003B552D" w:rsidRDefault="00F47A1A" w:rsidP="00F47A1A">
      <w:pPr>
        <w:jc w:val="both"/>
        <w:rPr>
          <w:b/>
          <w:sz w:val="22"/>
          <w:szCs w:val="22"/>
        </w:rPr>
      </w:pPr>
    </w:p>
    <w:p w14:paraId="440182C4" w14:textId="77777777" w:rsidR="00F47A1A" w:rsidRDefault="00F47A1A" w:rsidP="00F47A1A">
      <w:pPr>
        <w:jc w:val="both"/>
        <w:rPr>
          <w:i/>
          <w:color w:val="FF0000"/>
          <w:sz w:val="22"/>
          <w:szCs w:val="22"/>
        </w:rPr>
      </w:pPr>
      <w:r w:rsidRPr="003B552D">
        <w:rPr>
          <w:b/>
          <w:sz w:val="22"/>
          <w:szCs w:val="22"/>
        </w:rPr>
        <w:t>Uwaga</w:t>
      </w:r>
      <w:r w:rsidRPr="003B552D">
        <w:rPr>
          <w:sz w:val="22"/>
          <w:szCs w:val="22"/>
        </w:rPr>
        <w:t xml:space="preserve">: </w:t>
      </w:r>
      <w:r w:rsidRPr="004D50D6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0902804F" w14:textId="77777777" w:rsidR="00F47A1A" w:rsidRPr="003B552D" w:rsidRDefault="00F47A1A" w:rsidP="00F47A1A">
      <w:pPr>
        <w:jc w:val="both"/>
        <w:rPr>
          <w:i/>
          <w:sz w:val="22"/>
          <w:szCs w:val="22"/>
        </w:rPr>
      </w:pPr>
    </w:p>
    <w:p w14:paraId="4001162A" w14:textId="040F5894" w:rsidR="00F47A1A" w:rsidRDefault="00F47A1A" w:rsidP="00F47A1A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EC6170">
        <w:t>od daty podpisania umowy do</w:t>
      </w:r>
      <w:r w:rsidR="00E15A13">
        <w:t xml:space="preserve"> 09.06.2022 r.</w:t>
      </w:r>
    </w:p>
    <w:p w14:paraId="0FCCFE5D" w14:textId="77777777" w:rsidR="00F47A1A" w:rsidRDefault="00F47A1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0367557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46054E" w14:textId="0F910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4D50D6" w:rsidRPr="004D50D6">
        <w:rPr>
          <w:sz w:val="22"/>
        </w:rPr>
        <w:t>Miesięcznie</w:t>
      </w:r>
      <w:r w:rsidR="004D50D6">
        <w:rPr>
          <w:sz w:val="22"/>
        </w:rPr>
        <w:t>,</w:t>
      </w:r>
      <w:r w:rsidR="004D50D6" w:rsidRPr="004D50D6">
        <w:rPr>
          <w:sz w:val="22"/>
        </w:rPr>
        <w:t xml:space="preserve"> po zakończeniu danego miesiąca, za zrealizowanie w danym miesiącu wyjazdy, na podstawie protokołu odbioru, w terminie do 21 dni od daty otrzymania przez Zamawiającego poprawnie wystawionej przez Wykonawcę faktury VAT. Na fakturze Vat winno być wyszczególnione: data wyjazdu(-ów), miejsce(-a), liczba km, stawka za km</w:t>
      </w:r>
      <w:r w:rsidR="00EC6170">
        <w:rPr>
          <w:sz w:val="22"/>
        </w:rPr>
        <w:t>.</w:t>
      </w:r>
    </w:p>
    <w:p w14:paraId="4F4643B9" w14:textId="77777777" w:rsidR="008D2AB8" w:rsidRDefault="008D2AB8" w:rsidP="008D2AB8">
      <w:pPr>
        <w:jc w:val="both"/>
        <w:rPr>
          <w:sz w:val="18"/>
          <w:szCs w:val="18"/>
        </w:rPr>
      </w:pPr>
    </w:p>
    <w:p w14:paraId="55A0E77F" w14:textId="77777777" w:rsidR="004D50D6" w:rsidRPr="004D50D6" w:rsidRDefault="004D50D6" w:rsidP="004D50D6">
      <w:pPr>
        <w:rPr>
          <w:sz w:val="20"/>
          <w:szCs w:val="20"/>
        </w:rPr>
      </w:pPr>
      <w:r w:rsidRPr="003B552D">
        <w:rPr>
          <w:b/>
          <w:sz w:val="22"/>
          <w:szCs w:val="22"/>
          <w:u w:val="single"/>
        </w:rPr>
        <w:t>Jednocześnie oświadczamy, że:</w:t>
      </w:r>
    </w:p>
    <w:p w14:paraId="18DDE46E" w14:textId="77777777" w:rsidR="004D50D6" w:rsidRPr="003B552D" w:rsidRDefault="004D50D6" w:rsidP="004D50D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13911C04" w14:textId="77777777" w:rsidR="004D50D6" w:rsidRPr="003B552D" w:rsidRDefault="004D50D6" w:rsidP="004D50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B552D">
        <w:rPr>
          <w:color w:val="000000"/>
          <w:sz w:val="22"/>
          <w:szCs w:val="22"/>
        </w:rPr>
        <w:t xml:space="preserve"> i nie wnosimy do nich żadnych zastrzeżeń.</w:t>
      </w:r>
    </w:p>
    <w:p w14:paraId="40EC86F1" w14:textId="77777777"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Oświadczam, że wypełniłem obowiązki informacyjne przewidziane w art. 13 lub art. 14 RODO</w:t>
      </w:r>
      <w:r w:rsidRPr="003B552D">
        <w:rPr>
          <w:sz w:val="22"/>
          <w:szCs w:val="22"/>
          <w:vertAlign w:val="superscript"/>
        </w:rPr>
        <w:t>1</w:t>
      </w:r>
      <w:r w:rsidRPr="003B552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B552D">
        <w:rPr>
          <w:sz w:val="22"/>
          <w:szCs w:val="22"/>
          <w:vertAlign w:val="superscript"/>
        </w:rPr>
        <w:t>2</w:t>
      </w:r>
      <w:r w:rsidRPr="003B552D">
        <w:rPr>
          <w:sz w:val="22"/>
          <w:szCs w:val="22"/>
        </w:rPr>
        <w:t xml:space="preserve"> </w:t>
      </w:r>
    </w:p>
    <w:p w14:paraId="4D019BF3" w14:textId="77777777" w:rsidR="004D50D6" w:rsidRPr="003B552D" w:rsidRDefault="004D50D6" w:rsidP="004D50D6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1</w:t>
      </w:r>
      <w:r w:rsidRPr="003B552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88F4B" w14:textId="77777777" w:rsidR="004D50D6" w:rsidRPr="003B552D" w:rsidRDefault="004D50D6" w:rsidP="004D50D6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2</w:t>
      </w:r>
      <w:r w:rsidRPr="003B552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2E1E2B" w14:textId="77777777" w:rsidR="004D50D6" w:rsidRPr="003B552D" w:rsidRDefault="004D50D6" w:rsidP="004D50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50D6" w:rsidRPr="003B552D" w14:paraId="74D7F698" w14:textId="77777777" w:rsidTr="00C067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81D02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D90D9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 xml:space="preserve">Opis części zamówienia, którą wykonawca </w:t>
            </w:r>
          </w:p>
          <w:p w14:paraId="08FA9461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AF28E" w14:textId="77777777"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Nazwa podwykonawcy</w:t>
            </w:r>
            <w:r w:rsidRPr="003B552D">
              <w:rPr>
                <w:sz w:val="22"/>
                <w:szCs w:val="22"/>
              </w:rPr>
              <w:br/>
              <w:t>(o ile jest znana)</w:t>
            </w:r>
          </w:p>
        </w:tc>
      </w:tr>
      <w:tr w:rsidR="004D50D6" w:rsidRPr="003B552D" w14:paraId="1AC49D42" w14:textId="77777777" w:rsidTr="00C067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C0A39" w14:textId="77777777" w:rsidR="004D50D6" w:rsidRPr="003B552D" w:rsidRDefault="004D50D6" w:rsidP="00C067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100D9" w14:textId="77777777" w:rsidR="004D50D6" w:rsidRPr="003B552D" w:rsidRDefault="004D50D6" w:rsidP="00C067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A845C" w14:textId="77777777" w:rsidR="004D50D6" w:rsidRPr="003B552D" w:rsidRDefault="004D50D6" w:rsidP="00C067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3D1ACAB" w14:textId="77777777"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Upoważnionymi do reprezentowania naszej firmy są następujące osoby:</w:t>
      </w:r>
    </w:p>
    <w:p w14:paraId="1DD9DEBC" w14:textId="77777777" w:rsidR="004D50D6" w:rsidRPr="003B552D" w:rsidRDefault="004D50D6" w:rsidP="004D50D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B552D">
        <w:rPr>
          <w:b/>
          <w:bCs/>
          <w:kern w:val="32"/>
          <w:sz w:val="22"/>
          <w:szCs w:val="22"/>
        </w:rPr>
        <w:tab/>
        <w:t>Imię i Nazwisko</w:t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</w:p>
    <w:p w14:paraId="4A429821" w14:textId="77777777" w:rsidR="004D50D6" w:rsidRPr="003B552D" w:rsidRDefault="004D50D6" w:rsidP="004D50D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14:paraId="77D30EEA" w14:textId="77777777" w:rsidR="004D50D6" w:rsidRPr="003B552D" w:rsidRDefault="004D50D6" w:rsidP="004D50D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6F01A8B" w14:textId="77777777" w:rsidR="004D50D6" w:rsidRPr="003B552D" w:rsidRDefault="004D50D6" w:rsidP="004D50D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14:paraId="74374A4B" w14:textId="77777777"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upoważnienie dla powyżej wskazanych osób wynika z następującego (ych) dokumentu(ów)</w:t>
      </w:r>
    </w:p>
    <w:p w14:paraId="082A0C92" w14:textId="77777777" w:rsidR="004D50D6" w:rsidRPr="003B552D" w:rsidRDefault="004D50D6" w:rsidP="004D50D6">
      <w:p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30F11D" w14:textId="77777777"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załącznikami do niniejszej oferty są:</w:t>
      </w:r>
    </w:p>
    <w:p w14:paraId="009EC898" w14:textId="77777777" w:rsidR="004D50D6" w:rsidRPr="003B552D" w:rsidRDefault="004D50D6" w:rsidP="004D50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………………………………………………………………………………………….</w:t>
      </w:r>
    </w:p>
    <w:p w14:paraId="668227A3" w14:textId="77777777" w:rsidR="004D50D6" w:rsidRPr="003B552D" w:rsidRDefault="004D50D6" w:rsidP="004D50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……………………………………………..……………………………………………</w:t>
      </w:r>
    </w:p>
    <w:p w14:paraId="2A378FCE" w14:textId="77777777" w:rsidR="004D50D6" w:rsidRPr="003B552D" w:rsidRDefault="004D50D6" w:rsidP="004D50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0948CE1" w14:textId="77777777" w:rsidR="004D50D6" w:rsidRPr="0022672E" w:rsidRDefault="004D50D6" w:rsidP="004D50D6">
      <w:pPr>
        <w:jc w:val="right"/>
        <w:rPr>
          <w:sz w:val="20"/>
          <w:szCs w:val="20"/>
        </w:rPr>
      </w:pPr>
    </w:p>
    <w:p w14:paraId="4DED72AC" w14:textId="77777777" w:rsidR="004D50D6" w:rsidRPr="0022672E" w:rsidRDefault="004D50D6" w:rsidP="004D50D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22672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22672E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9550FA5" w14:textId="77777777" w:rsidR="004D50D6" w:rsidRPr="00AA7A6C" w:rsidRDefault="004D50D6" w:rsidP="004D50D6"/>
    <w:p w14:paraId="3F45FAA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EE8F5" w14:textId="77777777" w:rsidR="00CA11DD" w:rsidRDefault="00CA11DD">
      <w:r>
        <w:separator/>
      </w:r>
    </w:p>
  </w:endnote>
  <w:endnote w:type="continuationSeparator" w:id="0">
    <w:p w14:paraId="3FF29FDD" w14:textId="77777777" w:rsidR="00CA11DD" w:rsidRDefault="00CA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D63B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A859E" w14:textId="77777777" w:rsidR="00CA11DD" w:rsidRDefault="00CA11DD">
      <w:r>
        <w:separator/>
      </w:r>
    </w:p>
  </w:footnote>
  <w:footnote w:type="continuationSeparator" w:id="0">
    <w:p w14:paraId="4074E613" w14:textId="77777777" w:rsidR="00CA11DD" w:rsidRDefault="00CA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2BF39" w14:textId="04EC537B" w:rsidR="00F574C4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1DD"/>
    <w:rsid w:val="00012286"/>
    <w:rsid w:val="0001243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4FE9"/>
    <w:rsid w:val="004A6893"/>
    <w:rsid w:val="004B7300"/>
    <w:rsid w:val="004C6753"/>
    <w:rsid w:val="004D50D6"/>
    <w:rsid w:val="00595C87"/>
    <w:rsid w:val="005D2C65"/>
    <w:rsid w:val="005E6D94"/>
    <w:rsid w:val="005F20B9"/>
    <w:rsid w:val="0063384F"/>
    <w:rsid w:val="00643C6F"/>
    <w:rsid w:val="00646202"/>
    <w:rsid w:val="0065290F"/>
    <w:rsid w:val="006815F6"/>
    <w:rsid w:val="00746124"/>
    <w:rsid w:val="007748F0"/>
    <w:rsid w:val="007A4321"/>
    <w:rsid w:val="007D1B72"/>
    <w:rsid w:val="00833933"/>
    <w:rsid w:val="00853083"/>
    <w:rsid w:val="008B2F0C"/>
    <w:rsid w:val="008B4928"/>
    <w:rsid w:val="008D2AB8"/>
    <w:rsid w:val="008F1C66"/>
    <w:rsid w:val="00970FE4"/>
    <w:rsid w:val="009E391A"/>
    <w:rsid w:val="00A0022B"/>
    <w:rsid w:val="00A346FE"/>
    <w:rsid w:val="00A47B4D"/>
    <w:rsid w:val="00A83018"/>
    <w:rsid w:val="00B27786"/>
    <w:rsid w:val="00B774DC"/>
    <w:rsid w:val="00C52DEE"/>
    <w:rsid w:val="00C969A6"/>
    <w:rsid w:val="00CA11DD"/>
    <w:rsid w:val="00CA7D36"/>
    <w:rsid w:val="00D24208"/>
    <w:rsid w:val="00D60C38"/>
    <w:rsid w:val="00D66893"/>
    <w:rsid w:val="00D90ACB"/>
    <w:rsid w:val="00DC1500"/>
    <w:rsid w:val="00E15A13"/>
    <w:rsid w:val="00E44371"/>
    <w:rsid w:val="00E5464E"/>
    <w:rsid w:val="00E949B0"/>
    <w:rsid w:val="00EC6170"/>
    <w:rsid w:val="00F00591"/>
    <w:rsid w:val="00F47A1A"/>
    <w:rsid w:val="00F51688"/>
    <w:rsid w:val="00F53146"/>
    <w:rsid w:val="00F574C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4ECF0EC"/>
  <w15:chartTrackingRefBased/>
  <w15:docId w15:val="{F0FD5744-09AD-470E-B1E4-629F16FF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4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4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17216-69BE-4632-8136-D95D8C4F4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743</Words>
  <Characters>6122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Joanna Kraińska</cp:lastModifiedBy>
  <cp:revision>4</cp:revision>
  <cp:lastPrinted>2022-03-15T12:35:00Z</cp:lastPrinted>
  <dcterms:created xsi:type="dcterms:W3CDTF">2022-03-22T13:31:00Z</dcterms:created>
  <dcterms:modified xsi:type="dcterms:W3CDTF">2022-03-23T13:40:00Z</dcterms:modified>
</cp:coreProperties>
</file>