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F8A50A9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613E67" w:rsidRPr="00613E67">
        <w:rPr>
          <w:b/>
        </w:rPr>
        <w:t>drewnianych mebli (32 szt. komód i 7 szt. szaf) do ośrodka AGH w Łukęcinie - KC-</w:t>
      </w:r>
      <w:proofErr w:type="spellStart"/>
      <w:r w:rsidR="00613E67" w:rsidRPr="00613E67">
        <w:rPr>
          <w:b/>
        </w:rPr>
        <w:t>zp</w:t>
      </w:r>
      <w:proofErr w:type="spellEnd"/>
      <w:r w:rsidR="00613E67" w:rsidRPr="00613E67">
        <w:rPr>
          <w:b/>
        </w:rPr>
        <w:t>. 272-147/22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1276"/>
        <w:gridCol w:w="850"/>
        <w:gridCol w:w="2126"/>
        <w:gridCol w:w="1276"/>
        <w:gridCol w:w="709"/>
        <w:gridCol w:w="1276"/>
      </w:tblGrid>
      <w:tr w:rsidR="00613E67" w:rsidRPr="00BB176A" w14:paraId="1B62223A" w14:textId="77777777" w:rsidTr="00613E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13E67" w:rsidRPr="00BB176A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390491BD" w:rsidR="00613E67" w:rsidRPr="004B79D3" w:rsidRDefault="00613E67" w:rsidP="00F72799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 xml:space="preserve">Producent/model </w:t>
            </w:r>
          </w:p>
          <w:p w14:paraId="25A5FA1D" w14:textId="3809E8F8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4B79D3">
              <w:rPr>
                <w:b/>
                <w:sz w:val="22"/>
                <w:szCs w:val="22"/>
                <w:highlight w:val="yellow"/>
              </w:rPr>
              <w:t>lub 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471BFE6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</w:t>
            </w:r>
          </w:p>
          <w:p w14:paraId="19D54924" w14:textId="4DFD9525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13E67" w:rsidRPr="00BB176A" w14:paraId="66BE4ED2" w14:textId="77777777" w:rsidTr="00613E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4E8B3DB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6ACE4D3D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56C1E804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50627213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2108B0CE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1E51E698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13E67" w:rsidRPr="00BB176A" w14:paraId="7A087842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13E67" w:rsidRPr="00BB176A" w:rsidRDefault="00613E67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5C694D8E" w:rsidR="00613E67" w:rsidRPr="00BB176A" w:rsidRDefault="00613E67" w:rsidP="00F72799">
            <w:pPr>
              <w:rPr>
                <w:sz w:val="22"/>
                <w:szCs w:val="22"/>
              </w:rPr>
            </w:pPr>
            <w:r w:rsidRPr="00BB176A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K</w:t>
            </w: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omoda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2D011D49" w:rsidR="00613E67" w:rsidRPr="00BB176A" w:rsidRDefault="00613E67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4A73FEFB" w:rsidR="00613E67" w:rsidRPr="00BB176A" w:rsidRDefault="00613E67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13E67" w:rsidRPr="00BB176A" w14:paraId="439AE9DE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630AA" w14:textId="10203A44" w:rsidR="00613E67" w:rsidRPr="00BB176A" w:rsidRDefault="00613E67" w:rsidP="00DE0AE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2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879" w14:textId="39BF15E2" w:rsidR="00613E67" w:rsidRPr="00BB176A" w:rsidRDefault="00613E67" w:rsidP="00DE0AEA">
            <w:pPr>
              <w:rPr>
                <w:sz w:val="22"/>
                <w:szCs w:val="22"/>
                <w:highlight w:val="yellow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Szafa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12" w14:textId="415DB7A3" w:rsidR="00613E67" w:rsidRPr="00BB176A" w:rsidRDefault="00613E67" w:rsidP="00DE0AEA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895" w14:textId="13B97FF3" w:rsidR="00613E67" w:rsidRPr="00BB176A" w:rsidRDefault="00613E67" w:rsidP="00DE0A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C30" w14:textId="77777777" w:rsidR="00613E67" w:rsidRPr="00BB176A" w:rsidRDefault="00613E67" w:rsidP="00DE0AEA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208" w14:textId="77777777" w:rsidR="00613E67" w:rsidRPr="00BB176A" w:rsidRDefault="00613E67" w:rsidP="00DE0AE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9C984" w14:textId="77777777" w:rsidR="00613E67" w:rsidRPr="00BB176A" w:rsidRDefault="00613E67" w:rsidP="00DE0AE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4BA46" w14:textId="77777777" w:rsidR="00613E67" w:rsidRPr="00BB176A" w:rsidRDefault="00613E67" w:rsidP="00DE0AEA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61FAB5C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0729521E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>....</w:t>
      </w:r>
      <w:bookmarkStart w:id="0" w:name="_GoBack"/>
      <w:bookmarkEnd w:id="0"/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65882" w14:textId="77777777" w:rsidR="00F50A79" w:rsidRDefault="00F50A79">
      <w:r>
        <w:separator/>
      </w:r>
    </w:p>
  </w:endnote>
  <w:endnote w:type="continuationSeparator" w:id="0">
    <w:p w14:paraId="1F0AED0A" w14:textId="77777777" w:rsidR="00F50A79" w:rsidRDefault="00F5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30F9A5" w14:textId="77777777" w:rsidR="00F50A79" w:rsidRDefault="00F50A79">
      <w:r>
        <w:separator/>
      </w:r>
    </w:p>
  </w:footnote>
  <w:footnote w:type="continuationSeparator" w:id="0">
    <w:p w14:paraId="366CB5A4" w14:textId="77777777" w:rsidR="00F50A79" w:rsidRDefault="00F5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DC97-3391-4469-8942-85D11521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596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DKM1</cp:lastModifiedBy>
  <cp:revision>4</cp:revision>
  <cp:lastPrinted>2021-12-09T14:04:00Z</cp:lastPrinted>
  <dcterms:created xsi:type="dcterms:W3CDTF">2021-12-09T14:04:00Z</dcterms:created>
  <dcterms:modified xsi:type="dcterms:W3CDTF">2022-03-25T11:21:00Z</dcterms:modified>
</cp:coreProperties>
</file>