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26BF6" w14:textId="77777777" w:rsidR="00CB7662" w:rsidRDefault="00CB7662" w:rsidP="00CB7662">
      <w:pPr>
        <w:pStyle w:val="Nagwek"/>
        <w:tabs>
          <w:tab w:val="left" w:pos="708"/>
        </w:tabs>
        <w:rPr>
          <w:sz w:val="24"/>
        </w:rPr>
      </w:pPr>
    </w:p>
    <w:p w14:paraId="7BD48738" w14:textId="1104177C" w:rsidR="00CB7662" w:rsidRDefault="00CB7662" w:rsidP="00CB766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KC-zp.272-173/22</w:t>
      </w:r>
    </w:p>
    <w:p w14:paraId="23545ACB" w14:textId="77777777" w:rsidR="00CB7662" w:rsidRDefault="00CB7662" w:rsidP="00CB7662">
      <w:pPr>
        <w:pStyle w:val="Nagwek3"/>
        <w:ind w:left="0"/>
        <w:jc w:val="left"/>
        <w:rPr>
          <w:sz w:val="28"/>
        </w:rPr>
      </w:pPr>
    </w:p>
    <w:p w14:paraId="762BE380" w14:textId="77777777" w:rsidR="00CB7662" w:rsidRDefault="00CB7662" w:rsidP="00CB76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CC3A9D4" w14:textId="77777777" w:rsidR="00CB7662" w:rsidRDefault="00CB7662" w:rsidP="00CB7662">
      <w:pPr>
        <w:jc w:val="center"/>
        <w:rPr>
          <w:b/>
          <w:sz w:val="28"/>
          <w:szCs w:val="28"/>
        </w:rPr>
      </w:pPr>
    </w:p>
    <w:p w14:paraId="4956D519" w14:textId="77777777" w:rsidR="00CB7662" w:rsidRDefault="00CB7662" w:rsidP="00CB766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33A0AEF" w14:textId="77777777" w:rsidR="00CB7662" w:rsidRDefault="00CB7662" w:rsidP="00CB766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4C2270E" w14:textId="77777777" w:rsidR="00CB7662" w:rsidRDefault="00CB7662" w:rsidP="00CB766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760E85A" w14:textId="77777777" w:rsidR="00CB7662" w:rsidRDefault="00CB7662" w:rsidP="00CB7662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BBE9B3D" w14:textId="5E1A34EE" w:rsidR="00CB7662" w:rsidRDefault="00F70B95" w:rsidP="00CB766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EC6275">
        <w:rPr>
          <w:b/>
        </w:rPr>
        <w:t>Dostaw</w:t>
      </w:r>
      <w:r>
        <w:rPr>
          <w:b/>
        </w:rPr>
        <w:t>ę</w:t>
      </w:r>
      <w:r w:rsidRPr="00EC6275">
        <w:rPr>
          <w:b/>
        </w:rPr>
        <w:t xml:space="preserve"> komputerów przenośnych dla </w:t>
      </w:r>
      <w:proofErr w:type="spellStart"/>
      <w:r w:rsidRPr="00EC6275">
        <w:rPr>
          <w:b/>
        </w:rPr>
        <w:t>WEiP</w:t>
      </w:r>
      <w:proofErr w:type="spellEnd"/>
      <w:r w:rsidRPr="00EC6275">
        <w:rPr>
          <w:b/>
        </w:rPr>
        <w:t xml:space="preserve"> oraz </w:t>
      </w:r>
      <w:proofErr w:type="spellStart"/>
      <w:r w:rsidRPr="00EC6275">
        <w:rPr>
          <w:b/>
        </w:rPr>
        <w:t>WEAIiIB</w:t>
      </w:r>
      <w:proofErr w:type="spellEnd"/>
      <w:r>
        <w:rPr>
          <w:rFonts w:ascii="Verdana" w:hAnsi="Verdana"/>
          <w:b/>
        </w:rPr>
        <w:t xml:space="preserve"> </w:t>
      </w:r>
      <w:r w:rsidR="00CB7662">
        <w:rPr>
          <w:rFonts w:ascii="Verdana" w:hAnsi="Verdana"/>
          <w:b/>
        </w:rPr>
        <w:t xml:space="preserve">- </w:t>
      </w:r>
      <w:r w:rsidR="00CB7662" w:rsidRPr="00792FD7">
        <w:rPr>
          <w:rFonts w:cs="Calibri"/>
          <w:b/>
          <w:sz w:val="24"/>
          <w:szCs w:val="24"/>
        </w:rPr>
        <w:t>KC-zp.272-</w:t>
      </w:r>
      <w:r>
        <w:rPr>
          <w:rFonts w:cs="Calibri"/>
          <w:b/>
          <w:sz w:val="24"/>
          <w:szCs w:val="24"/>
        </w:rPr>
        <w:t>173</w:t>
      </w:r>
      <w:r w:rsidR="00CB7662" w:rsidRPr="00792FD7">
        <w:rPr>
          <w:rFonts w:cs="Calibri"/>
          <w:b/>
          <w:sz w:val="24"/>
          <w:szCs w:val="24"/>
        </w:rPr>
        <w:t>/2</w:t>
      </w:r>
      <w:r w:rsidR="00CB7662">
        <w:rPr>
          <w:rFonts w:cs="Calibri"/>
          <w:b/>
          <w:sz w:val="24"/>
          <w:szCs w:val="24"/>
        </w:rPr>
        <w:t>2</w:t>
      </w:r>
      <w:r w:rsidR="00CB7662">
        <w:rPr>
          <w:b/>
          <w:bCs/>
          <w:iCs/>
          <w:sz w:val="24"/>
          <w:szCs w:val="24"/>
        </w:rPr>
        <w:t xml:space="preserve">, </w:t>
      </w:r>
      <w:r w:rsidR="00CB7662">
        <w:rPr>
          <w:sz w:val="24"/>
          <w:szCs w:val="24"/>
        </w:rPr>
        <w:t xml:space="preserve">prowadzonego przez Akademię Górniczo-Hutniczą w Krakowie, </w:t>
      </w:r>
    </w:p>
    <w:p w14:paraId="6A564521" w14:textId="77777777" w:rsidR="00CB7662" w:rsidRDefault="00CB7662" w:rsidP="00CB766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AA6F841" w14:textId="77777777" w:rsidR="00CB7662" w:rsidRDefault="00CB7662" w:rsidP="00CB766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28E935B" w14:textId="77777777" w:rsidR="00CB7662" w:rsidRDefault="00CB7662" w:rsidP="00CB766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2B7D74F" w14:textId="77777777" w:rsidR="00CB7662" w:rsidRDefault="00CB7662" w:rsidP="00CB766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1CBD5F5" w14:textId="77777777" w:rsidR="00CB7662" w:rsidRDefault="00CB7662" w:rsidP="00CB766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53DBCCFA" w14:textId="77777777" w:rsidR="00CB7662" w:rsidRDefault="00CB7662" w:rsidP="00CB766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2537CC5" w14:textId="77777777" w:rsidR="00CB7662" w:rsidRDefault="00CB7662" w:rsidP="00CB766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47E66543" w14:textId="77777777" w:rsidR="00CB7662" w:rsidRDefault="00CB7662" w:rsidP="00CB766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B7662" w14:paraId="4A26BA38" w14:textId="77777777" w:rsidTr="00D5634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7910E" w14:textId="77777777" w:rsidR="00CB7662" w:rsidRDefault="00CB7662" w:rsidP="00D56347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4BE7F" w14:textId="77777777" w:rsidR="00CB7662" w:rsidRDefault="00CB7662" w:rsidP="00D56347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CE415" w14:textId="77777777" w:rsidR="00CB7662" w:rsidRDefault="00CB7662" w:rsidP="00D56347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CB7662" w14:paraId="7A60B850" w14:textId="77777777" w:rsidTr="00D5634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2BFD9" w14:textId="77777777" w:rsidR="00CB7662" w:rsidRDefault="00CB7662" w:rsidP="00D56347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C8F1" w14:textId="77777777" w:rsidR="00CB7662" w:rsidRDefault="00CB7662" w:rsidP="00D5634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889D" w14:textId="77777777" w:rsidR="00CB7662" w:rsidRDefault="00CB7662" w:rsidP="00D56347">
            <w:pPr>
              <w:widowControl w:val="0"/>
              <w:spacing w:line="360" w:lineRule="auto"/>
              <w:jc w:val="both"/>
            </w:pPr>
          </w:p>
        </w:tc>
      </w:tr>
      <w:tr w:rsidR="00CB7662" w14:paraId="3B99CADD" w14:textId="77777777" w:rsidTr="00D5634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BC7A0" w14:textId="77777777" w:rsidR="00CB7662" w:rsidRDefault="00CB7662" w:rsidP="00D56347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3AFC" w14:textId="77777777" w:rsidR="00CB7662" w:rsidRDefault="00CB7662" w:rsidP="00D5634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CB1D" w14:textId="77777777" w:rsidR="00CB7662" w:rsidRDefault="00CB7662" w:rsidP="00D56347">
            <w:pPr>
              <w:widowControl w:val="0"/>
              <w:spacing w:line="360" w:lineRule="auto"/>
              <w:jc w:val="both"/>
            </w:pPr>
          </w:p>
        </w:tc>
      </w:tr>
      <w:tr w:rsidR="00CB7662" w14:paraId="462F9269" w14:textId="77777777" w:rsidTr="00D5634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84406" w14:textId="77777777" w:rsidR="00CB7662" w:rsidRDefault="00CB7662" w:rsidP="00D56347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5572" w14:textId="77777777" w:rsidR="00CB7662" w:rsidRDefault="00CB7662" w:rsidP="00D5634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EA42" w14:textId="77777777" w:rsidR="00CB7662" w:rsidRDefault="00CB7662" w:rsidP="00D56347">
            <w:pPr>
              <w:widowControl w:val="0"/>
              <w:spacing w:line="360" w:lineRule="auto"/>
              <w:jc w:val="both"/>
            </w:pPr>
          </w:p>
        </w:tc>
      </w:tr>
    </w:tbl>
    <w:p w14:paraId="2A1094F9" w14:textId="77777777" w:rsidR="00CB7662" w:rsidRDefault="00CB7662" w:rsidP="00CB7662">
      <w:pPr>
        <w:widowControl w:val="0"/>
        <w:spacing w:line="360" w:lineRule="auto"/>
        <w:jc w:val="both"/>
      </w:pPr>
    </w:p>
    <w:p w14:paraId="592FCB3A" w14:textId="77777777" w:rsidR="00CB7662" w:rsidRDefault="00CB7662" w:rsidP="00CB766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99467CF" w14:textId="77777777" w:rsidR="00CB7662" w:rsidRDefault="00CB7662" w:rsidP="00CB766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D5F2DB7" w14:textId="77777777" w:rsidR="00CB7662" w:rsidRDefault="00CB7662" w:rsidP="00CB766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769A430" w14:textId="77777777" w:rsidR="00CB7662" w:rsidRDefault="00CB7662" w:rsidP="00CB766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ACCB60E" w14:textId="77777777" w:rsidR="00CB7662" w:rsidRDefault="00CB7662" w:rsidP="00CB766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0A71113A" w14:textId="77777777" w:rsidR="00CB7662" w:rsidRDefault="00CB7662" w:rsidP="00CB766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EAEA541" w14:textId="77777777" w:rsidR="00CB7662" w:rsidRPr="002F3F5D" w:rsidRDefault="00CB7662" w:rsidP="00CB7662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7D067784" w14:textId="77777777" w:rsidR="00CB7662" w:rsidRPr="00045C3B" w:rsidRDefault="00CB7662" w:rsidP="00CB7662"/>
    <w:p w14:paraId="7C23F909" w14:textId="77777777" w:rsidR="00CB7662" w:rsidRPr="0051651A" w:rsidRDefault="00CB7662" w:rsidP="00CB7662"/>
    <w:p w14:paraId="0B15D8AA" w14:textId="77777777" w:rsidR="00CB7662" w:rsidRPr="000B386A" w:rsidRDefault="00CB7662" w:rsidP="00CB7662"/>
    <w:p w14:paraId="5A9CC3BC" w14:textId="1EE8DEB3" w:rsidR="00106AC7" w:rsidRPr="00B373A8" w:rsidRDefault="00106AC7" w:rsidP="00B373A8"/>
    <w:sectPr w:rsidR="00106AC7" w:rsidRPr="00B373A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86957" w14:textId="77777777" w:rsidR="00E65A2C" w:rsidRDefault="00E65A2C">
      <w:r>
        <w:separator/>
      </w:r>
    </w:p>
  </w:endnote>
  <w:endnote w:type="continuationSeparator" w:id="0">
    <w:p w14:paraId="196435AF" w14:textId="77777777" w:rsidR="00E65A2C" w:rsidRDefault="00E65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5798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34E65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F13A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E31B18E" w14:textId="77777777" w:rsidR="00336EEB" w:rsidRDefault="00F70B95" w:rsidP="00336EEB">
    <w:pPr>
      <w:pStyle w:val="Stopka"/>
      <w:tabs>
        <w:tab w:val="clear" w:pos="4536"/>
      </w:tabs>
      <w:jc w:val="center"/>
    </w:pPr>
    <w:r>
      <w:rPr>
        <w:noProof/>
      </w:rPr>
      <w:pict w14:anchorId="338DEA6C">
        <v:line id="_x0000_s1025" style="position:absolute;left:0;text-align:left;z-index:251657728" from="-3.85pt,8.7pt" to="455.15pt,8.7pt"/>
      </w:pict>
    </w:r>
  </w:p>
  <w:p w14:paraId="43755DC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68CC4" w14:textId="77777777" w:rsidR="00672E16" w:rsidRDefault="00672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CEAB4" w14:textId="77777777" w:rsidR="00E65A2C" w:rsidRDefault="00E65A2C">
      <w:r>
        <w:separator/>
      </w:r>
    </w:p>
  </w:footnote>
  <w:footnote w:type="continuationSeparator" w:id="0">
    <w:p w14:paraId="18E86048" w14:textId="77777777" w:rsidR="00E65A2C" w:rsidRDefault="00E65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E7B7D" w14:textId="77777777" w:rsidR="00672E16" w:rsidRDefault="00672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A2A52" w14:textId="77777777" w:rsidR="00672E16" w:rsidRDefault="00672E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1E5BA" w14:textId="77777777" w:rsidR="00672E16" w:rsidRDefault="00672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5A2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72E16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373A8"/>
    <w:rsid w:val="00B45ED4"/>
    <w:rsid w:val="00B54FB4"/>
    <w:rsid w:val="00BE6092"/>
    <w:rsid w:val="00C33407"/>
    <w:rsid w:val="00C527C7"/>
    <w:rsid w:val="00C606B9"/>
    <w:rsid w:val="00CB6204"/>
    <w:rsid w:val="00CB7662"/>
    <w:rsid w:val="00CC527A"/>
    <w:rsid w:val="00D74F94"/>
    <w:rsid w:val="00DD482A"/>
    <w:rsid w:val="00DE0396"/>
    <w:rsid w:val="00DE0405"/>
    <w:rsid w:val="00DE252B"/>
    <w:rsid w:val="00E37A20"/>
    <w:rsid w:val="00E65A2C"/>
    <w:rsid w:val="00EB5766"/>
    <w:rsid w:val="00EC667E"/>
    <w:rsid w:val="00F46593"/>
    <w:rsid w:val="00F568D6"/>
    <w:rsid w:val="00F70072"/>
    <w:rsid w:val="00F7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D5175B"/>
  <w15:chartTrackingRefBased/>
  <w15:docId w15:val="{708EBB50-C784-4807-9640-D21927D41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766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CB7662"/>
    <w:rPr>
      <w:b/>
      <w:sz w:val="24"/>
    </w:rPr>
  </w:style>
  <w:style w:type="character" w:customStyle="1" w:styleId="NagwekZnak">
    <w:name w:val="Nagłówek Znak"/>
    <w:link w:val="Nagwek"/>
    <w:rsid w:val="00CB7662"/>
  </w:style>
  <w:style w:type="paragraph" w:styleId="Akapitzlist">
    <w:name w:val="List Paragraph"/>
    <w:basedOn w:val="Normalny"/>
    <w:uiPriority w:val="34"/>
    <w:qFormat/>
    <w:rsid w:val="00CB76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2022-03-25T11:40:00Z</cp:lastPrinted>
  <dcterms:created xsi:type="dcterms:W3CDTF">2022-03-25T11:40:00Z</dcterms:created>
  <dcterms:modified xsi:type="dcterms:W3CDTF">2022-03-25T11:40:00Z</dcterms:modified>
</cp:coreProperties>
</file>