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288E1" w14:textId="77777777" w:rsidR="0086097B" w:rsidRPr="002A16E2" w:rsidRDefault="00F6011F" w:rsidP="0086097B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C054D48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86097B" w:rsidRPr="002A16E2">
        <w:rPr>
          <w:rFonts w:ascii="Times New Roman" w:hAnsi="Times New Roman"/>
          <w:b w:val="0"/>
          <w:sz w:val="22"/>
          <w:szCs w:val="22"/>
        </w:rPr>
        <w:tab/>
      </w:r>
      <w:r w:rsidR="0086097B" w:rsidRPr="002A16E2">
        <w:rPr>
          <w:rFonts w:ascii="Times New Roman" w:hAnsi="Times New Roman"/>
          <w:b w:val="0"/>
          <w:sz w:val="22"/>
          <w:szCs w:val="22"/>
        </w:rPr>
        <w:tab/>
      </w:r>
      <w:r w:rsidR="0086097B" w:rsidRPr="002A16E2">
        <w:rPr>
          <w:rFonts w:ascii="Times New Roman" w:hAnsi="Times New Roman"/>
          <w:b w:val="0"/>
          <w:sz w:val="22"/>
          <w:szCs w:val="22"/>
        </w:rPr>
        <w:tab/>
      </w:r>
      <w:r w:rsidR="0086097B" w:rsidRPr="002A16E2">
        <w:rPr>
          <w:rFonts w:ascii="Times New Roman" w:hAnsi="Times New Roman"/>
          <w:b w:val="0"/>
          <w:sz w:val="22"/>
          <w:szCs w:val="22"/>
        </w:rPr>
        <w:tab/>
      </w:r>
      <w:r w:rsidR="0086097B" w:rsidRPr="002A16E2">
        <w:rPr>
          <w:rFonts w:ascii="Times New Roman" w:hAnsi="Times New Roman"/>
          <w:b w:val="0"/>
          <w:sz w:val="22"/>
          <w:szCs w:val="22"/>
        </w:rPr>
        <w:tab/>
      </w:r>
      <w:r w:rsidR="0086097B" w:rsidRPr="002A16E2">
        <w:rPr>
          <w:rFonts w:ascii="Times New Roman" w:hAnsi="Times New Roman"/>
          <w:b w:val="0"/>
          <w:sz w:val="22"/>
          <w:szCs w:val="22"/>
        </w:rPr>
        <w:tab/>
      </w:r>
      <w:r w:rsidR="0086097B" w:rsidRPr="002A16E2">
        <w:rPr>
          <w:rFonts w:ascii="Times New Roman" w:hAnsi="Times New Roman"/>
          <w:b w:val="0"/>
          <w:sz w:val="22"/>
          <w:szCs w:val="22"/>
        </w:rPr>
        <w:tab/>
      </w:r>
      <w:r w:rsidR="0086097B" w:rsidRPr="002A16E2">
        <w:rPr>
          <w:rFonts w:ascii="Times New Roman" w:hAnsi="Times New Roman"/>
          <w:sz w:val="22"/>
          <w:szCs w:val="22"/>
        </w:rPr>
        <w:t>Załącznik nr 1</w:t>
      </w:r>
    </w:p>
    <w:p w14:paraId="3EF9E708" w14:textId="77777777" w:rsidR="0086097B" w:rsidRPr="002A16E2" w:rsidRDefault="0086097B" w:rsidP="008609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4210469" w14:textId="77777777" w:rsidR="0086097B" w:rsidRPr="002A16E2" w:rsidRDefault="0086097B" w:rsidP="008609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1B2F634" w14:textId="77777777" w:rsidR="0086097B" w:rsidRPr="002A16E2" w:rsidRDefault="0086097B" w:rsidP="0086097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99BFC5C" w14:textId="77777777" w:rsidR="0086097B" w:rsidRPr="002A16E2" w:rsidRDefault="0086097B" w:rsidP="008609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02D3C99" w14:textId="77777777" w:rsidR="0086097B" w:rsidRPr="00FA50AF" w:rsidRDefault="0086097B" w:rsidP="0086097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27A97FD" w14:textId="77777777" w:rsidR="0086097B" w:rsidRPr="002A16E2" w:rsidRDefault="0086097B" w:rsidP="008609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425C004" w14:textId="77777777" w:rsidR="0086097B" w:rsidRPr="002A16E2" w:rsidRDefault="0086097B" w:rsidP="008609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7444414" w14:textId="77777777" w:rsidR="0086097B" w:rsidRPr="002A16E2" w:rsidRDefault="0086097B" w:rsidP="008609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0F478F3" w14:textId="77777777" w:rsidR="0086097B" w:rsidRPr="002A16E2" w:rsidRDefault="0086097B" w:rsidP="008609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DD0D945" w14:textId="77777777" w:rsidR="0086097B" w:rsidRPr="002A16E2" w:rsidRDefault="0086097B" w:rsidP="008609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02C017C" w14:textId="77777777" w:rsidR="0086097B" w:rsidRPr="002A16E2" w:rsidRDefault="0086097B" w:rsidP="008609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341CE95" w14:textId="77777777" w:rsidR="0086097B" w:rsidRPr="002A16E2" w:rsidRDefault="0086097B" w:rsidP="008609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E9F107B" w14:textId="77777777" w:rsidR="0086097B" w:rsidRPr="002A16E2" w:rsidRDefault="0086097B" w:rsidP="0086097B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7481D51" w14:textId="77777777" w:rsidR="0086097B" w:rsidRPr="002A16E2" w:rsidRDefault="0086097B" w:rsidP="0086097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4999614" w14:textId="77777777" w:rsidR="0086097B" w:rsidRPr="002A16E2" w:rsidRDefault="0086097B" w:rsidP="0086097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31F353D" w14:textId="77777777" w:rsidR="0086097B" w:rsidRPr="002A16E2" w:rsidRDefault="0086097B" w:rsidP="0086097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F4A32EF" w14:textId="77777777" w:rsidR="0086097B" w:rsidRPr="002A16E2" w:rsidRDefault="0086097B" w:rsidP="0086097B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C90E97E" w14:textId="77777777" w:rsidR="0086097B" w:rsidRPr="002A16E2" w:rsidRDefault="0086097B" w:rsidP="0086097B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5A6B7B" w14:textId="77777777" w:rsidR="0086097B" w:rsidRPr="002A16E2" w:rsidRDefault="0086097B" w:rsidP="0086097B">
      <w:pPr>
        <w:ind w:firstLine="3969"/>
        <w:rPr>
          <w:b/>
          <w:sz w:val="22"/>
          <w:szCs w:val="22"/>
        </w:rPr>
      </w:pPr>
    </w:p>
    <w:p w14:paraId="3DDA05F5" w14:textId="6DBD3D92" w:rsidR="0086097B" w:rsidRDefault="0086097B" w:rsidP="0086097B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EC6275" w:rsidRPr="00EC6275">
        <w:rPr>
          <w:b/>
          <w:sz w:val="22"/>
          <w:szCs w:val="22"/>
        </w:rPr>
        <w:t xml:space="preserve">Dostawa komputerów przenośnych dla </w:t>
      </w:r>
      <w:proofErr w:type="spellStart"/>
      <w:r w:rsidR="00EC6275" w:rsidRPr="00EC6275">
        <w:rPr>
          <w:b/>
          <w:sz w:val="22"/>
          <w:szCs w:val="22"/>
        </w:rPr>
        <w:t>WEiP</w:t>
      </w:r>
      <w:proofErr w:type="spellEnd"/>
      <w:r w:rsidR="00EC6275" w:rsidRPr="00EC6275">
        <w:rPr>
          <w:b/>
          <w:sz w:val="22"/>
          <w:szCs w:val="22"/>
        </w:rPr>
        <w:t xml:space="preserve"> oraz </w:t>
      </w:r>
      <w:proofErr w:type="spellStart"/>
      <w:r w:rsidR="00EC6275" w:rsidRPr="00EC6275">
        <w:rPr>
          <w:b/>
          <w:sz w:val="22"/>
          <w:szCs w:val="22"/>
        </w:rPr>
        <w:t>WEAIiIB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1</w:t>
      </w:r>
      <w:r w:rsidR="00EC6275">
        <w:rPr>
          <w:b/>
          <w:sz w:val="22"/>
          <w:szCs w:val="22"/>
        </w:rPr>
        <w:t>73</w:t>
      </w:r>
      <w:r w:rsidRPr="002A16E2">
        <w:rPr>
          <w:b/>
          <w:sz w:val="22"/>
          <w:szCs w:val="22"/>
        </w:rPr>
        <w:t>/2</w:t>
      </w:r>
      <w:r w:rsidR="00EC6275"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0234B49" w14:textId="77777777" w:rsidR="0086097B" w:rsidRPr="00C2369C" w:rsidRDefault="0086097B" w:rsidP="0086097B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C2369C">
        <w:rPr>
          <w:b/>
          <w:bCs/>
          <w:color w:val="FF0000"/>
          <w:sz w:val="22"/>
          <w:szCs w:val="22"/>
          <w:u w:val="single"/>
        </w:rPr>
        <w:t xml:space="preserve">Zadanie nr 1: </w:t>
      </w:r>
    </w:p>
    <w:p w14:paraId="150C3412" w14:textId="50FEBE2E" w:rsidR="0086097B" w:rsidRPr="006E268A" w:rsidRDefault="00CE4E28" w:rsidP="0086097B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CE4E28">
        <w:rPr>
          <w:b/>
          <w:bCs/>
          <w:color w:val="FF0000"/>
          <w:sz w:val="22"/>
          <w:szCs w:val="22"/>
        </w:rPr>
        <w:t>Dostawa 1 szt</w:t>
      </w:r>
      <w:r w:rsidR="00DA5FCE">
        <w:rPr>
          <w:b/>
          <w:bCs/>
          <w:color w:val="FF0000"/>
          <w:sz w:val="22"/>
          <w:szCs w:val="22"/>
        </w:rPr>
        <w:t>.</w:t>
      </w:r>
      <w:r w:rsidRPr="00CE4E28">
        <w:rPr>
          <w:b/>
          <w:bCs/>
          <w:color w:val="FF0000"/>
          <w:sz w:val="22"/>
          <w:szCs w:val="22"/>
        </w:rPr>
        <w:t xml:space="preserve"> notebooka dla </w:t>
      </w:r>
      <w:proofErr w:type="spellStart"/>
      <w:r w:rsidRPr="00CE4E28">
        <w:rPr>
          <w:b/>
          <w:bCs/>
          <w:color w:val="FF0000"/>
          <w:sz w:val="22"/>
          <w:szCs w:val="22"/>
        </w:rPr>
        <w:t>WEiP</w:t>
      </w:r>
      <w:proofErr w:type="spellEnd"/>
    </w:p>
    <w:p w14:paraId="22E24222" w14:textId="77777777" w:rsidR="00483084" w:rsidRDefault="00483084" w:rsidP="00483084">
      <w:pPr>
        <w:widowControl w:val="0"/>
        <w:spacing w:line="264" w:lineRule="auto"/>
        <w:ind w:right="1"/>
        <w:rPr>
          <w:b/>
        </w:rPr>
      </w:pPr>
    </w:p>
    <w:p w14:paraId="66FFCBA7" w14:textId="35769FEE" w:rsidR="00483084" w:rsidRPr="00483084" w:rsidRDefault="00483084" w:rsidP="004830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7E34A666" w14:textId="77777777" w:rsidR="00483084" w:rsidRPr="00483084" w:rsidRDefault="00483084" w:rsidP="0048308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4E08400" w14:textId="77777777" w:rsidR="00483084" w:rsidRPr="00483084" w:rsidRDefault="00483084" w:rsidP="004830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7434D208" w14:textId="77777777" w:rsidR="00483084" w:rsidRPr="00483084" w:rsidRDefault="00483084" w:rsidP="0048308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96A7B89" w14:textId="77777777" w:rsidR="00483084" w:rsidRPr="00483084" w:rsidRDefault="00483084" w:rsidP="0048308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5120FB5" w14:textId="77777777" w:rsidR="00483084" w:rsidRPr="00483084" w:rsidRDefault="00483084" w:rsidP="0048308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F183E5" w14:textId="77777777" w:rsidR="00483084" w:rsidRPr="00483084" w:rsidRDefault="00483084" w:rsidP="00483084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5C5DCCD2" w14:textId="77777777" w:rsidR="00483084" w:rsidRPr="00483084" w:rsidRDefault="00483084" w:rsidP="00483084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1B4FF05E" w14:textId="77777777" w:rsidR="0086097B" w:rsidRPr="002A16E2" w:rsidRDefault="0086097B" w:rsidP="0086097B">
      <w:pPr>
        <w:tabs>
          <w:tab w:val="right" w:pos="9000"/>
        </w:tabs>
        <w:rPr>
          <w:sz w:val="22"/>
          <w:szCs w:val="22"/>
        </w:rPr>
      </w:pPr>
    </w:p>
    <w:p w14:paraId="64C4F55A" w14:textId="647CA553" w:rsidR="0086097B" w:rsidRPr="002A16E2" w:rsidRDefault="0086097B" w:rsidP="008609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483084">
        <w:rPr>
          <w:b/>
          <w:bCs/>
          <w:sz w:val="22"/>
          <w:szCs w:val="22"/>
        </w:rPr>
        <w:t>……………………..</w:t>
      </w:r>
      <w:r w:rsidRPr="002A16E2">
        <w:rPr>
          <w:b/>
          <w:bCs/>
          <w:sz w:val="22"/>
          <w:szCs w:val="22"/>
        </w:rPr>
        <w:t xml:space="preserve"> dni od daty </w:t>
      </w:r>
      <w:r>
        <w:rPr>
          <w:b/>
          <w:bCs/>
          <w:sz w:val="22"/>
          <w:szCs w:val="22"/>
        </w:rPr>
        <w:t>podpisania umowy</w:t>
      </w:r>
      <w:r w:rsidR="00483084" w:rsidRPr="00F47191">
        <w:rPr>
          <w:sz w:val="22"/>
          <w:szCs w:val="22"/>
          <w:highlight w:val="yellow"/>
        </w:rPr>
        <w:t>(</w:t>
      </w:r>
      <w:r w:rsidR="00483084" w:rsidRPr="00F47191">
        <w:rPr>
          <w:i/>
          <w:sz w:val="22"/>
          <w:szCs w:val="22"/>
          <w:highlight w:val="yellow"/>
        </w:rPr>
        <w:t xml:space="preserve">kryterium </w:t>
      </w:r>
      <w:r w:rsidR="00483084" w:rsidRPr="002A16E2">
        <w:rPr>
          <w:i/>
          <w:sz w:val="22"/>
          <w:szCs w:val="22"/>
          <w:highlight w:val="yellow"/>
        </w:rPr>
        <w:t>oceny ofert)</w:t>
      </w:r>
      <w:r>
        <w:rPr>
          <w:b/>
          <w:bCs/>
          <w:sz w:val="22"/>
          <w:szCs w:val="22"/>
        </w:rPr>
        <w:t>.</w:t>
      </w:r>
    </w:p>
    <w:p w14:paraId="7305682A" w14:textId="77777777" w:rsidR="0086097B" w:rsidRPr="002A16E2" w:rsidRDefault="0086097B" w:rsidP="008609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17A17BB" w14:textId="77777777" w:rsidR="0086097B" w:rsidRPr="002A16E2" w:rsidRDefault="0086097B" w:rsidP="0086097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3ED402B" w14:textId="77777777" w:rsidR="0086097B" w:rsidRPr="002A16E2" w:rsidRDefault="0086097B" w:rsidP="0086097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FC3864B" w14:textId="77777777" w:rsidR="0086097B" w:rsidRDefault="0086097B" w:rsidP="0086097B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B03A876" w14:textId="77777777" w:rsidR="0086097B" w:rsidRPr="007E6A3E" w:rsidRDefault="0086097B" w:rsidP="0086097B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7E6A3E">
        <w:rPr>
          <w:b/>
          <w:bCs/>
          <w:color w:val="FF0000"/>
          <w:sz w:val="22"/>
          <w:szCs w:val="22"/>
          <w:u w:val="single"/>
        </w:rPr>
        <w:t xml:space="preserve">Zadanie nr 2: </w:t>
      </w:r>
    </w:p>
    <w:p w14:paraId="5662A011" w14:textId="3DEC448E" w:rsidR="0086097B" w:rsidRPr="006E268A" w:rsidRDefault="00DA5FCE" w:rsidP="0086097B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DA5FCE">
        <w:rPr>
          <w:b/>
          <w:bCs/>
          <w:color w:val="FF0000"/>
          <w:sz w:val="22"/>
          <w:szCs w:val="22"/>
        </w:rPr>
        <w:t xml:space="preserve">Dostawa 1 szt. komputera przenośnego dla </w:t>
      </w:r>
      <w:proofErr w:type="spellStart"/>
      <w:r w:rsidRPr="00DA5FCE">
        <w:rPr>
          <w:b/>
          <w:bCs/>
          <w:color w:val="FF0000"/>
          <w:sz w:val="22"/>
          <w:szCs w:val="22"/>
        </w:rPr>
        <w:t>WEAIiIB</w:t>
      </w:r>
      <w:proofErr w:type="spellEnd"/>
    </w:p>
    <w:p w14:paraId="2DD0148B" w14:textId="77777777" w:rsidR="00483084" w:rsidRDefault="00483084" w:rsidP="0048308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53EA151" w14:textId="269B45C3" w:rsidR="00483084" w:rsidRPr="00483084" w:rsidRDefault="00483084" w:rsidP="004830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5EBF74DE" w14:textId="77777777" w:rsidR="00483084" w:rsidRPr="00483084" w:rsidRDefault="00483084" w:rsidP="0048308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1F35DAF" w14:textId="77777777" w:rsidR="00483084" w:rsidRPr="00483084" w:rsidRDefault="00483084" w:rsidP="004830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205DF824" w14:textId="77777777" w:rsidR="00483084" w:rsidRPr="00483084" w:rsidRDefault="00483084" w:rsidP="0048308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053067" w14:textId="77777777" w:rsidR="00483084" w:rsidRPr="00483084" w:rsidRDefault="00483084" w:rsidP="0048308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1EC984" w14:textId="77777777" w:rsidR="00483084" w:rsidRPr="00483084" w:rsidRDefault="00483084" w:rsidP="0048308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225AE96" w14:textId="77777777" w:rsidR="00483084" w:rsidRPr="00483084" w:rsidRDefault="00483084" w:rsidP="00483084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1AA77E0C" w14:textId="77777777" w:rsidR="00483084" w:rsidRPr="00483084" w:rsidRDefault="00483084" w:rsidP="00483084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6E0B46F4" w14:textId="77777777" w:rsidR="0086097B" w:rsidRPr="002A16E2" w:rsidRDefault="0086097B" w:rsidP="0086097B">
      <w:pPr>
        <w:tabs>
          <w:tab w:val="right" w:pos="9000"/>
        </w:tabs>
        <w:rPr>
          <w:sz w:val="22"/>
          <w:szCs w:val="22"/>
        </w:rPr>
      </w:pPr>
    </w:p>
    <w:p w14:paraId="41ADE8F7" w14:textId="77777777" w:rsidR="0086097B" w:rsidRPr="002A16E2" w:rsidRDefault="0086097B" w:rsidP="008609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</w:t>
      </w:r>
      <w:r>
        <w:rPr>
          <w:b/>
          <w:bCs/>
          <w:sz w:val="22"/>
          <w:szCs w:val="22"/>
        </w:rPr>
        <w:t>podpisania umowy.</w:t>
      </w:r>
    </w:p>
    <w:p w14:paraId="47CF1BFB" w14:textId="3F4D3160" w:rsidR="0086097B" w:rsidRDefault="0086097B" w:rsidP="0086097B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483084">
        <w:rPr>
          <w:b/>
          <w:bCs/>
          <w:sz w:val="22"/>
          <w:szCs w:val="22"/>
        </w:rPr>
        <w:t>12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</w:p>
    <w:p w14:paraId="0F6C0E37" w14:textId="192347EC" w:rsidR="00483084" w:rsidRDefault="00483084" w:rsidP="0086097B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944D03">
        <w:rPr>
          <w:b/>
          <w:bCs/>
          <w:sz w:val="22"/>
          <w:szCs w:val="22"/>
          <w:u w:val="single"/>
        </w:rPr>
        <w:t>Waga oferowane</w:t>
      </w:r>
      <w:r w:rsidR="00934D93" w:rsidRPr="00944D03">
        <w:rPr>
          <w:b/>
          <w:bCs/>
          <w:sz w:val="22"/>
          <w:szCs w:val="22"/>
          <w:u w:val="single"/>
        </w:rPr>
        <w:t>go</w:t>
      </w:r>
      <w:r w:rsidRPr="00944D03">
        <w:rPr>
          <w:b/>
          <w:bCs/>
          <w:sz w:val="22"/>
          <w:szCs w:val="22"/>
          <w:u w:val="single"/>
        </w:rPr>
        <w:t xml:space="preserve"> urządzenia</w:t>
      </w:r>
      <w:r w:rsidRPr="00483084"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 xml:space="preserve"> ………………………… w kg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39B90E2" w14:textId="77777777" w:rsidR="00934D93" w:rsidRDefault="00934D93" w:rsidP="00934D9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944D03">
        <w:rPr>
          <w:b/>
          <w:bCs/>
          <w:iCs/>
          <w:sz w:val="22"/>
          <w:szCs w:val="22"/>
          <w:u w:val="single"/>
        </w:rPr>
        <w:t>Jasność ekranu w oferowanym urządzeniu</w:t>
      </w:r>
      <w:r w:rsidRPr="00934D93">
        <w:rPr>
          <w:b/>
          <w:bCs/>
          <w:iCs/>
          <w:sz w:val="22"/>
          <w:szCs w:val="22"/>
        </w:rPr>
        <w:t>:</w:t>
      </w:r>
      <w:r>
        <w:rPr>
          <w:iCs/>
          <w:sz w:val="22"/>
          <w:szCs w:val="22"/>
        </w:rPr>
        <w:t xml:space="preserve"> ……………………………w cd/m</w:t>
      </w:r>
      <w:r>
        <w:rPr>
          <w:iCs/>
          <w:sz w:val="22"/>
          <w:szCs w:val="22"/>
          <w:vertAlign w:val="superscript"/>
        </w:rPr>
        <w:t>2</w:t>
      </w:r>
      <w:r>
        <w:rPr>
          <w:i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C2AE7EC" w14:textId="2618A442" w:rsidR="00934D93" w:rsidRPr="00944D03" w:rsidRDefault="00944D03" w:rsidP="0086097B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944D03">
        <w:rPr>
          <w:b/>
          <w:bCs/>
          <w:iCs/>
          <w:sz w:val="22"/>
          <w:szCs w:val="22"/>
          <w:u w:val="single"/>
        </w:rPr>
        <w:t>Sterowanie kursorem myszy</w:t>
      </w:r>
      <w:r>
        <w:rPr>
          <w:b/>
          <w:bCs/>
          <w:iCs/>
          <w:sz w:val="22"/>
          <w:szCs w:val="22"/>
          <w:u w:val="single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iCs/>
          <w:sz w:val="22"/>
          <w:szCs w:val="22"/>
        </w:rPr>
        <w:t>:</w:t>
      </w:r>
    </w:p>
    <w:p w14:paraId="4A83CD55" w14:textId="0EDA0757" w:rsidR="00F54A9A" w:rsidRDefault="00944D03" w:rsidP="00944D03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Jednopunktowy </w:t>
      </w:r>
      <w:proofErr w:type="spellStart"/>
      <w:r>
        <w:rPr>
          <w:iCs/>
          <w:sz w:val="22"/>
          <w:szCs w:val="22"/>
        </w:rPr>
        <w:t>touchpad</w:t>
      </w:r>
      <w:proofErr w:type="spellEnd"/>
      <w:r>
        <w:rPr>
          <w:iCs/>
          <w:sz w:val="22"/>
          <w:szCs w:val="22"/>
        </w:rPr>
        <w:t xml:space="preserve">  </w:t>
      </w:r>
      <w:r w:rsidR="00F54A9A">
        <w:rPr>
          <w:iCs/>
          <w:sz w:val="22"/>
          <w:szCs w:val="22"/>
        </w:rPr>
        <w:t>- TAK / NIE*</w:t>
      </w:r>
    </w:p>
    <w:p w14:paraId="2A52DEE2" w14:textId="5D5841A3" w:rsidR="00F54A9A" w:rsidRDefault="00944D03" w:rsidP="00F54A9A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Manipulator wbudowany w klawiaturze</w:t>
      </w:r>
      <w:r w:rsidR="00F54A9A">
        <w:rPr>
          <w:iCs/>
          <w:sz w:val="22"/>
          <w:szCs w:val="22"/>
        </w:rPr>
        <w:t>- TAK / NIE</w:t>
      </w:r>
      <w:r w:rsidR="00F54A9A">
        <w:rPr>
          <w:iCs/>
          <w:sz w:val="22"/>
          <w:szCs w:val="22"/>
        </w:rPr>
        <w:t>*</w:t>
      </w:r>
    </w:p>
    <w:p w14:paraId="7ACCD8DF" w14:textId="1DDAEA6D" w:rsidR="00F54A9A" w:rsidRDefault="00944D03" w:rsidP="00F54A9A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Wielopunktowy </w:t>
      </w:r>
      <w:proofErr w:type="spellStart"/>
      <w:r>
        <w:rPr>
          <w:iCs/>
          <w:sz w:val="22"/>
          <w:szCs w:val="22"/>
        </w:rPr>
        <w:t>touchpad</w:t>
      </w:r>
      <w:proofErr w:type="spellEnd"/>
      <w:r w:rsidR="00F54A9A">
        <w:rPr>
          <w:iCs/>
          <w:sz w:val="22"/>
          <w:szCs w:val="22"/>
        </w:rPr>
        <w:t xml:space="preserve"> </w:t>
      </w:r>
      <w:r w:rsidR="00F54A9A">
        <w:rPr>
          <w:iCs/>
          <w:sz w:val="22"/>
          <w:szCs w:val="22"/>
        </w:rPr>
        <w:t>- TAK / NIE</w:t>
      </w:r>
      <w:r w:rsidR="00F54A9A">
        <w:rPr>
          <w:iCs/>
          <w:sz w:val="22"/>
          <w:szCs w:val="22"/>
        </w:rPr>
        <w:t>*</w:t>
      </w:r>
    </w:p>
    <w:p w14:paraId="28DB2FBA" w14:textId="2A1E567F" w:rsidR="00944D03" w:rsidRPr="00F54A9A" w:rsidRDefault="001D785F" w:rsidP="001D785F">
      <w:pPr>
        <w:widowControl w:val="0"/>
        <w:spacing w:line="360" w:lineRule="auto"/>
        <w:ind w:left="72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 </w:t>
      </w:r>
      <w:r w:rsidR="00F54A9A" w:rsidRPr="00F54A9A">
        <w:rPr>
          <w:i/>
          <w:sz w:val="22"/>
          <w:szCs w:val="22"/>
        </w:rPr>
        <w:t>Niepotrzebne skreślić</w:t>
      </w:r>
    </w:p>
    <w:p w14:paraId="09B434E0" w14:textId="77777777" w:rsidR="001D785F" w:rsidRDefault="00F54A9A" w:rsidP="001D785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D785F">
        <w:rPr>
          <w:b/>
          <w:bCs/>
          <w:iCs/>
          <w:sz w:val="22"/>
          <w:szCs w:val="22"/>
          <w:u w:val="single"/>
        </w:rPr>
        <w:t>Jakość obrazu wbudowanej kamery do wideokonferencji:</w:t>
      </w:r>
      <w:r>
        <w:rPr>
          <w:iCs/>
          <w:sz w:val="22"/>
          <w:szCs w:val="22"/>
        </w:rPr>
        <w:t xml:space="preserve"> …………</w:t>
      </w:r>
      <w:r w:rsidR="001D785F">
        <w:rPr>
          <w:iCs/>
          <w:sz w:val="22"/>
          <w:szCs w:val="22"/>
        </w:rPr>
        <w:t xml:space="preserve">p </w:t>
      </w:r>
      <w:r w:rsidR="001D785F" w:rsidRPr="00F47191">
        <w:rPr>
          <w:sz w:val="22"/>
          <w:szCs w:val="22"/>
          <w:highlight w:val="yellow"/>
        </w:rPr>
        <w:t>(</w:t>
      </w:r>
      <w:r w:rsidR="001D785F" w:rsidRPr="00F47191">
        <w:rPr>
          <w:i/>
          <w:sz w:val="22"/>
          <w:szCs w:val="22"/>
          <w:highlight w:val="yellow"/>
        </w:rPr>
        <w:t xml:space="preserve">kryterium </w:t>
      </w:r>
      <w:r w:rsidR="001D785F" w:rsidRPr="002A16E2">
        <w:rPr>
          <w:i/>
          <w:sz w:val="22"/>
          <w:szCs w:val="22"/>
          <w:highlight w:val="yellow"/>
        </w:rPr>
        <w:t>oceny ofert)</w:t>
      </w:r>
    </w:p>
    <w:p w14:paraId="2B905199" w14:textId="77777777" w:rsidR="001D785F" w:rsidRDefault="001D785F" w:rsidP="0086097B">
      <w:pPr>
        <w:widowControl w:val="0"/>
        <w:spacing w:line="360" w:lineRule="auto"/>
        <w:ind w:right="1"/>
        <w:jc w:val="both"/>
        <w:rPr>
          <w:iCs/>
          <w:sz w:val="22"/>
          <w:szCs w:val="22"/>
        </w:rPr>
      </w:pPr>
    </w:p>
    <w:p w14:paraId="1554B922" w14:textId="5137CFCF" w:rsidR="00483084" w:rsidRPr="001D785F" w:rsidRDefault="001D785F" w:rsidP="0086097B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D785F">
        <w:rPr>
          <w:b/>
          <w:bCs/>
          <w:iCs/>
          <w:sz w:val="22"/>
          <w:szCs w:val="22"/>
        </w:rPr>
        <w:t>Urządzenie do uwierzytelnia biometrycznego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b/>
          <w:bCs/>
          <w:iCs/>
          <w:sz w:val="22"/>
          <w:szCs w:val="22"/>
        </w:rPr>
        <w:t>:</w:t>
      </w:r>
    </w:p>
    <w:p w14:paraId="7EC66A06" w14:textId="77F80C72" w:rsidR="001D785F" w:rsidRDefault="001D785F" w:rsidP="001D785F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Brak urządzenia </w:t>
      </w:r>
      <w:r>
        <w:rPr>
          <w:iCs/>
          <w:sz w:val="22"/>
          <w:szCs w:val="22"/>
        </w:rPr>
        <w:t>- TAK / NIE*</w:t>
      </w:r>
    </w:p>
    <w:p w14:paraId="1CDE6DC8" w14:textId="1E4286D3" w:rsidR="001D785F" w:rsidRDefault="001D785F" w:rsidP="001D785F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Rozpoznawanie twarzy (obraz 2D) i/lub odcisk palca (wymagający przeciągnięcia palcem)</w:t>
      </w:r>
      <w:r>
        <w:rPr>
          <w:iCs/>
          <w:sz w:val="22"/>
          <w:szCs w:val="22"/>
        </w:rPr>
        <w:t xml:space="preserve"> - TAK / NIE*</w:t>
      </w:r>
    </w:p>
    <w:p w14:paraId="1F0AE847" w14:textId="1185C08A" w:rsidR="004D5131" w:rsidRDefault="004D5131" w:rsidP="004D5131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Rozpoznawanie twarzy (obraz </w:t>
      </w:r>
      <w:r>
        <w:rPr>
          <w:iCs/>
          <w:sz w:val="22"/>
          <w:szCs w:val="22"/>
        </w:rPr>
        <w:t>3</w:t>
      </w:r>
      <w:r>
        <w:rPr>
          <w:iCs/>
          <w:sz w:val="22"/>
          <w:szCs w:val="22"/>
        </w:rPr>
        <w:t>D) i/lub odcisk palca (wymagający przeciągnięcia palcem) - TAK / NIE*</w:t>
      </w:r>
    </w:p>
    <w:p w14:paraId="1C26400A" w14:textId="2BCEA7B5" w:rsidR="001D785F" w:rsidRPr="00F54A9A" w:rsidRDefault="001D785F" w:rsidP="001D785F">
      <w:pPr>
        <w:widowControl w:val="0"/>
        <w:spacing w:line="360" w:lineRule="auto"/>
        <w:ind w:left="72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Pr="00F54A9A">
        <w:rPr>
          <w:i/>
          <w:sz w:val="22"/>
          <w:szCs w:val="22"/>
        </w:rPr>
        <w:t>Niepotrzebne skreślić</w:t>
      </w:r>
    </w:p>
    <w:p w14:paraId="6F713443" w14:textId="77777777" w:rsidR="0086097B" w:rsidRPr="002A16E2" w:rsidRDefault="0086097B" w:rsidP="0086097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4EEE480" w14:textId="77777777" w:rsidR="0086097B" w:rsidRPr="002A16E2" w:rsidRDefault="0086097B" w:rsidP="0086097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66E988" w14:textId="77777777" w:rsidR="0086097B" w:rsidRPr="002A16E2" w:rsidRDefault="0086097B" w:rsidP="0086097B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E19EB09" w14:textId="2F596236" w:rsidR="0086097B" w:rsidRPr="002A16E2" w:rsidRDefault="0086097B" w:rsidP="008609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D5131"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535A9002" w14:textId="77777777" w:rsidR="0086097B" w:rsidRDefault="0086097B" w:rsidP="008609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4539177" w14:textId="77777777" w:rsidR="0086097B" w:rsidRPr="002A16E2" w:rsidRDefault="0086097B" w:rsidP="0086097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5005BEC" w14:textId="77777777" w:rsidR="0086097B" w:rsidRPr="002A16E2" w:rsidRDefault="0086097B" w:rsidP="0086097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33079" w14:textId="77777777" w:rsidR="0086097B" w:rsidRPr="002A16E2" w:rsidRDefault="0086097B" w:rsidP="0086097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F74D39" w14:textId="77777777" w:rsidR="0086097B" w:rsidRPr="002A16E2" w:rsidRDefault="0086097B" w:rsidP="008609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6097B" w:rsidRPr="002A16E2" w14:paraId="5441EF1C" w14:textId="77777777" w:rsidTr="004D3E9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A778D" w14:textId="77777777" w:rsidR="0086097B" w:rsidRPr="002A16E2" w:rsidRDefault="0086097B" w:rsidP="004D3E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908A8" w14:textId="77777777" w:rsidR="0086097B" w:rsidRPr="002A16E2" w:rsidRDefault="0086097B" w:rsidP="004D3E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7BDE3DA" w14:textId="77777777" w:rsidR="0086097B" w:rsidRPr="002A16E2" w:rsidRDefault="0086097B" w:rsidP="004D3E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B25B2" w14:textId="77777777" w:rsidR="0086097B" w:rsidRPr="002A16E2" w:rsidRDefault="0086097B" w:rsidP="004D3E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6097B" w:rsidRPr="002A16E2" w14:paraId="57061830" w14:textId="77777777" w:rsidTr="004D3E9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EF006" w14:textId="77777777" w:rsidR="0086097B" w:rsidRPr="002A16E2" w:rsidRDefault="0086097B" w:rsidP="004D3E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ACA68" w14:textId="77777777" w:rsidR="0086097B" w:rsidRPr="002A16E2" w:rsidRDefault="0086097B" w:rsidP="004D3E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3C26A" w14:textId="77777777" w:rsidR="0086097B" w:rsidRPr="002A16E2" w:rsidRDefault="0086097B" w:rsidP="004D3E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6097B" w:rsidRPr="002A16E2" w14:paraId="58DEA964" w14:textId="77777777" w:rsidTr="004D3E9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ACA0F" w14:textId="77777777" w:rsidR="0086097B" w:rsidRPr="002A16E2" w:rsidRDefault="0086097B" w:rsidP="004D3E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670BA" w14:textId="77777777" w:rsidR="0086097B" w:rsidRPr="002A16E2" w:rsidRDefault="0086097B" w:rsidP="004D3E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F49CA" w14:textId="77777777" w:rsidR="0086097B" w:rsidRPr="002A16E2" w:rsidRDefault="0086097B" w:rsidP="004D3E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1154774" w14:textId="77777777" w:rsidR="0086097B" w:rsidRPr="002A16E2" w:rsidRDefault="0086097B" w:rsidP="0086097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8631D15" w14:textId="77777777" w:rsidR="0086097B" w:rsidRPr="002A16E2" w:rsidRDefault="0086097B" w:rsidP="0086097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D5F96DA" w14:textId="77777777" w:rsidR="0086097B" w:rsidRPr="002A16E2" w:rsidRDefault="0086097B" w:rsidP="008609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72B1C70" w14:textId="77777777" w:rsidR="0086097B" w:rsidRPr="002A16E2" w:rsidRDefault="0086097B" w:rsidP="008609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BEEB641" w14:textId="77777777" w:rsidR="0086097B" w:rsidRPr="002A16E2" w:rsidRDefault="0086097B" w:rsidP="0086097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FD28C9E" w14:textId="77777777" w:rsidR="0086097B" w:rsidRPr="002A16E2" w:rsidRDefault="0086097B" w:rsidP="0086097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695B4C" w14:textId="77777777" w:rsidR="0086097B" w:rsidRPr="002A16E2" w:rsidRDefault="0086097B" w:rsidP="0086097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3E03A8A" w14:textId="77777777" w:rsidR="0086097B" w:rsidRPr="002A16E2" w:rsidRDefault="0086097B" w:rsidP="008609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C32A85B" w14:textId="77777777" w:rsidR="0086097B" w:rsidRPr="002A16E2" w:rsidRDefault="0086097B" w:rsidP="008609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E719E4D" w14:textId="77777777" w:rsidR="0086097B" w:rsidRPr="00F47191" w:rsidRDefault="0086097B" w:rsidP="0086097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7D2B164" w14:textId="77777777" w:rsidR="0086097B" w:rsidRPr="000A160D" w:rsidRDefault="0086097B" w:rsidP="0086097B"/>
    <w:p w14:paraId="38EBEC65" w14:textId="77777777" w:rsidR="0086097B" w:rsidRPr="00707BF9" w:rsidRDefault="0086097B" w:rsidP="0086097B"/>
    <w:p w14:paraId="4DD8B8D4" w14:textId="77777777" w:rsidR="0086097B" w:rsidRPr="00CD41F8" w:rsidRDefault="0086097B" w:rsidP="0086097B"/>
    <w:p w14:paraId="6716C902" w14:textId="77777777" w:rsidR="00FE545C" w:rsidRPr="00A71362" w:rsidRDefault="00FE545C" w:rsidP="00A71362"/>
    <w:sectPr w:rsidR="00FE545C" w:rsidRPr="00A713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B8D46" w14:textId="77777777" w:rsidR="00B9164E" w:rsidRDefault="00B9164E">
      <w:r>
        <w:separator/>
      </w:r>
    </w:p>
  </w:endnote>
  <w:endnote w:type="continuationSeparator" w:id="0">
    <w:p w14:paraId="463FF80E" w14:textId="77777777" w:rsidR="00B9164E" w:rsidRDefault="00B91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5B604" w14:textId="77777777" w:rsidR="001D078D" w:rsidRDefault="001D07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473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0CB43" w14:textId="77777777" w:rsidR="001D078D" w:rsidRDefault="001D0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6F8AA" w14:textId="77777777" w:rsidR="00B9164E" w:rsidRDefault="00B9164E">
      <w:r>
        <w:separator/>
      </w:r>
    </w:p>
  </w:footnote>
  <w:footnote w:type="continuationSeparator" w:id="0">
    <w:p w14:paraId="66459D68" w14:textId="77777777" w:rsidR="00B9164E" w:rsidRDefault="00B91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87CF" w14:textId="77777777" w:rsidR="001D078D" w:rsidRDefault="001D0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C11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45773" w14:textId="77777777" w:rsidR="001D078D" w:rsidRDefault="001D0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612F6"/>
    <w:multiLevelType w:val="hybridMultilevel"/>
    <w:tmpl w:val="652CC5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73682"/>
    <w:multiLevelType w:val="hybridMultilevel"/>
    <w:tmpl w:val="C2E8AFBE"/>
    <w:lvl w:ilvl="0" w:tplc="1C86AA16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64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078D"/>
    <w:rsid w:val="001D4612"/>
    <w:rsid w:val="001D785F"/>
    <w:rsid w:val="00207E98"/>
    <w:rsid w:val="002723B0"/>
    <w:rsid w:val="00315A4A"/>
    <w:rsid w:val="00483084"/>
    <w:rsid w:val="004B7300"/>
    <w:rsid w:val="004C6753"/>
    <w:rsid w:val="004D513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097B"/>
    <w:rsid w:val="008B2F0C"/>
    <w:rsid w:val="008B4928"/>
    <w:rsid w:val="008D2AB8"/>
    <w:rsid w:val="008F1C66"/>
    <w:rsid w:val="00934D93"/>
    <w:rsid w:val="00944D03"/>
    <w:rsid w:val="00970FE4"/>
    <w:rsid w:val="00A0022B"/>
    <w:rsid w:val="00A346FE"/>
    <w:rsid w:val="00A47B4D"/>
    <w:rsid w:val="00A71362"/>
    <w:rsid w:val="00A83018"/>
    <w:rsid w:val="00B774DC"/>
    <w:rsid w:val="00B9164E"/>
    <w:rsid w:val="00C969A6"/>
    <w:rsid w:val="00CA7D36"/>
    <w:rsid w:val="00CE4E28"/>
    <w:rsid w:val="00D24208"/>
    <w:rsid w:val="00D60C38"/>
    <w:rsid w:val="00D66893"/>
    <w:rsid w:val="00D90ACB"/>
    <w:rsid w:val="00DA5FCE"/>
    <w:rsid w:val="00DC1500"/>
    <w:rsid w:val="00E44371"/>
    <w:rsid w:val="00E949B0"/>
    <w:rsid w:val="00EC6275"/>
    <w:rsid w:val="00F00591"/>
    <w:rsid w:val="00F51688"/>
    <w:rsid w:val="00F53146"/>
    <w:rsid w:val="00F54A9A"/>
    <w:rsid w:val="00F6011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C82F96E"/>
  <w15:chartTrackingRefBased/>
  <w15:docId w15:val="{EA29C459-353C-4618-ACD5-CBD0DAA2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097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F54A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700</Words>
  <Characters>5605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2022-03-25T11:12:00Z</cp:lastPrinted>
  <dcterms:created xsi:type="dcterms:W3CDTF">2022-03-25T11:22:00Z</dcterms:created>
  <dcterms:modified xsi:type="dcterms:W3CDTF">2022-03-25T11:22:00Z</dcterms:modified>
</cp:coreProperties>
</file>