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C749A" w14:textId="77777777" w:rsidR="009B06ED" w:rsidRPr="00E874DC" w:rsidRDefault="009B06ED" w:rsidP="009B06ED">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37B1F6BC" w14:textId="77777777" w:rsidR="009B06ED" w:rsidRDefault="009B06ED" w:rsidP="009B06ED">
      <w:pPr>
        <w:spacing w:before="48" w:line="240" w:lineRule="atLeast"/>
        <w:jc w:val="right"/>
        <w:rPr>
          <w:b/>
          <w:sz w:val="24"/>
          <w:szCs w:val="24"/>
          <w:lang w:val="pl-PL"/>
        </w:rPr>
      </w:pPr>
    </w:p>
    <w:p w14:paraId="41536C61" w14:textId="77777777" w:rsidR="009B06ED" w:rsidRDefault="009B06ED" w:rsidP="009B06ED">
      <w:pPr>
        <w:spacing w:before="48" w:line="240" w:lineRule="atLeast"/>
        <w:jc w:val="center"/>
        <w:rPr>
          <w:b/>
          <w:sz w:val="24"/>
          <w:szCs w:val="24"/>
          <w:lang w:val="pl-PL"/>
        </w:rPr>
      </w:pPr>
      <w:r>
        <w:rPr>
          <w:b/>
          <w:sz w:val="24"/>
          <w:szCs w:val="24"/>
          <w:lang w:val="pl-PL"/>
        </w:rPr>
        <w:t>WZÓR UMOWY</w:t>
      </w:r>
    </w:p>
    <w:p w14:paraId="38719629" w14:textId="77777777" w:rsidR="009B06ED" w:rsidRDefault="009B06ED" w:rsidP="009B06ED">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89A8353" w14:textId="77777777" w:rsidR="009B06ED" w:rsidRDefault="009B06ED" w:rsidP="009B06ED">
      <w:pPr>
        <w:spacing w:before="48" w:line="240" w:lineRule="atLeast"/>
        <w:jc w:val="center"/>
        <w:rPr>
          <w:b/>
          <w:sz w:val="28"/>
          <w:lang w:val="pl-PL"/>
        </w:rPr>
      </w:pPr>
    </w:p>
    <w:p w14:paraId="5AACFE96" w14:textId="6E1175FC" w:rsidR="009B06ED" w:rsidRPr="00AA2A22" w:rsidRDefault="009B06ED" w:rsidP="009B06ED">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KC-zp.272-173/22</w:t>
      </w:r>
      <w:r w:rsidRPr="00AA2A22">
        <w:rPr>
          <w:rFonts w:ascii="Times New Roman" w:hAnsi="Times New Roman"/>
        </w:rPr>
        <w:t xml:space="preserve"> </w:t>
      </w:r>
    </w:p>
    <w:p w14:paraId="39AFAF03" w14:textId="77777777" w:rsidR="009B06ED" w:rsidRDefault="009B06ED" w:rsidP="009B06ED">
      <w:pPr>
        <w:pStyle w:val="Tekstpodstawowy"/>
        <w:ind w:right="-47"/>
        <w:jc w:val="both"/>
        <w:rPr>
          <w:rFonts w:ascii="Times New Roman" w:hAnsi="Times New Roman"/>
        </w:rPr>
      </w:pPr>
      <w:r w:rsidRPr="00AA2A22">
        <w:rPr>
          <w:rFonts w:ascii="Times New Roman" w:hAnsi="Times New Roman"/>
        </w:rPr>
        <w:t>pomiędzy</w:t>
      </w:r>
    </w:p>
    <w:p w14:paraId="23D9DCDC" w14:textId="77777777" w:rsidR="009B06ED" w:rsidRDefault="009B06ED" w:rsidP="009B06ED">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7FAA46F" w14:textId="77777777" w:rsidR="009B06ED" w:rsidRDefault="009B06ED" w:rsidP="009B06ED">
      <w:pPr>
        <w:pStyle w:val="Tekstpodstawowy"/>
        <w:ind w:right="-47"/>
        <w:jc w:val="both"/>
        <w:rPr>
          <w:rFonts w:ascii="Times New Roman" w:hAnsi="Times New Roman"/>
        </w:rPr>
      </w:pPr>
      <w:r>
        <w:rPr>
          <w:rFonts w:ascii="Times New Roman" w:hAnsi="Times New Roman"/>
        </w:rPr>
        <w:t>reprezentowana przez:</w:t>
      </w:r>
    </w:p>
    <w:p w14:paraId="65831F39" w14:textId="77777777" w:rsidR="009B06ED" w:rsidRDefault="009B06ED" w:rsidP="009B06ED">
      <w:pPr>
        <w:pStyle w:val="Tekstpodstawowy"/>
        <w:ind w:right="-47"/>
        <w:jc w:val="both"/>
        <w:rPr>
          <w:rFonts w:ascii="Times New Roman" w:hAnsi="Times New Roman"/>
        </w:rPr>
      </w:pPr>
      <w:r>
        <w:rPr>
          <w:rFonts w:ascii="Times New Roman" w:hAnsi="Times New Roman"/>
        </w:rPr>
        <w:t xml:space="preserve">1.Dziekana Wydziału /Kierownika Jednostki/............................................................................. </w:t>
      </w:r>
    </w:p>
    <w:p w14:paraId="7251B2EF" w14:textId="77777777" w:rsidR="009B06ED" w:rsidRDefault="009B06ED" w:rsidP="009B06ED">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434A63E0" w14:textId="77777777" w:rsidR="009B06ED" w:rsidRDefault="009B06ED" w:rsidP="009B06ED">
      <w:pPr>
        <w:pStyle w:val="Tekstpodstawowy"/>
        <w:ind w:right="-47"/>
        <w:jc w:val="both"/>
        <w:rPr>
          <w:rFonts w:ascii="Times New Roman" w:hAnsi="Times New Roman"/>
        </w:rPr>
      </w:pPr>
      <w:r>
        <w:rPr>
          <w:rFonts w:ascii="Times New Roman" w:hAnsi="Times New Roman"/>
        </w:rPr>
        <w:t>zwaną dalej KUPUJĄCYM</w:t>
      </w:r>
    </w:p>
    <w:p w14:paraId="17E65554" w14:textId="77777777" w:rsidR="009B06ED" w:rsidRDefault="009B06ED" w:rsidP="009B06ED">
      <w:pPr>
        <w:pStyle w:val="Tekstpodstawowy"/>
        <w:ind w:right="-47"/>
        <w:jc w:val="both"/>
        <w:rPr>
          <w:rFonts w:ascii="Times New Roman" w:hAnsi="Times New Roman"/>
        </w:rPr>
      </w:pPr>
      <w:r>
        <w:rPr>
          <w:rFonts w:ascii="Times New Roman" w:hAnsi="Times New Roman"/>
        </w:rPr>
        <w:t xml:space="preserve">a </w:t>
      </w:r>
    </w:p>
    <w:p w14:paraId="7A643FE5" w14:textId="77777777" w:rsidR="009B06ED" w:rsidRDefault="009B06ED" w:rsidP="009B06ED">
      <w:pPr>
        <w:pStyle w:val="Tekstpodstawowy"/>
        <w:ind w:right="-47"/>
        <w:jc w:val="both"/>
        <w:rPr>
          <w:rFonts w:ascii="Times New Roman" w:hAnsi="Times New Roman"/>
        </w:rPr>
      </w:pPr>
      <w:r>
        <w:rPr>
          <w:rFonts w:ascii="Times New Roman" w:hAnsi="Times New Roman"/>
        </w:rPr>
        <w:t>......................................................................................................................................................</w:t>
      </w:r>
    </w:p>
    <w:p w14:paraId="72F41FDC" w14:textId="77777777" w:rsidR="009B06ED" w:rsidRDefault="009B06ED" w:rsidP="009B06ED">
      <w:pPr>
        <w:pStyle w:val="Tekstpodstawowy"/>
        <w:ind w:right="-47"/>
        <w:jc w:val="both"/>
        <w:rPr>
          <w:rFonts w:ascii="Times New Roman" w:hAnsi="Times New Roman"/>
        </w:rPr>
      </w:pPr>
      <w:r>
        <w:rPr>
          <w:rFonts w:ascii="Times New Roman" w:hAnsi="Times New Roman"/>
        </w:rPr>
        <w:t>......................................................................................................................................................</w:t>
      </w:r>
    </w:p>
    <w:p w14:paraId="1A773BE0" w14:textId="77777777" w:rsidR="009B06ED" w:rsidRDefault="009B06ED" w:rsidP="009B06ED">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6B40CB14" w14:textId="77777777" w:rsidR="009B06ED" w:rsidRDefault="009B06ED" w:rsidP="009B06ED">
      <w:pPr>
        <w:pStyle w:val="Tekstpodstawowy"/>
        <w:ind w:right="-47"/>
        <w:jc w:val="both"/>
        <w:rPr>
          <w:rFonts w:ascii="Times New Roman" w:hAnsi="Times New Roman"/>
        </w:rPr>
      </w:pPr>
      <w:r>
        <w:rPr>
          <w:rFonts w:ascii="Times New Roman" w:hAnsi="Times New Roman"/>
        </w:rPr>
        <w:t>reprezentowanym przez:</w:t>
      </w:r>
    </w:p>
    <w:p w14:paraId="2FBB9BC7" w14:textId="77777777" w:rsidR="009B06ED" w:rsidRDefault="009B06ED" w:rsidP="009B06ED">
      <w:pPr>
        <w:pStyle w:val="Tekstpodstawowy"/>
        <w:ind w:right="-47"/>
        <w:jc w:val="both"/>
        <w:rPr>
          <w:rFonts w:ascii="Times New Roman" w:hAnsi="Times New Roman"/>
        </w:rPr>
      </w:pPr>
      <w:r>
        <w:rPr>
          <w:rFonts w:ascii="Times New Roman" w:hAnsi="Times New Roman"/>
        </w:rPr>
        <w:t>1...................................................................................................................................................</w:t>
      </w:r>
    </w:p>
    <w:p w14:paraId="4B53EF25" w14:textId="77777777" w:rsidR="009B06ED" w:rsidRDefault="009B06ED" w:rsidP="009B06ED">
      <w:pPr>
        <w:pStyle w:val="Tekstpodstawowy"/>
        <w:ind w:right="-47"/>
        <w:jc w:val="both"/>
        <w:rPr>
          <w:rFonts w:ascii="Times New Roman" w:hAnsi="Times New Roman"/>
        </w:rPr>
      </w:pPr>
      <w:r>
        <w:rPr>
          <w:rFonts w:ascii="Times New Roman" w:hAnsi="Times New Roman"/>
        </w:rPr>
        <w:t xml:space="preserve">2................................................................................................................................................... </w:t>
      </w:r>
    </w:p>
    <w:p w14:paraId="6E0A2DB7" w14:textId="77777777" w:rsidR="009B06ED" w:rsidRDefault="009B06ED" w:rsidP="009B06ED">
      <w:pPr>
        <w:pStyle w:val="Tekstpodstawowy"/>
        <w:ind w:right="-47"/>
        <w:jc w:val="both"/>
        <w:rPr>
          <w:rFonts w:ascii="Times New Roman" w:hAnsi="Times New Roman"/>
        </w:rPr>
      </w:pPr>
      <w:r>
        <w:rPr>
          <w:rFonts w:ascii="Times New Roman" w:hAnsi="Times New Roman"/>
        </w:rPr>
        <w:t>zwanym dalej SPRZEDAWCĄ</w:t>
      </w:r>
    </w:p>
    <w:p w14:paraId="1788A611" w14:textId="77777777" w:rsidR="009B06ED" w:rsidRDefault="009B06ED" w:rsidP="009B06ED">
      <w:pPr>
        <w:pStyle w:val="Tekstpodstawowy"/>
        <w:ind w:right="-47"/>
        <w:jc w:val="center"/>
        <w:rPr>
          <w:rFonts w:ascii="Times New Roman" w:hAnsi="Times New Roman"/>
        </w:rPr>
      </w:pPr>
    </w:p>
    <w:p w14:paraId="705792E5" w14:textId="77777777" w:rsidR="009B06ED" w:rsidRPr="00877B92" w:rsidRDefault="009B06ED" w:rsidP="009B06ED">
      <w:pPr>
        <w:pStyle w:val="Tekstpodstawowy"/>
        <w:ind w:right="-47"/>
        <w:jc w:val="center"/>
        <w:rPr>
          <w:rFonts w:ascii="Times New Roman" w:hAnsi="Times New Roman"/>
          <w:b/>
        </w:rPr>
      </w:pPr>
      <w:r w:rsidRPr="00877B92">
        <w:rPr>
          <w:rFonts w:ascii="Times New Roman" w:hAnsi="Times New Roman"/>
          <w:b/>
        </w:rPr>
        <w:t>§ 1</w:t>
      </w:r>
    </w:p>
    <w:p w14:paraId="6AAB4849" w14:textId="637DE015" w:rsidR="009B06ED" w:rsidRPr="003A46A3" w:rsidRDefault="009B06ED" w:rsidP="00126FA0">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sidR="003A46A3" w:rsidRPr="003A46A3">
        <w:rPr>
          <w:rFonts w:ascii="Times New Roman" w:hAnsi="Times New Roman"/>
          <w:b/>
          <w:sz w:val="22"/>
          <w:szCs w:val="22"/>
        </w:rPr>
        <w:t xml:space="preserve">komputerów przenośnych dla </w:t>
      </w:r>
      <w:proofErr w:type="spellStart"/>
      <w:r w:rsidR="003A46A3" w:rsidRPr="003A46A3">
        <w:rPr>
          <w:rFonts w:ascii="Times New Roman" w:hAnsi="Times New Roman"/>
          <w:b/>
          <w:sz w:val="22"/>
          <w:szCs w:val="22"/>
        </w:rPr>
        <w:t>WEiP</w:t>
      </w:r>
      <w:proofErr w:type="spellEnd"/>
      <w:r w:rsidR="003A46A3" w:rsidRPr="003A46A3">
        <w:rPr>
          <w:rFonts w:ascii="Times New Roman" w:hAnsi="Times New Roman"/>
          <w:b/>
          <w:sz w:val="22"/>
          <w:szCs w:val="22"/>
        </w:rPr>
        <w:t xml:space="preserve"> oraz </w:t>
      </w:r>
      <w:proofErr w:type="spellStart"/>
      <w:r w:rsidR="003A46A3" w:rsidRPr="003A46A3">
        <w:rPr>
          <w:rFonts w:ascii="Times New Roman" w:hAnsi="Times New Roman"/>
          <w:b/>
          <w:sz w:val="22"/>
          <w:szCs w:val="22"/>
        </w:rPr>
        <w:t>WEAIiIB</w:t>
      </w:r>
      <w:proofErr w:type="spellEnd"/>
      <w:r w:rsidRPr="003A46A3">
        <w:rPr>
          <w:rFonts w:ascii="Times New Roman" w:hAnsi="Times New Roman"/>
          <w:b/>
        </w:rPr>
        <w:t>.</w:t>
      </w:r>
      <w:r w:rsidR="003A46A3">
        <w:rPr>
          <w:rFonts w:ascii="Times New Roman" w:hAnsi="Times New Roman"/>
          <w:b/>
        </w:rPr>
        <w:t xml:space="preserve"> (2 zadania).</w:t>
      </w:r>
    </w:p>
    <w:p w14:paraId="48010457" w14:textId="77777777" w:rsidR="009B06ED" w:rsidRPr="0043435F" w:rsidRDefault="009B06ED" w:rsidP="00126FA0">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6A10660E" w14:textId="77777777" w:rsidR="009B06ED" w:rsidRPr="0043435F" w:rsidRDefault="009B06ED" w:rsidP="00126FA0">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122808DF" w14:textId="77777777" w:rsidR="009B06ED" w:rsidRDefault="009B06ED" w:rsidP="009B06ED">
      <w:pPr>
        <w:pStyle w:val="Tekstpodstawowy"/>
        <w:ind w:right="-47"/>
        <w:jc w:val="both"/>
        <w:rPr>
          <w:rFonts w:ascii="Times New Roman" w:hAnsi="Times New Roman"/>
        </w:rPr>
      </w:pPr>
    </w:p>
    <w:p w14:paraId="24E90810" w14:textId="77777777" w:rsidR="009B06ED" w:rsidRPr="00877B92" w:rsidRDefault="009B06ED" w:rsidP="009B06ED">
      <w:pPr>
        <w:pStyle w:val="Tekstpodstawowy"/>
        <w:ind w:right="-47"/>
        <w:jc w:val="center"/>
        <w:rPr>
          <w:rFonts w:ascii="Times New Roman" w:hAnsi="Times New Roman"/>
          <w:b/>
        </w:rPr>
      </w:pPr>
      <w:r w:rsidRPr="00877B92">
        <w:rPr>
          <w:rFonts w:ascii="Times New Roman" w:hAnsi="Times New Roman"/>
          <w:b/>
        </w:rPr>
        <w:t>§ 2</w:t>
      </w:r>
    </w:p>
    <w:p w14:paraId="1AE7185E" w14:textId="566F7555" w:rsidR="009B06ED" w:rsidRPr="0043435F" w:rsidRDefault="009B06ED" w:rsidP="00126FA0">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sidR="00CA1166">
        <w:rPr>
          <w:rFonts w:ascii="Times New Roman" w:hAnsi="Times New Roman"/>
          <w:szCs w:val="24"/>
        </w:rPr>
        <w:t>podpisania umowy</w:t>
      </w:r>
      <w:r w:rsidRPr="0043435F">
        <w:rPr>
          <w:rFonts w:ascii="Times New Roman" w:hAnsi="Times New Roman"/>
          <w:szCs w:val="24"/>
        </w:rPr>
        <w:t xml:space="preserve"> do siedziby Kupującego.</w:t>
      </w:r>
    </w:p>
    <w:p w14:paraId="2E9E9DB9" w14:textId="77777777" w:rsidR="009B06ED" w:rsidRPr="0043435F" w:rsidRDefault="009B06ED" w:rsidP="00126FA0">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1615984D" w14:textId="77777777" w:rsidR="009B06ED" w:rsidRPr="0043435F" w:rsidRDefault="009B06ED" w:rsidP="00126FA0">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5580907F" w14:textId="77777777" w:rsidR="009B06ED" w:rsidRDefault="009B06ED" w:rsidP="009B06ED">
      <w:pPr>
        <w:pStyle w:val="Tekstpodstawowy"/>
        <w:ind w:right="-47"/>
        <w:jc w:val="both"/>
        <w:rPr>
          <w:rFonts w:ascii="Times New Roman" w:hAnsi="Times New Roman"/>
        </w:rPr>
      </w:pPr>
    </w:p>
    <w:p w14:paraId="40343FC3" w14:textId="77777777" w:rsidR="009B06ED" w:rsidRPr="00877B92" w:rsidRDefault="009B06ED" w:rsidP="009B06ED">
      <w:pPr>
        <w:pStyle w:val="Tekstpodstawowy"/>
        <w:ind w:right="-47"/>
        <w:jc w:val="center"/>
        <w:rPr>
          <w:rFonts w:ascii="Times New Roman" w:hAnsi="Times New Roman"/>
          <w:b/>
        </w:rPr>
      </w:pPr>
      <w:r w:rsidRPr="00877B92">
        <w:rPr>
          <w:rFonts w:ascii="Times New Roman" w:hAnsi="Times New Roman"/>
          <w:b/>
        </w:rPr>
        <w:t>§ 3</w:t>
      </w:r>
    </w:p>
    <w:p w14:paraId="2F7EFDB3" w14:textId="77777777" w:rsidR="009B06ED" w:rsidRPr="0043435F" w:rsidRDefault="009B06ED" w:rsidP="00126FA0">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35D7780C" w14:textId="77777777" w:rsidR="009B06ED" w:rsidRPr="0043435F" w:rsidRDefault="009B06ED" w:rsidP="00126FA0">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26252ACB" w14:textId="77777777" w:rsidR="009B06ED" w:rsidRPr="0043435F" w:rsidRDefault="009B06ED" w:rsidP="00126FA0">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7F53263A" w14:textId="77777777" w:rsidR="009B06ED" w:rsidRPr="0043435F" w:rsidRDefault="009B06ED" w:rsidP="00126FA0">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3EE7682" w14:textId="77777777" w:rsidR="009B06ED" w:rsidRDefault="009B06ED" w:rsidP="009B06ED">
      <w:pPr>
        <w:pStyle w:val="Tekstpodstawowy"/>
        <w:ind w:right="-47"/>
        <w:jc w:val="both"/>
        <w:rPr>
          <w:rFonts w:ascii="Times New Roman" w:hAnsi="Times New Roman"/>
        </w:rPr>
      </w:pPr>
    </w:p>
    <w:p w14:paraId="5E452162" w14:textId="77777777" w:rsidR="009B06ED" w:rsidRPr="00877B92" w:rsidRDefault="009B06ED" w:rsidP="009B06ED">
      <w:pPr>
        <w:pStyle w:val="Tekstpodstawowy"/>
        <w:ind w:right="-47"/>
        <w:jc w:val="center"/>
        <w:rPr>
          <w:rFonts w:ascii="Times New Roman" w:hAnsi="Times New Roman"/>
          <w:b/>
        </w:rPr>
      </w:pPr>
      <w:r w:rsidRPr="00877B92">
        <w:rPr>
          <w:rFonts w:ascii="Times New Roman" w:hAnsi="Times New Roman"/>
          <w:b/>
        </w:rPr>
        <w:t>§ 4</w:t>
      </w:r>
    </w:p>
    <w:p w14:paraId="1D1E835F" w14:textId="77777777" w:rsidR="009B06ED" w:rsidRDefault="009B06ED" w:rsidP="00126FA0">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6A29407" w14:textId="77777777" w:rsidR="009B06ED" w:rsidRDefault="009B06ED" w:rsidP="00126FA0">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16159315" w14:textId="77777777" w:rsidR="009B06ED" w:rsidRDefault="009B06ED" w:rsidP="00126FA0">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54B84B7E" w14:textId="77777777" w:rsidR="009B06ED" w:rsidRPr="00593CEB" w:rsidRDefault="009B06ED" w:rsidP="00126FA0">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3D3509D3" w14:textId="77777777" w:rsidR="009B06ED" w:rsidRDefault="009B06ED" w:rsidP="009B06ED">
      <w:pPr>
        <w:pStyle w:val="Tekstpodstawowy"/>
        <w:ind w:right="-47"/>
        <w:jc w:val="center"/>
        <w:rPr>
          <w:rFonts w:ascii="Times New Roman" w:hAnsi="Times New Roman"/>
        </w:rPr>
      </w:pPr>
    </w:p>
    <w:p w14:paraId="36C6B074" w14:textId="77777777" w:rsidR="009B06ED" w:rsidRPr="00877B92" w:rsidRDefault="009B06ED" w:rsidP="009B06ED">
      <w:pPr>
        <w:pStyle w:val="Tekstpodstawowy"/>
        <w:ind w:right="-47"/>
        <w:jc w:val="center"/>
        <w:rPr>
          <w:rFonts w:ascii="Times New Roman" w:hAnsi="Times New Roman"/>
          <w:b/>
        </w:rPr>
      </w:pPr>
      <w:r w:rsidRPr="00877B92">
        <w:rPr>
          <w:rFonts w:ascii="Times New Roman" w:hAnsi="Times New Roman"/>
          <w:b/>
        </w:rPr>
        <w:t>§ 5</w:t>
      </w:r>
    </w:p>
    <w:p w14:paraId="7F6C32F2" w14:textId="77777777" w:rsidR="009B06ED" w:rsidRPr="00C53B52" w:rsidRDefault="009B06ED" w:rsidP="00126FA0">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74EB61D3" w14:textId="77777777" w:rsidR="009B06ED" w:rsidRPr="00C53B52" w:rsidRDefault="009B06ED" w:rsidP="00126FA0">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0514DBDC" w14:textId="77777777" w:rsidR="009B06ED" w:rsidRPr="00C53B52" w:rsidRDefault="009B06ED" w:rsidP="009B06ED">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C43324F" w14:textId="77777777" w:rsidR="009B06ED" w:rsidRPr="00C53B52" w:rsidRDefault="009B06ED" w:rsidP="009B06E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08EDBAB3" w14:textId="77777777" w:rsidR="009B06ED" w:rsidRPr="00C53B52" w:rsidRDefault="009B06ED" w:rsidP="009B06E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232008C5" w14:textId="77777777" w:rsidR="009B06ED" w:rsidRPr="00C53B52" w:rsidRDefault="009B06ED" w:rsidP="009B06E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1EFD39B2" w14:textId="77777777" w:rsidR="009B06ED" w:rsidRPr="00C53B52" w:rsidRDefault="009B06ED" w:rsidP="00126FA0">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739B2A1E" w14:textId="77777777" w:rsidR="009B06ED" w:rsidRPr="00C53B52" w:rsidRDefault="009B06ED" w:rsidP="00126FA0">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22ABB38A" w14:textId="77777777" w:rsidR="009B06ED" w:rsidRPr="00C53B52" w:rsidRDefault="009B06ED" w:rsidP="00126FA0">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30138BAD" w14:textId="77777777" w:rsidR="009B06ED" w:rsidRPr="00041CB5" w:rsidRDefault="009B06ED" w:rsidP="00126FA0">
      <w:pPr>
        <w:pStyle w:val="Tekstpodstawowy"/>
        <w:numPr>
          <w:ilvl w:val="0"/>
          <w:numId w:val="6"/>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78E23DD1" w14:textId="77777777" w:rsidR="009B06ED" w:rsidRDefault="009B06ED" w:rsidP="00126FA0">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1A6A7031" w14:textId="77777777" w:rsidR="009B06ED" w:rsidRDefault="009B06ED" w:rsidP="009B06ED">
      <w:pPr>
        <w:pStyle w:val="Tekstpodstawowy"/>
        <w:ind w:right="-47"/>
        <w:jc w:val="center"/>
        <w:rPr>
          <w:rFonts w:ascii="Times New Roman" w:hAnsi="Times New Roman"/>
          <w:b/>
        </w:rPr>
      </w:pPr>
    </w:p>
    <w:p w14:paraId="005EC59F" w14:textId="77777777" w:rsidR="009B06ED" w:rsidRDefault="009B06ED" w:rsidP="009B06ED">
      <w:pPr>
        <w:pStyle w:val="Tekstpodstawowy"/>
        <w:ind w:right="-47"/>
        <w:jc w:val="center"/>
        <w:rPr>
          <w:rFonts w:ascii="Times New Roman" w:hAnsi="Times New Roman"/>
          <w:b/>
        </w:rPr>
      </w:pPr>
      <w:r w:rsidRPr="00877B92">
        <w:rPr>
          <w:rFonts w:ascii="Times New Roman" w:hAnsi="Times New Roman"/>
          <w:b/>
        </w:rPr>
        <w:t>§ 6</w:t>
      </w:r>
    </w:p>
    <w:p w14:paraId="4ED0129E" w14:textId="77777777" w:rsidR="009B06ED" w:rsidRDefault="009B06ED" w:rsidP="00126FA0">
      <w:pPr>
        <w:numPr>
          <w:ilvl w:val="0"/>
          <w:numId w:val="9"/>
        </w:numPr>
        <w:ind w:left="357" w:right="-45" w:hanging="357"/>
        <w:jc w:val="both"/>
        <w:rPr>
          <w:color w:val="000000"/>
          <w:sz w:val="24"/>
          <w:szCs w:val="24"/>
          <w:lang w:val="pl-PL"/>
        </w:rPr>
      </w:pPr>
      <w:r>
        <w:rPr>
          <w:color w:val="000000"/>
          <w:sz w:val="24"/>
          <w:szCs w:val="24"/>
          <w:lang w:val="pl-PL"/>
        </w:rPr>
        <w:lastRenderedPageBreak/>
        <w:t xml:space="preserve">Sprzedawca oświadcza, że wszelkie oprogramowanie zainstalowane w dostarczonym sprzęcie pochodzi z legalnych źródeł i jest objęte licencją/licencjami producentów. </w:t>
      </w:r>
    </w:p>
    <w:p w14:paraId="1F671789" w14:textId="77777777" w:rsidR="009B06ED" w:rsidRDefault="009B06ED" w:rsidP="00126FA0">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50FEA65B" w14:textId="77777777" w:rsidR="009B06ED" w:rsidRDefault="009B06ED" w:rsidP="00126FA0">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5440C4C1" w14:textId="77777777" w:rsidR="009B06ED" w:rsidRDefault="009B06ED" w:rsidP="00126FA0">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3C8F5D5" w14:textId="77777777" w:rsidR="009B06ED" w:rsidRDefault="009B06ED" w:rsidP="00126FA0">
      <w:pPr>
        <w:numPr>
          <w:ilvl w:val="0"/>
          <w:numId w:val="9"/>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F8BBE6C" w14:textId="77777777" w:rsidR="009B06ED" w:rsidRPr="00877B92" w:rsidRDefault="009B06ED" w:rsidP="009B06E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0F153178" w14:textId="77777777" w:rsidR="009B06ED" w:rsidRPr="003F1749" w:rsidRDefault="009B06ED" w:rsidP="009B06ED">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3B178237" w14:textId="77777777" w:rsidR="009B06ED" w:rsidRDefault="009B06ED" w:rsidP="009B06ED">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0FEB459C" w14:textId="77777777" w:rsidR="009B06ED" w:rsidRDefault="009B06ED" w:rsidP="009B06ED">
      <w:pPr>
        <w:pStyle w:val="Tekstpodstawowy"/>
        <w:ind w:right="-47"/>
        <w:jc w:val="center"/>
        <w:rPr>
          <w:rFonts w:ascii="Times New Roman" w:hAnsi="Times New Roman"/>
        </w:rPr>
      </w:pPr>
    </w:p>
    <w:p w14:paraId="4FDA2C0A" w14:textId="77777777" w:rsidR="009B06ED" w:rsidRPr="00877B92" w:rsidRDefault="009B06ED" w:rsidP="009B06E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7FD86893" w14:textId="77777777" w:rsidR="009B06ED" w:rsidRPr="0043435F" w:rsidRDefault="009B06ED" w:rsidP="00126FA0">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2C30D3A7" w14:textId="77777777" w:rsidR="009B06ED" w:rsidRPr="0043435F" w:rsidRDefault="009B06ED" w:rsidP="00126FA0">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68347812" w14:textId="77777777" w:rsidR="009B06ED" w:rsidRPr="0043435F" w:rsidRDefault="009B06ED" w:rsidP="00126FA0">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3FEF328A" w14:textId="77777777" w:rsidR="009B06ED" w:rsidRPr="0043435F" w:rsidRDefault="009B06ED" w:rsidP="00126FA0">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5672B677" w14:textId="41D778BC" w:rsidR="009B06ED" w:rsidRPr="0043435F" w:rsidRDefault="009B06ED" w:rsidP="00126FA0">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sidR="00CA1166">
        <w:rPr>
          <w:bCs/>
          <w:sz w:val="24"/>
          <w:szCs w:val="24"/>
          <w:lang w:val="pl-PL" w:eastAsia="en-US"/>
        </w:rPr>
        <w:t>24 h cz.1 / 48 h część 2</w:t>
      </w:r>
      <w:r w:rsidRPr="0043435F">
        <w:rPr>
          <w:bCs/>
          <w:sz w:val="24"/>
          <w:szCs w:val="24"/>
          <w:lang w:val="pl-PL" w:eastAsia="en-US"/>
        </w:rPr>
        <w:t xml:space="preserve"> </w:t>
      </w:r>
      <w:r w:rsidR="00CA1166">
        <w:rPr>
          <w:bCs/>
          <w:sz w:val="24"/>
          <w:szCs w:val="24"/>
          <w:lang w:val="pl-PL" w:eastAsia="en-US"/>
        </w:rPr>
        <w:t xml:space="preserve">od momentu </w:t>
      </w:r>
      <w:r w:rsidRPr="0043435F">
        <w:rPr>
          <w:bCs/>
          <w:sz w:val="24"/>
          <w:szCs w:val="24"/>
          <w:lang w:val="pl-PL" w:eastAsia="en-US"/>
        </w:rPr>
        <w:t xml:space="preserve">zgłoszenia. Za godziny robocze uważa się godziny w dni robocze od poniedziałku do piątku, w godzinach 7:30-15:30, za wyjątkiem dni ustawowo wolnych od pracy. </w:t>
      </w:r>
    </w:p>
    <w:p w14:paraId="09CEE75F" w14:textId="77777777" w:rsidR="009B06ED" w:rsidRPr="0043435F" w:rsidRDefault="009B06ED" w:rsidP="00126FA0">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618EEFD1" w14:textId="77777777" w:rsidR="009B06ED" w:rsidRDefault="009B06ED" w:rsidP="00126FA0">
      <w:pPr>
        <w:numPr>
          <w:ilvl w:val="0"/>
          <w:numId w:val="7"/>
        </w:numPr>
        <w:ind w:left="284"/>
        <w:jc w:val="both"/>
        <w:rPr>
          <w:bCs/>
          <w:sz w:val="24"/>
          <w:szCs w:val="24"/>
          <w:lang w:val="pl-PL" w:eastAsia="en-US"/>
        </w:rPr>
      </w:pPr>
      <w:r w:rsidRPr="0043435F">
        <w:rPr>
          <w:bCs/>
          <w:sz w:val="24"/>
          <w:szCs w:val="24"/>
          <w:lang w:val="pl-PL" w:eastAsia="en-US"/>
        </w:rPr>
        <w:lastRenderedPageBreak/>
        <w:t>W przypadku awarii dysku twardego lub innego nośnika danych, będzie on wymieniony przez wykonawcę na nowy, wolny od wad. Uszkodzony nośnik danych nie podlega zwrotowi Wykonawcy.</w:t>
      </w:r>
    </w:p>
    <w:p w14:paraId="439309A1" w14:textId="77777777" w:rsidR="009B06ED" w:rsidRPr="00144BE6" w:rsidRDefault="009B06ED" w:rsidP="00126FA0">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7AE5441F" w14:textId="77777777" w:rsidR="009B06ED" w:rsidRPr="0043435F" w:rsidRDefault="009B06ED" w:rsidP="00126FA0">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487342E9" w14:textId="77777777" w:rsidR="009B06ED" w:rsidRPr="0043435F" w:rsidRDefault="009B06ED" w:rsidP="00126FA0">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08DAC2FC" w14:textId="77777777" w:rsidR="009B06ED" w:rsidRPr="0043435F" w:rsidRDefault="009B06ED" w:rsidP="00126FA0">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4B76E4F5" w14:textId="77777777" w:rsidR="009B06ED" w:rsidRPr="0043435F" w:rsidRDefault="009B06ED" w:rsidP="00126FA0">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B3A79AD" w14:textId="77777777" w:rsidR="009B06ED" w:rsidRPr="0043435F" w:rsidRDefault="009B06ED" w:rsidP="00126FA0">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7D5AA02F" w14:textId="77777777" w:rsidR="009B06ED" w:rsidRPr="0043435F" w:rsidRDefault="009B06ED" w:rsidP="00126FA0">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8C03013" w14:textId="77777777" w:rsidR="009B06ED" w:rsidRDefault="009B06ED" w:rsidP="009B06ED">
      <w:pPr>
        <w:pStyle w:val="Tekstpodstawowy"/>
        <w:ind w:left="284" w:right="-47"/>
        <w:jc w:val="both"/>
        <w:rPr>
          <w:rFonts w:ascii="Times New Roman" w:hAnsi="Times New Roman"/>
        </w:rPr>
      </w:pPr>
    </w:p>
    <w:p w14:paraId="20010C44" w14:textId="77777777" w:rsidR="009B06ED" w:rsidRPr="00877B92" w:rsidRDefault="009B06ED" w:rsidP="009B06E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63404B7E" w14:textId="77777777" w:rsidR="009B06ED" w:rsidRDefault="009B06ED" w:rsidP="009B06ED">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F023DE5" w14:textId="77777777" w:rsidR="00126FA0" w:rsidRPr="009B2595" w:rsidRDefault="00126FA0" w:rsidP="00126FA0">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640D3861" w14:textId="77777777" w:rsidR="00126FA0" w:rsidRPr="009B2595" w:rsidRDefault="00126FA0" w:rsidP="00126FA0">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6A38D84C" w14:textId="77777777" w:rsidR="00126FA0" w:rsidRPr="009B2595" w:rsidRDefault="00126FA0" w:rsidP="00126FA0">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21CECD81" w14:textId="77777777" w:rsidR="00126FA0" w:rsidRPr="009B2595" w:rsidRDefault="00126FA0" w:rsidP="00126FA0">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15AE84F0" w14:textId="77777777" w:rsidR="00126FA0" w:rsidRPr="009B2595" w:rsidRDefault="00126FA0" w:rsidP="00126FA0">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632EB211" w14:textId="77777777" w:rsidR="00126FA0" w:rsidRPr="009B2595" w:rsidRDefault="00126FA0" w:rsidP="00126FA0">
      <w:pPr>
        <w:numPr>
          <w:ilvl w:val="0"/>
          <w:numId w:val="11"/>
        </w:numPr>
        <w:suppressAutoHyphens/>
        <w:autoSpaceDN w:val="0"/>
        <w:spacing w:after="147"/>
        <w:jc w:val="both"/>
        <w:rPr>
          <w:sz w:val="24"/>
          <w:szCs w:val="24"/>
          <w:lang w:val="pl-PL"/>
        </w:rPr>
      </w:pPr>
      <w:r w:rsidRPr="009B2595">
        <w:rPr>
          <w:sz w:val="24"/>
          <w:szCs w:val="24"/>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1722FF0" w14:textId="77777777" w:rsidR="00126FA0" w:rsidRPr="009B2595" w:rsidRDefault="00126FA0" w:rsidP="00126FA0">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64A5C408" w14:textId="77777777" w:rsidR="00126FA0" w:rsidRPr="009B2595" w:rsidRDefault="00126FA0" w:rsidP="00126FA0">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465E4970" w14:textId="77777777" w:rsidR="00126FA0" w:rsidRPr="009B2595" w:rsidRDefault="00126FA0" w:rsidP="00126FA0">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2A34220F" w14:textId="77777777" w:rsidR="00126FA0" w:rsidRPr="009B2595" w:rsidRDefault="00126FA0" w:rsidP="00126FA0">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D0B6128" w14:textId="77777777" w:rsidR="00126FA0" w:rsidRPr="009B2595" w:rsidRDefault="00126FA0" w:rsidP="00126FA0">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2B292F1B" w14:textId="77777777" w:rsidR="00126FA0" w:rsidRPr="00CA1166" w:rsidRDefault="00126FA0" w:rsidP="00126FA0">
      <w:pPr>
        <w:widowControl w:val="0"/>
        <w:suppressAutoHyphens/>
        <w:autoSpaceDN w:val="0"/>
        <w:ind w:left="360"/>
        <w:jc w:val="center"/>
        <w:textAlignment w:val="baseline"/>
        <w:rPr>
          <w:rFonts w:eastAsia="SimSun"/>
          <w:b/>
          <w:bCs/>
          <w:color w:val="000000"/>
          <w:kern w:val="2"/>
          <w:sz w:val="24"/>
          <w:szCs w:val="24"/>
          <w:lang w:val="pl-PL"/>
        </w:rPr>
      </w:pPr>
    </w:p>
    <w:p w14:paraId="289B0EDA" w14:textId="18E1D806" w:rsidR="00126FA0" w:rsidRPr="009B2595" w:rsidRDefault="00126FA0" w:rsidP="00126FA0">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5F959A6F" w14:textId="77777777" w:rsidR="00126FA0" w:rsidRPr="009B2595" w:rsidRDefault="00126FA0" w:rsidP="00126FA0">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9527AFB" w14:textId="77777777" w:rsidR="00126FA0" w:rsidRPr="009B2595" w:rsidRDefault="00126FA0" w:rsidP="00126FA0">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3C449CD1" w14:textId="77777777" w:rsidR="00126FA0" w:rsidRPr="009B2595" w:rsidRDefault="00126FA0" w:rsidP="00126FA0">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F40C928" w14:textId="77777777" w:rsidR="00126FA0" w:rsidRPr="009B2595" w:rsidRDefault="00126FA0" w:rsidP="00126FA0">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C3A6370" w14:textId="77777777" w:rsidR="009B06ED" w:rsidRDefault="009B06ED" w:rsidP="009B06ED">
      <w:pPr>
        <w:pStyle w:val="Tekstpodstawowy"/>
        <w:ind w:right="-47"/>
        <w:rPr>
          <w:rFonts w:ascii="Times New Roman" w:hAnsi="Times New Roman"/>
        </w:rPr>
      </w:pPr>
    </w:p>
    <w:p w14:paraId="07057C29" w14:textId="498D00CF" w:rsidR="009B06ED" w:rsidRPr="00877B92" w:rsidRDefault="009B06ED" w:rsidP="009B06ED">
      <w:pPr>
        <w:pStyle w:val="Tekstpodstawowy"/>
        <w:ind w:right="-47"/>
        <w:jc w:val="center"/>
        <w:rPr>
          <w:rFonts w:ascii="Times New Roman" w:hAnsi="Times New Roman"/>
          <w:b/>
        </w:rPr>
      </w:pPr>
      <w:r w:rsidRPr="00877B92">
        <w:rPr>
          <w:rFonts w:ascii="Times New Roman" w:hAnsi="Times New Roman"/>
          <w:b/>
        </w:rPr>
        <w:t>§1</w:t>
      </w:r>
      <w:r w:rsidR="00126FA0">
        <w:rPr>
          <w:rFonts w:ascii="Times New Roman" w:hAnsi="Times New Roman"/>
          <w:b/>
        </w:rPr>
        <w:t>2</w:t>
      </w:r>
    </w:p>
    <w:p w14:paraId="7878D468" w14:textId="77777777" w:rsidR="009B06ED" w:rsidRDefault="009B06ED" w:rsidP="009B06ED">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4E799DBB" w14:textId="77777777" w:rsidR="009B06ED" w:rsidRDefault="009B06ED" w:rsidP="009B06ED">
      <w:pPr>
        <w:pStyle w:val="Tekstpodstawowy"/>
        <w:ind w:right="-47"/>
        <w:jc w:val="center"/>
        <w:rPr>
          <w:rFonts w:ascii="Times New Roman" w:hAnsi="Times New Roman"/>
        </w:rPr>
      </w:pPr>
    </w:p>
    <w:p w14:paraId="2AA4E3D4" w14:textId="77777777" w:rsidR="009B06ED" w:rsidRDefault="009B06ED" w:rsidP="009B06ED">
      <w:pPr>
        <w:pStyle w:val="Tekstpodstawowy"/>
        <w:ind w:right="-47"/>
        <w:jc w:val="center"/>
        <w:rPr>
          <w:rFonts w:ascii="Times New Roman" w:hAnsi="Times New Roman"/>
        </w:rPr>
      </w:pPr>
    </w:p>
    <w:p w14:paraId="12C50E24" w14:textId="58E0F0DE" w:rsidR="009B06ED" w:rsidRPr="00877B92" w:rsidRDefault="009B06ED" w:rsidP="009B06ED">
      <w:pPr>
        <w:pStyle w:val="Tekstpodstawowy"/>
        <w:ind w:right="-47"/>
        <w:jc w:val="center"/>
        <w:rPr>
          <w:b/>
        </w:rPr>
      </w:pPr>
      <w:r w:rsidRPr="00877B92">
        <w:rPr>
          <w:rFonts w:ascii="Times New Roman" w:hAnsi="Times New Roman"/>
          <w:b/>
        </w:rPr>
        <w:t>§1</w:t>
      </w:r>
      <w:r w:rsidR="00126FA0">
        <w:rPr>
          <w:rFonts w:ascii="Times New Roman" w:hAnsi="Times New Roman"/>
          <w:b/>
        </w:rPr>
        <w:t>3</w:t>
      </w:r>
    </w:p>
    <w:p w14:paraId="2CBC318D" w14:textId="77777777" w:rsidR="009B06ED" w:rsidRDefault="009B06ED" w:rsidP="009B06ED">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AC5CA16" w14:textId="77777777" w:rsidR="009B06ED" w:rsidRDefault="009B06ED" w:rsidP="009B06ED">
      <w:pPr>
        <w:pStyle w:val="NormalnyWeb"/>
        <w:jc w:val="both"/>
      </w:pPr>
      <w:r>
        <w:t xml:space="preserve">2. W razie wątpliwości, czy określona informacja stanowi tajemnicę Wykonawca zobowiązany jest zwrócić się w formie pisemnej do Zamawiającego o wyjaśnienie takiej wątpliwości. </w:t>
      </w:r>
    </w:p>
    <w:p w14:paraId="20E67BFF" w14:textId="77777777" w:rsidR="009B06ED" w:rsidRDefault="009B06ED" w:rsidP="009B06ED">
      <w:pPr>
        <w:pStyle w:val="NormalnyWeb"/>
        <w:jc w:val="both"/>
      </w:pPr>
      <w:r>
        <w:t xml:space="preserve">3. Wykonawca zobowiązuje się do wykorzystania uzyskanych, powyższych informacji jedynie w celu wykonania przedmiotu umowy. </w:t>
      </w:r>
    </w:p>
    <w:p w14:paraId="452F9C7C" w14:textId="77777777" w:rsidR="009B06ED" w:rsidRDefault="009B06ED" w:rsidP="009B06ED">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4E931963" w14:textId="77777777" w:rsidR="009B06ED" w:rsidRDefault="009B06ED" w:rsidP="009B06ED">
      <w:pPr>
        <w:pStyle w:val="NormalnyWeb"/>
        <w:jc w:val="both"/>
      </w:pPr>
      <w:r>
        <w:t>5. Powyższe przepisy nie będą miały zastosowania wobec informacji powszechnie znanych lub opublikowanych oraz w przypadku żądania ich ujawnienia przez uprawniony organ.</w:t>
      </w:r>
    </w:p>
    <w:p w14:paraId="7C41CAB8" w14:textId="77777777" w:rsidR="009B06ED" w:rsidRDefault="009B06ED" w:rsidP="009B06ED">
      <w:pPr>
        <w:pStyle w:val="Tekstpodstawowy"/>
        <w:ind w:right="-47"/>
        <w:jc w:val="both"/>
        <w:rPr>
          <w:rFonts w:ascii="Times New Roman" w:hAnsi="Times New Roman"/>
        </w:rPr>
      </w:pPr>
    </w:p>
    <w:p w14:paraId="030AFA4C" w14:textId="40513E5B" w:rsidR="009B06ED" w:rsidRPr="00877B92" w:rsidRDefault="009B06ED" w:rsidP="009B06ED">
      <w:pPr>
        <w:pStyle w:val="Tekstpodstawowy"/>
        <w:ind w:right="-47"/>
        <w:jc w:val="center"/>
        <w:rPr>
          <w:rFonts w:ascii="Times New Roman" w:hAnsi="Times New Roman"/>
          <w:b/>
        </w:rPr>
      </w:pPr>
      <w:r w:rsidRPr="00877B92">
        <w:rPr>
          <w:rFonts w:ascii="Times New Roman" w:hAnsi="Times New Roman"/>
          <w:b/>
        </w:rPr>
        <w:t>§1</w:t>
      </w:r>
      <w:r w:rsidR="00126FA0">
        <w:rPr>
          <w:rFonts w:ascii="Times New Roman" w:hAnsi="Times New Roman"/>
          <w:b/>
        </w:rPr>
        <w:t>4</w:t>
      </w:r>
    </w:p>
    <w:p w14:paraId="5730D60D" w14:textId="77777777" w:rsidR="009B06ED" w:rsidRDefault="009B06ED" w:rsidP="009B06ED">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790A385" w14:textId="77777777" w:rsidR="009B06ED" w:rsidRDefault="009B06ED" w:rsidP="009B06ED">
      <w:pPr>
        <w:pStyle w:val="Tekstpodstawowy"/>
        <w:ind w:right="-47"/>
        <w:jc w:val="both"/>
        <w:rPr>
          <w:rFonts w:ascii="Times New Roman" w:hAnsi="Times New Roman"/>
        </w:rPr>
      </w:pPr>
    </w:p>
    <w:p w14:paraId="52DDD3EC" w14:textId="1BC965A1" w:rsidR="009B06ED" w:rsidRPr="00877B92" w:rsidRDefault="009B06ED" w:rsidP="009B06ED">
      <w:pPr>
        <w:pStyle w:val="Tekstpodstawowy"/>
        <w:ind w:right="-47"/>
        <w:jc w:val="center"/>
        <w:rPr>
          <w:rFonts w:ascii="Times New Roman" w:hAnsi="Times New Roman"/>
          <w:b/>
        </w:rPr>
      </w:pPr>
      <w:r w:rsidRPr="00877B92">
        <w:rPr>
          <w:rFonts w:ascii="Times New Roman" w:hAnsi="Times New Roman"/>
          <w:b/>
        </w:rPr>
        <w:t>§1</w:t>
      </w:r>
      <w:r w:rsidR="00126FA0">
        <w:rPr>
          <w:rFonts w:ascii="Times New Roman" w:hAnsi="Times New Roman"/>
          <w:b/>
        </w:rPr>
        <w:t>5</w:t>
      </w:r>
    </w:p>
    <w:p w14:paraId="2317DDD4" w14:textId="77777777" w:rsidR="009B06ED" w:rsidRDefault="009B06ED" w:rsidP="009B06ED">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5A5C05E" w14:textId="77777777" w:rsidR="009B06ED" w:rsidRDefault="009B06ED" w:rsidP="009B06ED">
      <w:pPr>
        <w:pStyle w:val="Tekstpodstawowy"/>
        <w:ind w:right="-47"/>
        <w:jc w:val="both"/>
        <w:rPr>
          <w:rFonts w:ascii="Times New Roman" w:hAnsi="Times New Roman"/>
        </w:rPr>
      </w:pPr>
    </w:p>
    <w:p w14:paraId="22D1B263" w14:textId="4DD1A428" w:rsidR="009B06ED" w:rsidRPr="00877B92" w:rsidRDefault="009B06ED" w:rsidP="009B06ED">
      <w:pPr>
        <w:pStyle w:val="Tekstpodstawowy"/>
        <w:ind w:right="-47"/>
        <w:jc w:val="center"/>
        <w:rPr>
          <w:rFonts w:ascii="Times New Roman" w:hAnsi="Times New Roman"/>
          <w:b/>
        </w:rPr>
      </w:pPr>
      <w:r w:rsidRPr="00877B92">
        <w:rPr>
          <w:rFonts w:ascii="Times New Roman" w:hAnsi="Times New Roman"/>
          <w:b/>
        </w:rPr>
        <w:t>§1</w:t>
      </w:r>
      <w:r w:rsidR="00126FA0">
        <w:rPr>
          <w:rFonts w:ascii="Times New Roman" w:hAnsi="Times New Roman"/>
          <w:b/>
        </w:rPr>
        <w:t>6</w:t>
      </w:r>
    </w:p>
    <w:p w14:paraId="61B54A71" w14:textId="0CF52668" w:rsidR="009B06ED" w:rsidRPr="004F0507" w:rsidRDefault="009B06ED" w:rsidP="009B06ED">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r w:rsidR="00CA1166">
        <w:rPr>
          <w:rFonts w:ascii="Times New Roman" w:hAnsi="Times New Roman"/>
        </w:rPr>
        <w:t>*</w:t>
      </w:r>
      <w:r>
        <w:rPr>
          <w:rFonts w:ascii="Times New Roman" w:hAnsi="Times New Roman"/>
        </w:rPr>
        <w:t>.</w:t>
      </w:r>
    </w:p>
    <w:p w14:paraId="02F5C006" w14:textId="77777777" w:rsidR="009B06ED" w:rsidRDefault="009B06ED" w:rsidP="009B06ED">
      <w:pPr>
        <w:pStyle w:val="Tekstpodstawowy2"/>
        <w:spacing w:line="240" w:lineRule="auto"/>
        <w:ind w:right="-47"/>
      </w:pPr>
    </w:p>
    <w:p w14:paraId="28D45A08" w14:textId="77777777" w:rsidR="009B06ED" w:rsidRPr="004F0507" w:rsidRDefault="009B06ED" w:rsidP="009B06ED">
      <w:pPr>
        <w:pStyle w:val="Tekstpodstawowy2"/>
        <w:spacing w:line="240" w:lineRule="auto"/>
        <w:ind w:right="-47"/>
        <w:rPr>
          <w:b/>
          <w:sz w:val="24"/>
        </w:rPr>
      </w:pPr>
      <w:r>
        <w:rPr>
          <w:b/>
          <w:sz w:val="24"/>
        </w:rPr>
        <w:t xml:space="preserve">      </w:t>
      </w:r>
      <w:r w:rsidRPr="004F0507">
        <w:rPr>
          <w:b/>
          <w:sz w:val="24"/>
        </w:rPr>
        <w:t>Za Sprzedawcę                                                                                   Za Kupującego</w:t>
      </w:r>
    </w:p>
    <w:p w14:paraId="758EB30E" w14:textId="77777777" w:rsidR="009B06ED" w:rsidRPr="000936CA" w:rsidRDefault="009B06ED" w:rsidP="009B06ED">
      <w:pPr>
        <w:rPr>
          <w:lang w:val="pl-PL"/>
        </w:rPr>
      </w:pPr>
    </w:p>
    <w:p w14:paraId="7E78223C" w14:textId="77777777" w:rsidR="009B06ED" w:rsidRDefault="009B06ED" w:rsidP="009B06ED">
      <w:pPr>
        <w:pStyle w:val="Zwykytekst"/>
        <w:rPr>
          <w:lang w:val="pl-PL"/>
        </w:rPr>
      </w:pPr>
    </w:p>
    <w:p w14:paraId="61C64544" w14:textId="77777777" w:rsidR="009B06ED" w:rsidRDefault="009B06ED" w:rsidP="009B06ED">
      <w:pPr>
        <w:pStyle w:val="Zwykytekst"/>
        <w:rPr>
          <w:lang w:val="pl-PL"/>
        </w:rPr>
      </w:pPr>
    </w:p>
    <w:p w14:paraId="0E5C2A15" w14:textId="77777777" w:rsidR="009B06ED" w:rsidRDefault="009B06ED" w:rsidP="009B06ED">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0C71C15" w14:textId="77777777" w:rsidR="009B06ED" w:rsidRPr="00496551" w:rsidRDefault="009B06ED" w:rsidP="009B06ED">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718D0ACC" w14:textId="77777777" w:rsidR="009B06ED" w:rsidRPr="00496551" w:rsidRDefault="009B06ED" w:rsidP="009B06ED">
      <w:pPr>
        <w:pStyle w:val="Zwykytekst"/>
        <w:rPr>
          <w:rFonts w:ascii="Times New Roman" w:hAnsi="Times New Roman" w:cs="Times New Roman"/>
          <w:sz w:val="16"/>
          <w:szCs w:val="16"/>
          <w:lang w:val="pl-PL"/>
        </w:rPr>
      </w:pPr>
    </w:p>
    <w:p w14:paraId="4AE424A7" w14:textId="77777777" w:rsidR="009B06ED" w:rsidRPr="00496551" w:rsidRDefault="009B06ED" w:rsidP="009B06ED">
      <w:pPr>
        <w:pStyle w:val="Zwykytekst"/>
        <w:rPr>
          <w:sz w:val="16"/>
          <w:szCs w:val="16"/>
          <w:lang w:val="pl-PL"/>
        </w:rPr>
      </w:pPr>
    </w:p>
    <w:p w14:paraId="2D5EF94E" w14:textId="77777777" w:rsidR="009B06ED" w:rsidRPr="00877B92" w:rsidRDefault="009B06ED" w:rsidP="009B06ED">
      <w:pPr>
        <w:rPr>
          <w:lang w:val="pl-PL"/>
        </w:rPr>
      </w:pPr>
    </w:p>
    <w:p w14:paraId="2F8EE89F" w14:textId="77777777" w:rsidR="009B06ED" w:rsidRPr="009F4C3D" w:rsidRDefault="009B06ED" w:rsidP="009B06ED">
      <w:pPr>
        <w:rPr>
          <w:lang w:val="pl-PL"/>
        </w:rPr>
      </w:pPr>
    </w:p>
    <w:p w14:paraId="187EF9F3" w14:textId="77777777" w:rsidR="009B06ED" w:rsidRPr="00577100" w:rsidRDefault="009B06ED" w:rsidP="009B06ED">
      <w:pPr>
        <w:rPr>
          <w:lang w:val="pl-PL"/>
        </w:rPr>
      </w:pPr>
    </w:p>
    <w:p w14:paraId="5A479F1D" w14:textId="77777777" w:rsidR="009B06ED" w:rsidRPr="00037806" w:rsidRDefault="009B06ED" w:rsidP="009B06ED">
      <w:pPr>
        <w:rPr>
          <w:lang w:val="pl-PL"/>
        </w:rPr>
      </w:pPr>
    </w:p>
    <w:p w14:paraId="08B01273" w14:textId="77777777" w:rsidR="009B06ED" w:rsidRPr="00037806" w:rsidRDefault="009B06ED" w:rsidP="009B06ED">
      <w:pPr>
        <w:rPr>
          <w:lang w:val="pl-PL"/>
        </w:rPr>
      </w:pPr>
    </w:p>
    <w:p w14:paraId="65C0835E" w14:textId="77777777" w:rsidR="009B06ED" w:rsidRPr="008A5575" w:rsidRDefault="009B06ED" w:rsidP="009B06ED">
      <w:pPr>
        <w:rPr>
          <w:lang w:val="pl-PL"/>
        </w:rPr>
      </w:pPr>
    </w:p>
    <w:p w14:paraId="257C92D4" w14:textId="77777777" w:rsidR="009B06ED" w:rsidRPr="00DA604F" w:rsidRDefault="009B06ED" w:rsidP="009B06ED">
      <w:pPr>
        <w:rPr>
          <w:lang w:val="pl-PL"/>
        </w:rPr>
      </w:pPr>
    </w:p>
    <w:p w14:paraId="37199526" w14:textId="77777777" w:rsidR="009B06ED" w:rsidRPr="00D96353" w:rsidRDefault="009B06ED" w:rsidP="009B06ED">
      <w:pPr>
        <w:rPr>
          <w:lang w:val="pl-PL"/>
        </w:rPr>
      </w:pPr>
    </w:p>
    <w:p w14:paraId="705CABEE" w14:textId="33CF262B" w:rsidR="00496551" w:rsidRDefault="00496551" w:rsidP="00AF6DCB">
      <w:pPr>
        <w:rPr>
          <w:lang w:val="pl-PL"/>
        </w:rPr>
      </w:pPr>
    </w:p>
    <w:p w14:paraId="2CF816EA" w14:textId="4493D9F0" w:rsidR="00CA1166" w:rsidRDefault="00CA1166" w:rsidP="00AF6DCB">
      <w:pPr>
        <w:rPr>
          <w:lang w:val="pl-PL"/>
        </w:rPr>
      </w:pPr>
    </w:p>
    <w:p w14:paraId="771C983D" w14:textId="1F094403" w:rsidR="00CA1166" w:rsidRDefault="00CA1166" w:rsidP="00AF6DCB">
      <w:pPr>
        <w:rPr>
          <w:lang w:val="pl-PL"/>
        </w:rPr>
      </w:pPr>
    </w:p>
    <w:p w14:paraId="4182F7A3" w14:textId="58630C2B" w:rsidR="00CA1166" w:rsidRDefault="00CA1166" w:rsidP="00AF6DCB">
      <w:pPr>
        <w:rPr>
          <w:lang w:val="pl-PL"/>
        </w:rPr>
      </w:pPr>
    </w:p>
    <w:p w14:paraId="6AD6B34C" w14:textId="49A9571B" w:rsidR="00CA1166" w:rsidRDefault="00CA1166" w:rsidP="00AF6DCB">
      <w:pPr>
        <w:rPr>
          <w:lang w:val="pl-PL"/>
        </w:rPr>
      </w:pPr>
    </w:p>
    <w:p w14:paraId="007F8140" w14:textId="368E30F1" w:rsidR="00CA1166" w:rsidRDefault="00CA1166" w:rsidP="00AF6DCB">
      <w:pPr>
        <w:rPr>
          <w:lang w:val="pl-PL"/>
        </w:rPr>
      </w:pPr>
    </w:p>
    <w:p w14:paraId="07F86C57" w14:textId="6060FBED" w:rsidR="00CA1166" w:rsidRDefault="00CA1166" w:rsidP="00AF6DCB">
      <w:pPr>
        <w:rPr>
          <w:lang w:val="pl-PL"/>
        </w:rPr>
      </w:pPr>
    </w:p>
    <w:p w14:paraId="03ADA764" w14:textId="3C2A836D" w:rsidR="00CA1166" w:rsidRPr="009B06ED" w:rsidRDefault="00CA1166" w:rsidP="00AF6DCB">
      <w:pPr>
        <w:rPr>
          <w:lang w:val="pl-PL"/>
        </w:rPr>
      </w:pPr>
      <w:r>
        <w:rPr>
          <w:lang w:val="pl-PL"/>
        </w:rPr>
        <w:t>* Egzemplarz dla Wykonawcy / AGH</w:t>
      </w:r>
    </w:p>
    <w:sectPr w:rsidR="00CA1166" w:rsidRPr="009B06ED">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08632" w14:textId="77777777" w:rsidR="00170402" w:rsidRDefault="00170402">
      <w:r>
        <w:separator/>
      </w:r>
    </w:p>
  </w:endnote>
  <w:endnote w:type="continuationSeparator" w:id="0">
    <w:p w14:paraId="6CA9F857" w14:textId="77777777" w:rsidR="00170402" w:rsidRDefault="00170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5A00F" w14:textId="77777777" w:rsidR="009B06ED" w:rsidRDefault="009B06ED">
    <w:pPr>
      <w:pStyle w:val="Stopka"/>
      <w:jc w:val="right"/>
    </w:pPr>
    <w:r>
      <w:fldChar w:fldCharType="begin"/>
    </w:r>
    <w:r>
      <w:instrText>PAGE   \* MERGEFORMAT</w:instrText>
    </w:r>
    <w:r>
      <w:fldChar w:fldCharType="separate"/>
    </w:r>
    <w:r>
      <w:rPr>
        <w:lang w:val="pl-PL"/>
      </w:rPr>
      <w:t>2</w:t>
    </w:r>
    <w:r>
      <w:fldChar w:fldCharType="end"/>
    </w:r>
  </w:p>
  <w:p w14:paraId="6E00766E" w14:textId="77777777" w:rsidR="00F855FE" w:rsidRDefault="00F855F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B7BF5" w14:textId="77777777" w:rsidR="00170402" w:rsidRDefault="00170402">
      <w:r>
        <w:separator/>
      </w:r>
    </w:p>
  </w:footnote>
  <w:footnote w:type="continuationSeparator" w:id="0">
    <w:p w14:paraId="042521B0" w14:textId="77777777" w:rsidR="00170402" w:rsidRDefault="001704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7"/>
  </w:num>
  <w:num w:numId="2">
    <w:abstractNumId w:val="11"/>
  </w:num>
  <w:num w:numId="3">
    <w:abstractNumId w:val="2"/>
  </w:num>
  <w:num w:numId="4">
    <w:abstractNumId w:val="4"/>
  </w:num>
  <w:num w:numId="5">
    <w:abstractNumId w:val="13"/>
  </w:num>
  <w:num w:numId="6">
    <w:abstractNumId w:val="9"/>
  </w:num>
  <w:num w:numId="7">
    <w:abstractNumId w:val="8"/>
  </w:num>
  <w:num w:numId="8">
    <w:abstractNumId w:val="10"/>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2"/>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0402"/>
    <w:rsid w:val="000033EA"/>
    <w:rsid w:val="0002467C"/>
    <w:rsid w:val="00040A7A"/>
    <w:rsid w:val="000936CA"/>
    <w:rsid w:val="00097182"/>
    <w:rsid w:val="000B1A00"/>
    <w:rsid w:val="000C0F66"/>
    <w:rsid w:val="00126FA0"/>
    <w:rsid w:val="00170402"/>
    <w:rsid w:val="001764D4"/>
    <w:rsid w:val="001F341B"/>
    <w:rsid w:val="002430FD"/>
    <w:rsid w:val="00267340"/>
    <w:rsid w:val="00275C59"/>
    <w:rsid w:val="00337165"/>
    <w:rsid w:val="003974EB"/>
    <w:rsid w:val="003A46A3"/>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B06ED"/>
    <w:rsid w:val="009F7ECA"/>
    <w:rsid w:val="00A57131"/>
    <w:rsid w:val="00A601F8"/>
    <w:rsid w:val="00A701A7"/>
    <w:rsid w:val="00A70EA7"/>
    <w:rsid w:val="00AA7F39"/>
    <w:rsid w:val="00AF6DCB"/>
    <w:rsid w:val="00AF7449"/>
    <w:rsid w:val="00BA1B11"/>
    <w:rsid w:val="00BA5498"/>
    <w:rsid w:val="00BD0C12"/>
    <w:rsid w:val="00BD5E3D"/>
    <w:rsid w:val="00C07E7C"/>
    <w:rsid w:val="00C12A61"/>
    <w:rsid w:val="00C14141"/>
    <w:rsid w:val="00C2196F"/>
    <w:rsid w:val="00C23E95"/>
    <w:rsid w:val="00C74D2A"/>
    <w:rsid w:val="00C923E8"/>
    <w:rsid w:val="00C93478"/>
    <w:rsid w:val="00CA1166"/>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855FE"/>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7804A7"/>
  <w15:chartTrackingRefBased/>
  <w15:docId w15:val="{23DABFE2-6403-4302-9878-378502BAA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B06ED"/>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9B06E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6</Pages>
  <Words>2105</Words>
  <Characters>14479</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16551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5</cp:revision>
  <cp:lastPrinted>2022-03-28T09:31:00Z</cp:lastPrinted>
  <dcterms:created xsi:type="dcterms:W3CDTF">2022-03-25T11:45:00Z</dcterms:created>
  <dcterms:modified xsi:type="dcterms:W3CDTF">2022-03-28T09:32:00Z</dcterms:modified>
</cp:coreProperties>
</file>