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2372" w:rsidRDefault="0089723A" w:rsidP="00992372">
      <w:pPr>
        <w:keepNext/>
        <w:spacing w:after="0" w:line="360" w:lineRule="auto"/>
        <w:ind w:left="567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434.25pt;height:39.75pt;visibility:visible;mso-wrap-style:square" filled="t">
            <v:imagedata r:id="rId8" o:title=""/>
          </v:shape>
        </w:pict>
      </w:r>
    </w:p>
    <w:p w:rsidR="00992372" w:rsidRPr="009475A8" w:rsidRDefault="00992372" w:rsidP="0099237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92372" w:rsidRPr="009475A8" w:rsidRDefault="00992372" w:rsidP="00992372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92372" w:rsidRPr="009475A8" w:rsidRDefault="00992372" w:rsidP="0099237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92372" w:rsidRPr="009475A8" w:rsidRDefault="00992372" w:rsidP="0099237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92372" w:rsidRPr="009475A8" w:rsidRDefault="00992372" w:rsidP="0099237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92372" w:rsidRPr="009475A8" w:rsidRDefault="00992372" w:rsidP="00992372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92372" w:rsidRPr="009475A8" w:rsidRDefault="00992372" w:rsidP="00992372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92372" w:rsidRPr="009475A8" w:rsidRDefault="00992372" w:rsidP="0099237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92372" w:rsidRPr="009475A8" w:rsidRDefault="00992372" w:rsidP="00992372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92372" w:rsidRPr="009475A8" w:rsidRDefault="00992372" w:rsidP="00992372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92372" w:rsidRPr="009475A8" w:rsidRDefault="00992372" w:rsidP="0099237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92372" w:rsidRPr="009475A8" w:rsidRDefault="00992372" w:rsidP="00992372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92372" w:rsidRPr="009475A8" w:rsidRDefault="00992372" w:rsidP="00992372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92372" w:rsidRPr="00095B3A" w:rsidRDefault="00992372" w:rsidP="0099237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95B3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992372" w:rsidRPr="00095B3A" w:rsidRDefault="00992372" w:rsidP="0099237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95B3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95B3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95B3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992372" w:rsidRPr="00D52EEE" w:rsidRDefault="00992372" w:rsidP="0099237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92372" w:rsidRPr="00D52EEE" w:rsidRDefault="00992372" w:rsidP="0099237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2372" w:rsidRPr="00D52EEE" w:rsidRDefault="00992372" w:rsidP="00992372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0F564F">
        <w:rPr>
          <w:rFonts w:ascii="Arial" w:eastAsia="Times New Roman" w:hAnsi="Arial" w:cs="Arial"/>
          <w:b/>
          <w:sz w:val="20"/>
          <w:szCs w:val="20"/>
          <w:lang w:eastAsia="pl-PL"/>
        </w:rPr>
        <w:t>Usługa przeprowadzenia certyfikowanego szkolenia w zakresie SOLIDWORKS dla</w:t>
      </w:r>
      <w:bookmarkStart w:id="0" w:name="_GoBack"/>
      <w:bookmarkEnd w:id="0"/>
      <w:r w:rsidRPr="000F564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studentów, w ramach projektu POWR.03.05.00-00-Z309/18 - Kc-zp.272-92/22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992372" w:rsidRPr="00D52EEE" w:rsidRDefault="00992372" w:rsidP="00992372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992372" w:rsidRPr="00D52EEE" w:rsidRDefault="00992372" w:rsidP="00992372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2372" w:rsidRPr="00D52EEE" w:rsidRDefault="00992372" w:rsidP="0099237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992372" w:rsidRPr="00635952" w:rsidRDefault="00992372" w:rsidP="0099237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:rsidR="00992372" w:rsidRPr="00D52EEE" w:rsidRDefault="00992372" w:rsidP="00992372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92372" w:rsidRPr="00D52EEE" w:rsidRDefault="00992372" w:rsidP="00992372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992372" w:rsidRPr="00D52EEE" w:rsidRDefault="00992372" w:rsidP="0099237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92372" w:rsidRPr="00D52EEE" w:rsidRDefault="00992372" w:rsidP="0099237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2372" w:rsidRPr="00D52EEE" w:rsidRDefault="00992372" w:rsidP="00992372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992372" w:rsidRPr="00D52EEE" w:rsidRDefault="00992372" w:rsidP="0099237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92372" w:rsidRPr="00D52EEE" w:rsidRDefault="00992372" w:rsidP="0099237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92372" w:rsidRPr="00FD003F" w:rsidRDefault="00992372" w:rsidP="00992372">
      <w:pPr>
        <w:jc w:val="right"/>
        <w:rPr>
          <w:rFonts w:ascii="Arial" w:hAnsi="Arial" w:cs="Arial"/>
          <w:sz w:val="20"/>
          <w:szCs w:val="20"/>
        </w:rPr>
      </w:pPr>
    </w:p>
    <w:p w:rsidR="00992372" w:rsidRPr="00FD003F" w:rsidRDefault="00992372" w:rsidP="0099237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:rsidR="00992372" w:rsidRPr="009475A8" w:rsidRDefault="00992372" w:rsidP="00992372"/>
    <w:p w:rsidR="00992372" w:rsidRPr="009475A8" w:rsidRDefault="00992372" w:rsidP="00992372"/>
    <w:p w:rsidR="00992372" w:rsidRPr="009475A8" w:rsidRDefault="00992372" w:rsidP="00992372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3CD" w:rsidRDefault="00C823CD" w:rsidP="0038231F">
      <w:pPr>
        <w:spacing w:after="0" w:line="240" w:lineRule="auto"/>
      </w:pPr>
      <w:r>
        <w:separator/>
      </w:r>
    </w:p>
  </w:endnote>
  <w:endnote w:type="continuationSeparator" w:id="0">
    <w:p w:rsidR="00C823CD" w:rsidRDefault="00C823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C5B" w:rsidRDefault="00716C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C5B" w:rsidRDefault="00716C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3CD" w:rsidRDefault="00C823CD" w:rsidP="0038231F">
      <w:pPr>
        <w:spacing w:after="0" w:line="240" w:lineRule="auto"/>
      </w:pPr>
      <w:r>
        <w:separator/>
      </w:r>
    </w:p>
  </w:footnote>
  <w:footnote w:type="continuationSeparator" w:id="0">
    <w:p w:rsidR="00C823CD" w:rsidRDefault="00C823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C5B" w:rsidRDefault="00716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C5B" w:rsidRDefault="00716C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C5B" w:rsidRDefault="00716C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23C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6C5B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9723A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2372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23CD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091913"/>
  <w15:chartTrackingRefBased/>
  <w15:docId w15:val="{5AC79756-F967-4CCB-83AB-7B38A0950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9237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F1878-0A93-4D85-8FD2-64EC87376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2022-03-22T13:20:00Z</cp:lastPrinted>
  <dcterms:created xsi:type="dcterms:W3CDTF">2022-03-22T13:21:00Z</dcterms:created>
  <dcterms:modified xsi:type="dcterms:W3CDTF">2022-03-22T13:21:00Z</dcterms:modified>
</cp:coreProperties>
</file>