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713" w:rsidRDefault="003C2713" w:rsidP="003C2713">
      <w:pPr>
        <w:tabs>
          <w:tab w:val="left" w:pos="694"/>
          <w:tab w:val="right" w:pos="9000"/>
        </w:tabs>
      </w:pPr>
      <w:r>
        <w:tab/>
      </w:r>
      <w:r>
        <w:tab/>
      </w:r>
      <w:r w:rsidR="001B2D1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6" o:title=""/>
          </v:shape>
        </w:pict>
      </w:r>
    </w:p>
    <w:p w:rsidR="003C2713" w:rsidRDefault="003C2713" w:rsidP="003C2713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3C2713" w:rsidRDefault="003C2713" w:rsidP="003C2713">
      <w:pPr>
        <w:tabs>
          <w:tab w:val="left" w:pos="694"/>
          <w:tab w:val="right" w:pos="9000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1B2D1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left:0;text-align:left;margin-left:27pt;margin-top:5.7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3C2713" w:rsidRDefault="003C2713" w:rsidP="003C2713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b/>
          <w:sz w:val="24"/>
          <w:szCs w:val="24"/>
        </w:rPr>
        <w:t>6</w:t>
      </w:r>
    </w:p>
    <w:p w:rsidR="003C2713" w:rsidRPr="00A844AF" w:rsidRDefault="003C2713" w:rsidP="003C2713">
      <w:pPr>
        <w:tabs>
          <w:tab w:val="left" w:pos="694"/>
          <w:tab w:val="right" w:pos="9000"/>
        </w:tabs>
        <w:rPr>
          <w:b/>
        </w:rPr>
      </w:pPr>
    </w:p>
    <w:p w:rsidR="003C2713" w:rsidRDefault="003C2713" w:rsidP="003C271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3C2713" w:rsidRDefault="003C2713" w:rsidP="003C271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3C2713" w:rsidRDefault="003C2713" w:rsidP="003C2713">
      <w:pPr>
        <w:tabs>
          <w:tab w:val="right" w:pos="9000"/>
        </w:tabs>
        <w:rPr>
          <w:b/>
          <w:sz w:val="32"/>
        </w:rPr>
      </w:pPr>
    </w:p>
    <w:p w:rsidR="003C2713" w:rsidRDefault="003C2713" w:rsidP="003C271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3C2713" w:rsidRDefault="003C2713" w:rsidP="003C271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3C2713" w:rsidRDefault="003C2713" w:rsidP="003C2713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3C2713">
        <w:rPr>
          <w:b/>
        </w:rPr>
        <w:t>Usługa przeprowadzenia certyfikowanego szkolenia w zakresie SOLIDWORKS dla</w:t>
      </w:r>
      <w:bookmarkStart w:id="0" w:name="_GoBack"/>
      <w:bookmarkEnd w:id="0"/>
      <w:r w:rsidRPr="003C2713">
        <w:rPr>
          <w:b/>
        </w:rPr>
        <w:t xml:space="preserve"> studentów, w ramach projektu POWR.03.05.00-00-Z309/18 - Kc-zp.272-92/22</w:t>
      </w:r>
    </w:p>
    <w:p w:rsidR="003C2713" w:rsidRPr="00AA36AA" w:rsidRDefault="003C2713" w:rsidP="003C2713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3C2713" w:rsidRPr="001D740A" w:rsidTr="003C2713">
        <w:trPr>
          <w:trHeight w:val="210"/>
        </w:trPr>
        <w:tc>
          <w:tcPr>
            <w:tcW w:w="1701" w:type="dxa"/>
            <w:vAlign w:val="center"/>
          </w:tcPr>
          <w:p w:rsidR="003C2713" w:rsidRPr="001F3612" w:rsidRDefault="003C2713" w:rsidP="001207B0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vAlign w:val="center"/>
          </w:tcPr>
          <w:p w:rsidR="003C2713" w:rsidRPr="00760791" w:rsidRDefault="003C2713" w:rsidP="001207B0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3C2713" w:rsidRPr="001F3612" w:rsidRDefault="003C2713" w:rsidP="001207B0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3C2713" w:rsidRPr="00DF3D15" w:rsidTr="003C2713">
        <w:trPr>
          <w:trHeight w:val="1286"/>
        </w:trPr>
        <w:tc>
          <w:tcPr>
            <w:tcW w:w="1701" w:type="dxa"/>
          </w:tcPr>
          <w:p w:rsidR="003C2713" w:rsidRPr="00DF3D15" w:rsidRDefault="003C2713" w:rsidP="001207B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3C2713" w:rsidRPr="00431178" w:rsidRDefault="003C2713" w:rsidP="001207B0">
            <w:pPr>
              <w:tabs>
                <w:tab w:val="left" w:pos="0"/>
              </w:tabs>
              <w:jc w:val="both"/>
            </w:pPr>
            <w:r>
              <w:rPr>
                <w:lang w:eastAsia="zh-CN"/>
              </w:rPr>
              <w:t>P</w:t>
            </w:r>
            <w:r w:rsidRPr="00E77354">
              <w:rPr>
                <w:lang w:eastAsia="zh-CN"/>
              </w:rPr>
              <w:t xml:space="preserve">osiada doświadczenie w </w:t>
            </w:r>
            <w:r>
              <w:rPr>
                <w:lang w:eastAsia="zh-CN"/>
              </w:rPr>
              <w:t xml:space="preserve">przeprowadzeniu </w:t>
            </w:r>
            <w:r w:rsidRPr="005940B6">
              <w:rPr>
                <w:highlight w:val="yellow"/>
                <w:lang w:eastAsia="zh-CN"/>
              </w:rPr>
              <w:t>……. (wskazać ilość szkoleń)</w:t>
            </w:r>
            <w:r>
              <w:rPr>
                <w:lang w:eastAsia="zh-CN"/>
              </w:rPr>
              <w:t xml:space="preserve"> szkoleń z oprogramowania </w:t>
            </w:r>
            <w:proofErr w:type="spellStart"/>
            <w:r>
              <w:rPr>
                <w:lang w:eastAsia="zh-CN"/>
              </w:rPr>
              <w:t>Solidworks</w:t>
            </w:r>
            <w:proofErr w:type="spellEnd"/>
            <w:r>
              <w:rPr>
                <w:lang w:eastAsia="zh-CN"/>
              </w:rPr>
              <w:t>.</w:t>
            </w:r>
          </w:p>
          <w:p w:rsidR="003C2713" w:rsidRPr="00431178" w:rsidRDefault="003C2713" w:rsidP="001207B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3C2713" w:rsidRPr="00B26774" w:rsidRDefault="003C2713" w:rsidP="001207B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C2713" w:rsidRDefault="003C2713" w:rsidP="001207B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3C2713" w:rsidRPr="00B26774" w:rsidRDefault="003C2713" w:rsidP="001207B0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3C2713" w:rsidRDefault="003C2713" w:rsidP="003C2713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</w:p>
    <w:p w:rsidR="003C2713" w:rsidRDefault="003C2713" w:rsidP="003C2713">
      <w:pPr>
        <w:spacing w:line="360" w:lineRule="auto"/>
        <w:jc w:val="both"/>
      </w:pPr>
    </w:p>
    <w:p w:rsidR="003C2713" w:rsidRDefault="003C2713" w:rsidP="003C2713">
      <w:pPr>
        <w:spacing w:line="360" w:lineRule="auto"/>
        <w:jc w:val="both"/>
      </w:pPr>
    </w:p>
    <w:p w:rsidR="003C2713" w:rsidRDefault="003C2713" w:rsidP="003C2713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3C2713" w:rsidRDefault="003C2713" w:rsidP="003C2713">
      <w:pPr>
        <w:rPr>
          <w:sz w:val="16"/>
          <w:szCs w:val="16"/>
        </w:rPr>
      </w:pPr>
    </w:p>
    <w:p w:rsidR="003C2713" w:rsidRDefault="003C2713" w:rsidP="003C2713">
      <w:pPr>
        <w:rPr>
          <w:sz w:val="16"/>
          <w:szCs w:val="16"/>
        </w:rPr>
      </w:pPr>
    </w:p>
    <w:p w:rsidR="003C2713" w:rsidRPr="00AA36AA" w:rsidRDefault="003C2713" w:rsidP="003C2713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3C2713" w:rsidRPr="00AA36AA" w:rsidRDefault="003C2713" w:rsidP="003C2713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3C2713" w:rsidRPr="00895426" w:rsidRDefault="003C2713" w:rsidP="003C2713"/>
    <w:p w:rsidR="003C2713" w:rsidRPr="00E77354" w:rsidRDefault="003C2713" w:rsidP="003C2713"/>
    <w:p w:rsidR="003C2713" w:rsidRPr="00A844AF" w:rsidRDefault="003C2713" w:rsidP="003C2713"/>
    <w:p w:rsidR="003C2713" w:rsidRPr="00987E4B" w:rsidRDefault="003C2713" w:rsidP="003C2713"/>
    <w:p w:rsidR="003C2713" w:rsidRPr="00C60B62" w:rsidRDefault="003C2713" w:rsidP="003C2713"/>
    <w:p w:rsidR="00F55B12" w:rsidRPr="003C2713" w:rsidRDefault="00F55B12" w:rsidP="003C2713"/>
    <w:sectPr w:rsidR="00F55B12" w:rsidRPr="003C27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61B" w:rsidRDefault="001D761B">
      <w:r>
        <w:separator/>
      </w:r>
    </w:p>
  </w:endnote>
  <w:endnote w:type="continuationSeparator" w:id="0">
    <w:p w:rsidR="001D761B" w:rsidRDefault="001D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7F0" w:rsidRDefault="008337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7F0" w:rsidRDefault="008337F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7F0" w:rsidRDefault="008337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61B" w:rsidRDefault="001D761B">
      <w:r>
        <w:separator/>
      </w:r>
    </w:p>
  </w:footnote>
  <w:footnote w:type="continuationSeparator" w:id="0">
    <w:p w:rsidR="001D761B" w:rsidRDefault="001D761B">
      <w:r>
        <w:continuationSeparator/>
      </w:r>
    </w:p>
  </w:footnote>
  <w:footnote w:id="1">
    <w:p w:rsidR="003C2713" w:rsidRPr="00E60B5C" w:rsidRDefault="003C2713" w:rsidP="003C271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7F0" w:rsidRDefault="008337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7F0" w:rsidRDefault="008337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61B"/>
    <w:rsid w:val="001B2D1C"/>
    <w:rsid w:val="001D761B"/>
    <w:rsid w:val="002328A0"/>
    <w:rsid w:val="002A7F51"/>
    <w:rsid w:val="003C2713"/>
    <w:rsid w:val="00527F15"/>
    <w:rsid w:val="008337F0"/>
    <w:rsid w:val="008539D0"/>
    <w:rsid w:val="008E4A55"/>
    <w:rsid w:val="008E66F9"/>
    <w:rsid w:val="009E4F5D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461FEEF7"/>
  <w15:chartTrackingRefBased/>
  <w15:docId w15:val="{F250FC21-8036-4A61-9DA4-D304FB72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C27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337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37F0"/>
  </w:style>
  <w:style w:type="paragraph" w:styleId="Tekstprzypisudolnego">
    <w:name w:val="footnote text"/>
    <w:basedOn w:val="Normalny"/>
    <w:link w:val="TekstprzypisudolnegoZnak"/>
    <w:semiHidden/>
    <w:rsid w:val="003C271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C2713"/>
  </w:style>
  <w:style w:type="character" w:styleId="Odwoanieprzypisudolnego">
    <w:name w:val="footnote reference"/>
    <w:semiHidden/>
    <w:rsid w:val="003C27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2022-03-22T13:22:00Z</cp:lastPrinted>
  <dcterms:created xsi:type="dcterms:W3CDTF">2022-03-22T13:22:00Z</dcterms:created>
  <dcterms:modified xsi:type="dcterms:W3CDTF">2022-03-22T13:22:00Z</dcterms:modified>
</cp:coreProperties>
</file>