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4158E" w14:textId="77777777" w:rsidR="008D2AB8" w:rsidRPr="00240E71" w:rsidRDefault="00BB676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CD2E712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28BC9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C574B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1BCCE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E9173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D02C9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EF1F3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322F5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F2AB3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6124F">
        <w:rPr>
          <w:sz w:val="22"/>
        </w:rPr>
        <w:t>……………………………………………………………………………………………..</w:t>
      </w:r>
    </w:p>
    <w:p w14:paraId="342FEFC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6124F">
        <w:rPr>
          <w:sz w:val="22"/>
        </w:rPr>
        <w:t>…………………………………………………………………………………………….</w:t>
      </w:r>
    </w:p>
    <w:p w14:paraId="2E0F2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6318D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FBA3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ABFAD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DC25235" w14:textId="77777777" w:rsidR="005817CA" w:rsidRPr="005817CA" w:rsidRDefault="005817CA" w:rsidP="008D2AB8">
      <w:pPr>
        <w:ind w:right="-110"/>
        <w:rPr>
          <w:b/>
        </w:rPr>
      </w:pPr>
      <w:r w:rsidRPr="005817CA">
        <w:rPr>
          <w:b/>
        </w:rPr>
        <w:t>Akademia Górniczo - Hutnicza</w:t>
      </w:r>
    </w:p>
    <w:p w14:paraId="02D8A821" w14:textId="77777777" w:rsidR="005817CA" w:rsidRPr="005817CA" w:rsidRDefault="005817CA" w:rsidP="008D2AB8">
      <w:pPr>
        <w:ind w:right="-110"/>
        <w:rPr>
          <w:b/>
        </w:rPr>
      </w:pPr>
      <w:r w:rsidRPr="005817CA">
        <w:rPr>
          <w:b/>
        </w:rPr>
        <w:t>im. Stanisława Staszica w Krakowie</w:t>
      </w:r>
    </w:p>
    <w:p w14:paraId="4CB6AA8B" w14:textId="77777777" w:rsidR="008D2AB8" w:rsidRDefault="005817CA" w:rsidP="008D2AB8">
      <w:pPr>
        <w:ind w:right="-110"/>
        <w:rPr>
          <w:b/>
        </w:rPr>
      </w:pPr>
      <w:r w:rsidRPr="005817C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1628F93" w14:textId="33666FDD" w:rsidR="008D2AB8" w:rsidRDefault="005817CA" w:rsidP="00B2380F">
      <w:pPr>
        <w:ind w:right="-110"/>
        <w:rPr>
          <w:b/>
        </w:rPr>
      </w:pPr>
      <w:r w:rsidRPr="005817CA">
        <w:rPr>
          <w:b/>
        </w:rPr>
        <w:t>Al. Mickiewicza</w:t>
      </w:r>
      <w:r w:rsidR="008D2AB8">
        <w:rPr>
          <w:b/>
        </w:rPr>
        <w:t xml:space="preserve"> </w:t>
      </w:r>
      <w:r w:rsidRPr="005817CA">
        <w:rPr>
          <w:b/>
        </w:rPr>
        <w:t>30</w:t>
      </w:r>
      <w:r w:rsidR="00B2380F">
        <w:rPr>
          <w:b/>
        </w:rPr>
        <w:t xml:space="preserve">, </w:t>
      </w:r>
      <w:r w:rsidRPr="005817CA">
        <w:rPr>
          <w:b/>
        </w:rPr>
        <w:t>30-059</w:t>
      </w:r>
      <w:r w:rsidR="008D2AB8">
        <w:rPr>
          <w:b/>
        </w:rPr>
        <w:t xml:space="preserve"> </w:t>
      </w:r>
      <w:r w:rsidRPr="005817CA">
        <w:rPr>
          <w:b/>
        </w:rPr>
        <w:t>Kraków</w:t>
      </w:r>
      <w:r w:rsidR="008D2AB8">
        <w:rPr>
          <w:b/>
        </w:rPr>
        <w:t xml:space="preserve">,  </w:t>
      </w:r>
    </w:p>
    <w:p w14:paraId="1D2AD751" w14:textId="77777777" w:rsidR="008D2AB8" w:rsidRDefault="008D2AB8" w:rsidP="008D2AB8">
      <w:pPr>
        <w:ind w:firstLine="3969"/>
        <w:rPr>
          <w:b/>
        </w:rPr>
      </w:pPr>
    </w:p>
    <w:p w14:paraId="0F92FAE5" w14:textId="2243241F" w:rsidR="008D2AB8" w:rsidRDefault="008D2AB8" w:rsidP="00B2380F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5817CA" w:rsidRPr="005817CA">
        <w:rPr>
          <w:b/>
        </w:rPr>
        <w:t>Dostawa laptopa dla WIMIIP - KC-zp.272-186/22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4AFED13" w14:textId="77777777" w:rsidR="008D2AB8" w:rsidRDefault="008D2AB8" w:rsidP="008D2AB8">
      <w:pPr>
        <w:tabs>
          <w:tab w:val="right" w:pos="9000"/>
        </w:tabs>
      </w:pPr>
    </w:p>
    <w:p w14:paraId="57DDD3B4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740F90A1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</w:p>
    <w:p w14:paraId="142C7471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087BC196" w14:textId="77777777" w:rsidR="00B2380F" w:rsidRDefault="00B2380F" w:rsidP="00B2380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BE4341" w14:textId="77777777" w:rsidR="00B2380F" w:rsidRDefault="00B2380F" w:rsidP="00B2380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3426CB16" w14:textId="77777777" w:rsidR="00B2380F" w:rsidRDefault="00B2380F" w:rsidP="00B2380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F49E6DB" w14:textId="77777777" w:rsidR="00B2380F" w:rsidRDefault="00B2380F" w:rsidP="00B2380F">
      <w:pPr>
        <w:pStyle w:val="Tekstpodstawowy"/>
      </w:pPr>
      <w:r>
        <w:t>Powyższa cena zawiera podatek VAT w wysokości .......... % tj. ……………………. PLN</w:t>
      </w:r>
    </w:p>
    <w:p w14:paraId="612A2D8F" w14:textId="1FEB15BB" w:rsidR="00B2380F" w:rsidRDefault="00B2380F" w:rsidP="00B2380F">
      <w:pPr>
        <w:pStyle w:val="Tekstpodstawowy"/>
      </w:pPr>
      <w:r>
        <w:t xml:space="preserve">Producent/model zaoferowanego laptopa: </w:t>
      </w:r>
      <w:r>
        <w:rPr>
          <w:b w:val="0"/>
        </w:rPr>
        <w:t>…………………………………………..</w:t>
      </w:r>
    </w:p>
    <w:p w14:paraId="2A22A429" w14:textId="77777777" w:rsidR="00B2380F" w:rsidRDefault="00B2380F" w:rsidP="00B2380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………..</w:t>
      </w:r>
      <w:r>
        <w:rPr>
          <w:b/>
          <w:bCs/>
        </w:rPr>
        <w:t xml:space="preserve"> dni od daty podpisania umowy</w:t>
      </w:r>
      <w:r>
        <w:t xml:space="preserve"> </w:t>
      </w:r>
      <w:r>
        <w:rPr>
          <w:b/>
          <w:color w:val="FF0000"/>
        </w:rPr>
        <w:t>/kryterium oceny ofert/</w:t>
      </w:r>
    </w:p>
    <w:p w14:paraId="0E00913D" w14:textId="77777777" w:rsidR="00B2380F" w:rsidRDefault="00B2380F" w:rsidP="00B2380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 </w:t>
      </w:r>
      <w:r>
        <w:rPr>
          <w:b/>
          <w:bCs/>
        </w:rPr>
        <w:t xml:space="preserve">miesięcy </w:t>
      </w:r>
      <w:r>
        <w:rPr>
          <w:b/>
          <w:color w:val="FF0000"/>
        </w:rPr>
        <w:t>/kryterium oceny ofert/</w:t>
      </w:r>
    </w:p>
    <w:p w14:paraId="46D08A8E" w14:textId="77777777" w:rsidR="00B2380F" w:rsidRDefault="00B2380F" w:rsidP="00B2380F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96048AB" w14:textId="77777777" w:rsidR="00B2380F" w:rsidRDefault="00B2380F" w:rsidP="00B2380F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DD0B538" w14:textId="77777777" w:rsidR="00B2380F" w:rsidRDefault="00B2380F" w:rsidP="00B2380F">
      <w:pPr>
        <w:rPr>
          <w:sz w:val="18"/>
          <w:szCs w:val="18"/>
        </w:rPr>
      </w:pPr>
    </w:p>
    <w:p w14:paraId="1AC4EACE" w14:textId="77777777" w:rsidR="00B2380F" w:rsidRDefault="00B2380F" w:rsidP="00B2380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F70A2ED" w14:textId="77777777" w:rsidR="00B2380F" w:rsidRDefault="00B2380F" w:rsidP="00B238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6F271983" w14:textId="77777777" w:rsidR="00B2380F" w:rsidRDefault="00B2380F" w:rsidP="00B238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A0AB85E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4FB8B4" w14:textId="77777777" w:rsidR="00B2380F" w:rsidRDefault="00B2380F" w:rsidP="00B238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6DA0F7" w14:textId="77777777" w:rsidR="00B2380F" w:rsidRDefault="00B2380F" w:rsidP="00B238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C4F9D3" w14:textId="7D1C87F8" w:rsidR="00B2380F" w:rsidRDefault="00B2380F" w:rsidP="00B238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380F" w14:paraId="2A34E776" w14:textId="77777777" w:rsidTr="00B238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0E22E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1BFFA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8E9550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30072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2380F" w14:paraId="51174B63" w14:textId="77777777" w:rsidTr="00B238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06FBC" w14:textId="77777777" w:rsidR="00B2380F" w:rsidRDefault="00B238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B5F49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1AC8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2380F" w14:paraId="4D5C0988" w14:textId="77777777" w:rsidTr="00B2380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401FD" w14:textId="77777777" w:rsidR="00B2380F" w:rsidRDefault="00B238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D0566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506A1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EE68557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C9639C4" w14:textId="77777777" w:rsidR="00B2380F" w:rsidRDefault="00B2380F" w:rsidP="00B2380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32E1E8" w14:textId="77777777" w:rsidR="00B2380F" w:rsidRDefault="00B2380F" w:rsidP="00B238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D11429E" w14:textId="77777777" w:rsidR="00B2380F" w:rsidRDefault="00B2380F" w:rsidP="00B238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A35903A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63EAB8F7" w14:textId="77777777" w:rsidR="00B2380F" w:rsidRDefault="00B2380F" w:rsidP="00B238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C6C8E7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B161258" w14:textId="77777777" w:rsidR="00B2380F" w:rsidRDefault="00B2380F" w:rsidP="00B238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CA9E4C" w14:textId="77777777" w:rsidR="00B2380F" w:rsidRDefault="00B2380F" w:rsidP="00B238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27ABD8" w14:textId="77777777" w:rsidR="00B2380F" w:rsidRDefault="00B2380F" w:rsidP="00B2380F">
      <w:pPr>
        <w:jc w:val="both"/>
        <w:rPr>
          <w:b/>
          <w:color w:val="FF0000"/>
          <w:sz w:val="22"/>
          <w:szCs w:val="22"/>
        </w:rPr>
      </w:pPr>
    </w:p>
    <w:p w14:paraId="2CF835F7" w14:textId="77777777" w:rsidR="00B2380F" w:rsidRDefault="00B2380F" w:rsidP="00B2380F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93B1CEC" w14:textId="77777777" w:rsidR="00B2380F" w:rsidRDefault="00B2380F" w:rsidP="00B2380F">
      <w:pPr>
        <w:rPr>
          <w:b/>
          <w:sz w:val="22"/>
          <w:szCs w:val="22"/>
          <w:u w:val="single"/>
        </w:rPr>
      </w:pPr>
    </w:p>
    <w:p w14:paraId="7BD15B8E" w14:textId="77777777" w:rsidR="00B2380F" w:rsidRDefault="00B2380F" w:rsidP="00B2380F">
      <w:pPr>
        <w:rPr>
          <w:b/>
          <w:sz w:val="22"/>
          <w:szCs w:val="22"/>
          <w:u w:val="single"/>
        </w:rPr>
      </w:pPr>
    </w:p>
    <w:p w14:paraId="29B23DEA" w14:textId="77777777" w:rsidR="00B2380F" w:rsidRDefault="00B2380F" w:rsidP="00B2380F">
      <w:pPr>
        <w:rPr>
          <w:sz w:val="20"/>
          <w:szCs w:val="20"/>
        </w:rPr>
      </w:pPr>
    </w:p>
    <w:p w14:paraId="38EFA67D" w14:textId="77777777" w:rsidR="00FE545C" w:rsidRDefault="00FE545C" w:rsidP="00B2380F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AAB7C" w14:textId="77777777" w:rsidR="00CA6984" w:rsidRDefault="00CA6984">
      <w:r>
        <w:separator/>
      </w:r>
    </w:p>
  </w:endnote>
  <w:endnote w:type="continuationSeparator" w:id="0">
    <w:p w14:paraId="5F7D04BC" w14:textId="77777777" w:rsidR="00CA6984" w:rsidRDefault="00CA6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0FDF" w14:textId="77777777" w:rsidR="005817CA" w:rsidRDefault="00581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011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EC4D6" w14:textId="77777777" w:rsidR="005817CA" w:rsidRDefault="00581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77954" w14:textId="77777777" w:rsidR="00CA6984" w:rsidRDefault="00CA6984">
      <w:r>
        <w:separator/>
      </w:r>
    </w:p>
  </w:footnote>
  <w:footnote w:type="continuationSeparator" w:id="0">
    <w:p w14:paraId="5DC9A631" w14:textId="77777777" w:rsidR="00CA6984" w:rsidRDefault="00CA6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F072C" w14:textId="77777777" w:rsidR="005817CA" w:rsidRDefault="0058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E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A3252" w14:textId="77777777" w:rsidR="005817CA" w:rsidRDefault="00581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55808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1848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7758819">
    <w:abstractNumId w:val="0"/>
  </w:num>
  <w:num w:numId="4" w16cid:durableId="1943954188">
    <w:abstractNumId w:val="2"/>
  </w:num>
  <w:num w:numId="5" w16cid:durableId="1278558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98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817C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890"/>
    <w:rsid w:val="00A346FE"/>
    <w:rsid w:val="00A47B4D"/>
    <w:rsid w:val="00A83018"/>
    <w:rsid w:val="00B2380F"/>
    <w:rsid w:val="00B774DC"/>
    <w:rsid w:val="00BB6767"/>
    <w:rsid w:val="00C6124F"/>
    <w:rsid w:val="00C969A6"/>
    <w:rsid w:val="00CA6984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E0A645"/>
  <w15:chartTrackingRefBased/>
  <w15:docId w15:val="{1FFBE73A-DCA1-4D1F-9983-D3372549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2022-04-08T10:42:00Z</cp:lastPrinted>
  <dcterms:created xsi:type="dcterms:W3CDTF">2022-04-08T10:42:00Z</dcterms:created>
  <dcterms:modified xsi:type="dcterms:W3CDTF">2022-05-10T09:16:00Z</dcterms:modified>
</cp:coreProperties>
</file>