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69F1E7B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630CC">
        <w:rPr>
          <w:bCs/>
          <w:i w:val="0"/>
          <w:sz w:val="22"/>
          <w:szCs w:val="22"/>
        </w:rPr>
        <w:t>6</w:t>
      </w:r>
      <w:r w:rsidR="00C176E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05D572C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779FE">
        <w:rPr>
          <w:rFonts w:ascii="Times New Roman" w:eastAsia="Times New Roman" w:hAnsi="Times New Roman"/>
          <w:b/>
          <w:lang w:eastAsia="pl-PL"/>
        </w:rPr>
        <w:t>228</w:t>
      </w:r>
      <w:r w:rsidR="00E426B5">
        <w:rPr>
          <w:rFonts w:ascii="Times New Roman" w:eastAsia="Times New Roman" w:hAnsi="Times New Roman"/>
          <w:b/>
          <w:lang w:eastAsia="pl-PL"/>
        </w:rPr>
        <w:t>/</w:t>
      </w:r>
      <w:r w:rsidR="00D630CC">
        <w:rPr>
          <w:rFonts w:ascii="Times New Roman" w:eastAsia="Times New Roman" w:hAnsi="Times New Roman"/>
          <w:b/>
          <w:lang w:eastAsia="pl-PL"/>
        </w:rPr>
        <w:t>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6AD3416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</w:t>
      </w:r>
      <w:r w:rsidR="00E779FE">
        <w:rPr>
          <w:rFonts w:ascii="Times New Roman" w:hAnsi="Times New Roman"/>
        </w:rPr>
        <w:t>21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D65306F" w14:textId="00BE8451" w:rsidR="00D630CC" w:rsidRDefault="00E426B5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b/>
        </w:rPr>
        <w:t xml:space="preserve">Organizacja  i przeprowadzenie studiów podyplomowych </w:t>
      </w:r>
      <w:proofErr w:type="spellStart"/>
      <w:r>
        <w:rPr>
          <w:b/>
        </w:rPr>
        <w:t>Executive</w:t>
      </w:r>
      <w:proofErr w:type="spellEnd"/>
      <w:r>
        <w:rPr>
          <w:b/>
        </w:rPr>
        <w:t xml:space="preserve"> MBA Master of Business Administration - KC-zp.272-</w:t>
      </w:r>
      <w:r w:rsidR="00E779FE">
        <w:rPr>
          <w:b/>
        </w:rPr>
        <w:t>228</w:t>
      </w:r>
      <w:r>
        <w:rPr>
          <w:b/>
        </w:rPr>
        <w:t>/22</w:t>
      </w:r>
    </w:p>
    <w:p w14:paraId="1F94EBA1" w14:textId="3A21CA93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4615C" w14:textId="77777777" w:rsidR="00ED47DE" w:rsidRDefault="00ED47DE" w:rsidP="00025386">
      <w:pPr>
        <w:spacing w:after="0" w:line="240" w:lineRule="auto"/>
      </w:pPr>
      <w:r>
        <w:separator/>
      </w:r>
    </w:p>
  </w:endnote>
  <w:endnote w:type="continuationSeparator" w:id="0">
    <w:p w14:paraId="7A16DEB9" w14:textId="77777777" w:rsidR="00ED47DE" w:rsidRDefault="00ED47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57998" w14:textId="77777777" w:rsidR="00023886" w:rsidRDefault="00023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B19458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A7A5" w14:textId="77777777" w:rsidR="00023886" w:rsidRDefault="00023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91B5A" w14:textId="77777777" w:rsidR="00ED47DE" w:rsidRDefault="00ED47DE" w:rsidP="00025386">
      <w:pPr>
        <w:spacing w:after="0" w:line="240" w:lineRule="auto"/>
      </w:pPr>
      <w:r>
        <w:separator/>
      </w:r>
    </w:p>
  </w:footnote>
  <w:footnote w:type="continuationSeparator" w:id="0">
    <w:p w14:paraId="5881CA7F" w14:textId="77777777" w:rsidR="00ED47DE" w:rsidRDefault="00ED47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A27E" w14:textId="77777777" w:rsidR="00023886" w:rsidRDefault="00023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013E34F0" w:rsidR="00326B95" w:rsidRPr="003D6231" w:rsidRDefault="00023886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4A8193C2" wp14:editId="7459D8CE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0B7F" w14:textId="77777777" w:rsidR="00023886" w:rsidRDefault="00023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442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3886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176E8"/>
    <w:rsid w:val="00CB29AC"/>
    <w:rsid w:val="00D55FC4"/>
    <w:rsid w:val="00D630CC"/>
    <w:rsid w:val="00D720DC"/>
    <w:rsid w:val="00D9320D"/>
    <w:rsid w:val="00DC4842"/>
    <w:rsid w:val="00DC587A"/>
    <w:rsid w:val="00DC652A"/>
    <w:rsid w:val="00DE3B21"/>
    <w:rsid w:val="00DE73DD"/>
    <w:rsid w:val="00E27ABB"/>
    <w:rsid w:val="00E426B5"/>
    <w:rsid w:val="00E67109"/>
    <w:rsid w:val="00E779FE"/>
    <w:rsid w:val="00E86D3B"/>
    <w:rsid w:val="00EC667C"/>
    <w:rsid w:val="00ED47D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2022-04-13T12:45:00Z</cp:lastPrinted>
  <dcterms:created xsi:type="dcterms:W3CDTF">2022-04-13T12:45:00Z</dcterms:created>
  <dcterms:modified xsi:type="dcterms:W3CDTF">2022-04-13T12:45:00Z</dcterms:modified>
</cp:coreProperties>
</file>