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3658628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9E20C4">
        <w:rPr>
          <w:b/>
          <w:bCs/>
        </w:rPr>
        <w:t xml:space="preserve">dostawa </w:t>
      </w:r>
      <w:r w:rsidR="007963EC" w:rsidRPr="007963EC">
        <w:rPr>
          <w:b/>
        </w:rPr>
        <w:t xml:space="preserve">wraz z uruchomieniem urządzenia dwuwiązkowego FIB-SEM, skaningowego mikroskopu elektronowego SEM z działem jonowym FIB dla </w:t>
      </w:r>
      <w:proofErr w:type="spellStart"/>
      <w:r w:rsidR="007963EC" w:rsidRPr="007963EC">
        <w:rPr>
          <w:b/>
        </w:rPr>
        <w:t>WIMi</w:t>
      </w:r>
      <w:r w:rsidR="001D5391">
        <w:rPr>
          <w:b/>
        </w:rPr>
        <w:t>I</w:t>
      </w:r>
      <w:r w:rsidR="007963EC" w:rsidRPr="007963EC">
        <w:rPr>
          <w:b/>
        </w:rPr>
        <w:t>P</w:t>
      </w:r>
      <w:proofErr w:type="spellEnd"/>
      <w:r w:rsidR="007963EC" w:rsidRPr="007963EC">
        <w:rPr>
          <w:b/>
        </w:rPr>
        <w:t xml:space="preserve"> AGH - KC-</w:t>
      </w:r>
      <w:proofErr w:type="spellStart"/>
      <w:r w:rsidR="007963EC" w:rsidRPr="007963EC">
        <w:rPr>
          <w:b/>
        </w:rPr>
        <w:t>zp</w:t>
      </w:r>
      <w:proofErr w:type="spellEnd"/>
      <w:r w:rsidR="007963EC" w:rsidRPr="007963EC">
        <w:rPr>
          <w:b/>
        </w:rPr>
        <w:t>. 272-230/22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7963EC">
        <w:br/>
      </w:r>
      <w:r w:rsidRPr="00894B65">
        <w:t>w specyfikacji istotnych warunków zamówienia.</w:t>
      </w:r>
    </w:p>
    <w:p w14:paraId="667AF7CF" w14:textId="77777777" w:rsidR="008B7C5A" w:rsidRDefault="008B7C5A" w:rsidP="008B7C5A">
      <w:pPr>
        <w:widowControl w:val="0"/>
        <w:ind w:right="1"/>
        <w:rPr>
          <w:b/>
          <w:sz w:val="22"/>
          <w:szCs w:val="22"/>
        </w:rPr>
      </w:pPr>
    </w:p>
    <w:p w14:paraId="1D5487D5" w14:textId="69B52C8C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4EEBB325" w14:textId="77777777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</w:p>
    <w:p w14:paraId="43447832" w14:textId="77777777" w:rsidR="008B7C5A" w:rsidRPr="00DD31FC" w:rsidRDefault="008B7C5A" w:rsidP="008B7C5A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34C3E344" w14:textId="77777777" w:rsidR="008B7C5A" w:rsidRPr="00DD31FC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59F27E05" w14:textId="77777777" w:rsidR="008B7C5A" w:rsidRPr="00DD31FC" w:rsidRDefault="008B7C5A" w:rsidP="008B7C5A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6D9693F" w14:textId="77777777" w:rsidR="008B7C5A" w:rsidRDefault="008B7C5A" w:rsidP="008B7C5A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1DA77127" w14:textId="77777777" w:rsidR="008B7C5A" w:rsidRDefault="008B7C5A" w:rsidP="008B7C5A">
      <w:pPr>
        <w:pStyle w:val="Tekstpodstawowy"/>
        <w:spacing w:line="240" w:lineRule="auto"/>
        <w:rPr>
          <w:sz w:val="22"/>
          <w:szCs w:val="22"/>
        </w:rPr>
      </w:pPr>
    </w:p>
    <w:p w14:paraId="3BACA1C9" w14:textId="77777777" w:rsidR="008B7C5A" w:rsidRPr="00DD31FC" w:rsidRDefault="008B7C5A" w:rsidP="008B7C5A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 w:rsidRPr="00BA1551">
        <w:rPr>
          <w:b w:val="0"/>
        </w:rPr>
        <w:t>……………………………………..</w:t>
      </w:r>
    </w:p>
    <w:p w14:paraId="68C773D5" w14:textId="77777777" w:rsidR="008B7C5A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46B3AE16" w14:textId="77777777" w:rsidR="008B7C5A" w:rsidRPr="00FD4273" w:rsidRDefault="008B7C5A" w:rsidP="008B7C5A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Pr="00FD4273">
        <w:rPr>
          <w:sz w:val="22"/>
          <w:szCs w:val="22"/>
          <w:highlight w:val="yellow"/>
        </w:rPr>
        <w:t>(kryterium oceny ofert)</w:t>
      </w:r>
    </w:p>
    <w:p w14:paraId="762A578F" w14:textId="77777777" w:rsidR="008B7C5A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</w:p>
    <w:p w14:paraId="516DF36C" w14:textId="606AB873" w:rsidR="008B7C5A" w:rsidRPr="00FD4273" w:rsidRDefault="008B7C5A" w:rsidP="008B7C5A">
      <w:pPr>
        <w:widowControl w:val="0"/>
        <w:ind w:right="1"/>
        <w:jc w:val="both"/>
        <w:rPr>
          <w:bCs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Pr="00FD4273">
        <w:rPr>
          <w:bCs/>
          <w:sz w:val="22"/>
          <w:szCs w:val="22"/>
        </w:rPr>
        <w:t>……………</w:t>
      </w:r>
      <w:r>
        <w:rPr>
          <w:bCs/>
          <w:sz w:val="22"/>
          <w:szCs w:val="22"/>
        </w:rPr>
        <w:t>…</w:t>
      </w:r>
      <w:r w:rsidRPr="00FD4273">
        <w:rPr>
          <w:bCs/>
          <w:sz w:val="22"/>
          <w:szCs w:val="22"/>
        </w:rPr>
        <w:t>…</w:t>
      </w:r>
      <w:r w:rsidRPr="00DD31FC">
        <w:rPr>
          <w:b/>
          <w:sz w:val="22"/>
          <w:szCs w:val="22"/>
        </w:rPr>
        <w:t xml:space="preserve"> od daty podpisania umowy</w:t>
      </w:r>
      <w:r>
        <w:rPr>
          <w:b/>
          <w:sz w:val="22"/>
          <w:szCs w:val="22"/>
        </w:rPr>
        <w:t xml:space="preserve"> </w:t>
      </w:r>
    </w:p>
    <w:p w14:paraId="0220546C" w14:textId="77777777" w:rsidR="008B7C5A" w:rsidRPr="00DD31FC" w:rsidRDefault="008B7C5A" w:rsidP="008B7C5A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835028C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60AE5BEB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27926D5B" w14:textId="77777777" w:rsidR="008B7C5A" w:rsidRDefault="008B7C5A" w:rsidP="00A01521">
      <w:pPr>
        <w:rPr>
          <w:b/>
          <w:sz w:val="22"/>
          <w:szCs w:val="22"/>
          <w:u w:val="single"/>
        </w:rPr>
      </w:pPr>
    </w:p>
    <w:p w14:paraId="78C1383B" w14:textId="1C093066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3D265ED5" w:rsidR="00A01521" w:rsidRPr="00AC49C3" w:rsidRDefault="00A01521" w:rsidP="000E46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8B7C5A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0E46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0E46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0E46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0E46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0E46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E0476E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5FF60" w14:textId="77777777" w:rsidR="00D553F5" w:rsidRDefault="00D553F5">
      <w:r>
        <w:separator/>
      </w:r>
    </w:p>
  </w:endnote>
  <w:endnote w:type="continuationSeparator" w:id="0">
    <w:p w14:paraId="558FFBAA" w14:textId="77777777" w:rsidR="00D553F5" w:rsidRDefault="00D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84C0F" w14:textId="77777777" w:rsidR="00D553F5" w:rsidRDefault="00D553F5">
      <w:r>
        <w:separator/>
      </w:r>
    </w:p>
  </w:footnote>
  <w:footnote w:type="continuationSeparator" w:id="0">
    <w:p w14:paraId="74418C78" w14:textId="77777777" w:rsidR="00D553F5" w:rsidRDefault="00D55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BA05" w14:textId="6290676F" w:rsidR="00E0476E" w:rsidRDefault="00E0476E" w:rsidP="00E0476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51125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35254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7673950">
    <w:abstractNumId w:val="3"/>
  </w:num>
  <w:num w:numId="4" w16cid:durableId="2040734937">
    <w:abstractNumId w:val="2"/>
  </w:num>
  <w:num w:numId="5" w16cid:durableId="716128464">
    <w:abstractNumId w:val="5"/>
  </w:num>
  <w:num w:numId="6" w16cid:durableId="1643071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7171677">
    <w:abstractNumId w:val="1"/>
  </w:num>
  <w:num w:numId="8" w16cid:durableId="6156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0E4621"/>
    <w:rsid w:val="00113021"/>
    <w:rsid w:val="00113376"/>
    <w:rsid w:val="00124DD0"/>
    <w:rsid w:val="00130681"/>
    <w:rsid w:val="001312E3"/>
    <w:rsid w:val="00146D48"/>
    <w:rsid w:val="001473D3"/>
    <w:rsid w:val="0015432A"/>
    <w:rsid w:val="00163822"/>
    <w:rsid w:val="001915F7"/>
    <w:rsid w:val="001A6D65"/>
    <w:rsid w:val="001D5391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13B6"/>
    <w:rsid w:val="007815AB"/>
    <w:rsid w:val="007963EC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B7C5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9E20C4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553F5"/>
    <w:rsid w:val="00D91D60"/>
    <w:rsid w:val="00DA0B02"/>
    <w:rsid w:val="00DD32CA"/>
    <w:rsid w:val="00DD7027"/>
    <w:rsid w:val="00DE0AEA"/>
    <w:rsid w:val="00DE7746"/>
    <w:rsid w:val="00DF00B2"/>
    <w:rsid w:val="00DF0E3E"/>
    <w:rsid w:val="00E01CA0"/>
    <w:rsid w:val="00E0476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461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2022-04-25T11:25:00Z</cp:lastPrinted>
  <dcterms:created xsi:type="dcterms:W3CDTF">2022-05-05T06:23:00Z</dcterms:created>
  <dcterms:modified xsi:type="dcterms:W3CDTF">2022-05-05T06:23:00Z</dcterms:modified>
</cp:coreProperties>
</file>