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556DAB23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30F0F">
        <w:rPr>
          <w:b/>
          <w:bCs/>
          <w:iCs/>
        </w:rPr>
        <w:t xml:space="preserve">kurs języka programowania </w:t>
      </w:r>
      <w:proofErr w:type="spellStart"/>
      <w:r w:rsidR="00630F0F">
        <w:rPr>
          <w:b/>
          <w:bCs/>
          <w:iCs/>
        </w:rPr>
        <w:t>Python</w:t>
      </w:r>
      <w:proofErr w:type="spellEnd"/>
      <w:r w:rsidR="00630F0F">
        <w:rPr>
          <w:b/>
          <w:bCs/>
          <w:iCs/>
        </w:rPr>
        <w:t xml:space="preserve"> dla pracowników naukowo-dydaktycznych WEIP w ramach projektu POWR.03.05.00-00-Z309/18- KC-zp.272-154/22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5B4E3" w14:textId="77777777" w:rsidR="00031400" w:rsidRDefault="00031400" w:rsidP="0038231F">
      <w:pPr>
        <w:spacing w:after="0" w:line="240" w:lineRule="auto"/>
      </w:pPr>
      <w:r>
        <w:separator/>
      </w:r>
    </w:p>
  </w:endnote>
  <w:endnote w:type="continuationSeparator" w:id="0">
    <w:p w14:paraId="336B9B3C" w14:textId="77777777" w:rsidR="00031400" w:rsidRDefault="000314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0FC62" w14:textId="77777777" w:rsidR="00031400" w:rsidRDefault="00031400" w:rsidP="0038231F">
      <w:pPr>
        <w:spacing w:after="0" w:line="240" w:lineRule="auto"/>
      </w:pPr>
      <w:r>
        <w:separator/>
      </w:r>
    </w:p>
  </w:footnote>
  <w:footnote w:type="continuationSeparator" w:id="0">
    <w:p w14:paraId="5E99AF51" w14:textId="77777777" w:rsidR="00031400" w:rsidRDefault="000314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31400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68C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343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741A2"/>
    <w:rsid w:val="00586F1F"/>
    <w:rsid w:val="005A4CE4"/>
    <w:rsid w:val="005C39CA"/>
    <w:rsid w:val="005E176A"/>
    <w:rsid w:val="00615101"/>
    <w:rsid w:val="00630F0F"/>
    <w:rsid w:val="00634311"/>
    <w:rsid w:val="00641874"/>
    <w:rsid w:val="006508BC"/>
    <w:rsid w:val="006676AE"/>
    <w:rsid w:val="00685F67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33A95-421A-4AF4-9F86-597C05C2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3</cp:revision>
  <cp:lastPrinted>2021-07-15T08:09:00Z</cp:lastPrinted>
  <dcterms:created xsi:type="dcterms:W3CDTF">2022-04-05T09:05:00Z</dcterms:created>
  <dcterms:modified xsi:type="dcterms:W3CDTF">2022-04-05T09:06:00Z</dcterms:modified>
</cp:coreProperties>
</file>