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89508" w14:textId="77777777" w:rsidR="00A042AA" w:rsidRPr="00E874DC" w:rsidRDefault="00A042AA" w:rsidP="00A042A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3BA31F1" w14:textId="77777777" w:rsidR="00A042AA" w:rsidRDefault="00A042AA" w:rsidP="00A042AA">
      <w:pPr>
        <w:spacing w:before="48" w:line="240" w:lineRule="atLeast"/>
        <w:jc w:val="right"/>
        <w:rPr>
          <w:b/>
          <w:sz w:val="24"/>
          <w:szCs w:val="24"/>
          <w:lang w:val="pl-PL"/>
        </w:rPr>
      </w:pPr>
    </w:p>
    <w:p w14:paraId="391AC2D1" w14:textId="77777777" w:rsidR="00A042AA" w:rsidRDefault="00A042AA" w:rsidP="00A042AA">
      <w:pPr>
        <w:spacing w:before="48" w:line="240" w:lineRule="atLeast"/>
        <w:jc w:val="center"/>
        <w:rPr>
          <w:b/>
          <w:sz w:val="24"/>
          <w:szCs w:val="24"/>
          <w:lang w:val="pl-PL"/>
        </w:rPr>
      </w:pPr>
      <w:r>
        <w:rPr>
          <w:b/>
          <w:sz w:val="24"/>
          <w:szCs w:val="24"/>
          <w:lang w:val="pl-PL"/>
        </w:rPr>
        <w:t>WZÓR UMOWY</w:t>
      </w:r>
    </w:p>
    <w:p w14:paraId="52B0A4B7" w14:textId="77777777" w:rsidR="00A042AA" w:rsidRDefault="00A042AA" w:rsidP="00A042A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DABE3AF" w14:textId="77777777" w:rsidR="00A042AA" w:rsidRDefault="00A042AA" w:rsidP="00A042AA">
      <w:pPr>
        <w:spacing w:before="48" w:line="240" w:lineRule="atLeast"/>
        <w:jc w:val="center"/>
        <w:rPr>
          <w:b/>
          <w:sz w:val="28"/>
          <w:lang w:val="pl-PL"/>
        </w:rPr>
      </w:pPr>
    </w:p>
    <w:p w14:paraId="264A9D4C" w14:textId="58736EBB" w:rsidR="00A042AA" w:rsidRPr="00AA2A22" w:rsidRDefault="00A042AA" w:rsidP="00A042A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KC-zp.272-187/21</w:t>
      </w:r>
      <w:r w:rsidRPr="00AA2A22">
        <w:rPr>
          <w:rFonts w:ascii="Times New Roman" w:hAnsi="Times New Roman"/>
        </w:rPr>
        <w:t xml:space="preserve"> </w:t>
      </w:r>
    </w:p>
    <w:p w14:paraId="17813598" w14:textId="77777777" w:rsidR="00A042AA" w:rsidRDefault="00A042AA" w:rsidP="00A042AA">
      <w:pPr>
        <w:pStyle w:val="Tekstpodstawowy"/>
        <w:ind w:right="-47"/>
        <w:jc w:val="both"/>
        <w:rPr>
          <w:rFonts w:ascii="Times New Roman" w:hAnsi="Times New Roman"/>
        </w:rPr>
      </w:pPr>
      <w:r w:rsidRPr="00AA2A22">
        <w:rPr>
          <w:rFonts w:ascii="Times New Roman" w:hAnsi="Times New Roman"/>
        </w:rPr>
        <w:t>pomiędzy</w:t>
      </w:r>
    </w:p>
    <w:p w14:paraId="52F1B88C" w14:textId="77777777" w:rsidR="00A042AA" w:rsidRDefault="00A042AA" w:rsidP="00A042A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E41B2C5" w14:textId="77777777" w:rsidR="00A042AA" w:rsidRDefault="00A042AA" w:rsidP="00A042AA">
      <w:pPr>
        <w:pStyle w:val="Tekstpodstawowy"/>
        <w:ind w:right="-47"/>
        <w:jc w:val="both"/>
        <w:rPr>
          <w:rFonts w:ascii="Times New Roman" w:hAnsi="Times New Roman"/>
        </w:rPr>
      </w:pPr>
      <w:r>
        <w:rPr>
          <w:rFonts w:ascii="Times New Roman" w:hAnsi="Times New Roman"/>
        </w:rPr>
        <w:t>reprezentowana przez:</w:t>
      </w:r>
    </w:p>
    <w:p w14:paraId="5973F639"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1.Dziekana Wydziału /Kierownika Jednostki/............................................................................. </w:t>
      </w:r>
    </w:p>
    <w:p w14:paraId="50B9CD8F" w14:textId="77777777" w:rsidR="00A042AA" w:rsidRDefault="00A042AA" w:rsidP="00A042A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30FD386" w14:textId="77777777" w:rsidR="00A042AA" w:rsidRDefault="00A042AA" w:rsidP="00A042AA">
      <w:pPr>
        <w:pStyle w:val="Tekstpodstawowy"/>
        <w:ind w:right="-47"/>
        <w:jc w:val="both"/>
        <w:rPr>
          <w:rFonts w:ascii="Times New Roman" w:hAnsi="Times New Roman"/>
        </w:rPr>
      </w:pPr>
      <w:r>
        <w:rPr>
          <w:rFonts w:ascii="Times New Roman" w:hAnsi="Times New Roman"/>
        </w:rPr>
        <w:t>zwaną dalej KUPUJĄCYM</w:t>
      </w:r>
    </w:p>
    <w:p w14:paraId="113276BA"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a </w:t>
      </w:r>
    </w:p>
    <w:p w14:paraId="58017624" w14:textId="77777777" w:rsidR="00A042AA" w:rsidRDefault="00A042AA" w:rsidP="00A042AA">
      <w:pPr>
        <w:pStyle w:val="Tekstpodstawowy"/>
        <w:ind w:right="-47"/>
        <w:jc w:val="both"/>
        <w:rPr>
          <w:rFonts w:ascii="Times New Roman" w:hAnsi="Times New Roman"/>
        </w:rPr>
      </w:pPr>
      <w:r>
        <w:rPr>
          <w:rFonts w:ascii="Times New Roman" w:hAnsi="Times New Roman"/>
        </w:rPr>
        <w:t>......................................................................................................................................................</w:t>
      </w:r>
    </w:p>
    <w:p w14:paraId="4B1E393D" w14:textId="77777777" w:rsidR="00A042AA" w:rsidRDefault="00A042AA" w:rsidP="00A042AA">
      <w:pPr>
        <w:pStyle w:val="Tekstpodstawowy"/>
        <w:ind w:right="-47"/>
        <w:jc w:val="both"/>
        <w:rPr>
          <w:rFonts w:ascii="Times New Roman" w:hAnsi="Times New Roman"/>
        </w:rPr>
      </w:pPr>
      <w:r>
        <w:rPr>
          <w:rFonts w:ascii="Times New Roman" w:hAnsi="Times New Roman"/>
        </w:rPr>
        <w:t>......................................................................................................................................................</w:t>
      </w:r>
    </w:p>
    <w:p w14:paraId="6186C428" w14:textId="77777777" w:rsidR="00A042AA" w:rsidRDefault="00A042AA" w:rsidP="00A042A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A201B0F" w14:textId="77777777" w:rsidR="00A042AA" w:rsidRDefault="00A042AA" w:rsidP="00A042AA">
      <w:pPr>
        <w:pStyle w:val="Tekstpodstawowy"/>
        <w:ind w:right="-47"/>
        <w:jc w:val="both"/>
        <w:rPr>
          <w:rFonts w:ascii="Times New Roman" w:hAnsi="Times New Roman"/>
        </w:rPr>
      </w:pPr>
      <w:r>
        <w:rPr>
          <w:rFonts w:ascii="Times New Roman" w:hAnsi="Times New Roman"/>
        </w:rPr>
        <w:t>reprezentowanym przez:</w:t>
      </w:r>
    </w:p>
    <w:p w14:paraId="0CBAD0D7" w14:textId="77777777" w:rsidR="00A042AA" w:rsidRDefault="00A042AA" w:rsidP="00A042AA">
      <w:pPr>
        <w:pStyle w:val="Tekstpodstawowy"/>
        <w:ind w:right="-47"/>
        <w:jc w:val="both"/>
        <w:rPr>
          <w:rFonts w:ascii="Times New Roman" w:hAnsi="Times New Roman"/>
        </w:rPr>
      </w:pPr>
      <w:r>
        <w:rPr>
          <w:rFonts w:ascii="Times New Roman" w:hAnsi="Times New Roman"/>
        </w:rPr>
        <w:t>1...................................................................................................................................................</w:t>
      </w:r>
    </w:p>
    <w:p w14:paraId="75EA7908"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2................................................................................................................................................... </w:t>
      </w:r>
    </w:p>
    <w:p w14:paraId="3F321933" w14:textId="77777777" w:rsidR="00A042AA" w:rsidRDefault="00A042AA" w:rsidP="00A042AA">
      <w:pPr>
        <w:pStyle w:val="Tekstpodstawowy"/>
        <w:ind w:right="-47"/>
        <w:jc w:val="both"/>
        <w:rPr>
          <w:rFonts w:ascii="Times New Roman" w:hAnsi="Times New Roman"/>
        </w:rPr>
      </w:pPr>
      <w:r>
        <w:rPr>
          <w:rFonts w:ascii="Times New Roman" w:hAnsi="Times New Roman"/>
        </w:rPr>
        <w:t>zwanym dalej SPRZEDAWCĄ</w:t>
      </w:r>
    </w:p>
    <w:p w14:paraId="7FFD8593" w14:textId="77777777" w:rsidR="00A042AA" w:rsidRDefault="00A042AA" w:rsidP="00A042AA">
      <w:pPr>
        <w:pStyle w:val="Tekstpodstawowy"/>
        <w:ind w:right="-47"/>
        <w:jc w:val="center"/>
        <w:rPr>
          <w:rFonts w:ascii="Times New Roman" w:hAnsi="Times New Roman"/>
        </w:rPr>
      </w:pPr>
    </w:p>
    <w:p w14:paraId="3BFA669E"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1</w:t>
      </w:r>
    </w:p>
    <w:p w14:paraId="3D4F44DD" w14:textId="77777777" w:rsidR="00167CDA" w:rsidRPr="00167CDA" w:rsidRDefault="00A042AA" w:rsidP="003B171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167CDA">
        <w:rPr>
          <w:rFonts w:ascii="Times New Roman" w:hAnsi="Times New Roman"/>
        </w:rPr>
        <w:t xml:space="preserve">Przedmiotem niniejszej umowy jest </w:t>
      </w:r>
      <w:r w:rsidR="00167CDA" w:rsidRPr="00167CDA">
        <w:rPr>
          <w:rFonts w:ascii="Times New Roman" w:hAnsi="Times New Roman"/>
        </w:rPr>
        <w:t>dostawa sprzętu i oprogramowania wraz z usługą montażu i konfiguracji urządzeń niezbędnych do uruchomienia laboratorium dydaktycznego '</w:t>
      </w:r>
      <w:proofErr w:type="spellStart"/>
      <w:r w:rsidR="00167CDA" w:rsidRPr="00167CDA">
        <w:rPr>
          <w:rFonts w:ascii="Times New Roman" w:hAnsi="Times New Roman"/>
        </w:rPr>
        <w:t>VRoom</w:t>
      </w:r>
      <w:proofErr w:type="spellEnd"/>
      <w:r w:rsidR="00167CDA" w:rsidRPr="00167CDA">
        <w:rPr>
          <w:rFonts w:ascii="Times New Roman" w:hAnsi="Times New Roman"/>
        </w:rPr>
        <w:t>' - KC-zp.272-208/22</w:t>
      </w:r>
    </w:p>
    <w:p w14:paraId="70E8A6DE" w14:textId="6F557AA7" w:rsidR="00A042AA" w:rsidRPr="00167CDA" w:rsidRDefault="00A042AA" w:rsidP="003B171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167CDA">
        <w:rPr>
          <w:rFonts w:ascii="Times New Roman" w:hAnsi="Times New Roman"/>
          <w:szCs w:val="24"/>
        </w:rPr>
        <w:t>Szczegółowa specyfikacja sprzętu jest określona w Załączniku nr 1, który stanowi integralną część niniejszej umowy.</w:t>
      </w:r>
    </w:p>
    <w:p w14:paraId="28567854" w14:textId="77777777" w:rsidR="00A042AA" w:rsidRPr="0043435F" w:rsidRDefault="00A042AA" w:rsidP="00A042AA">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852F4BA" w14:textId="77777777" w:rsidR="00A042AA" w:rsidRDefault="00A042AA" w:rsidP="00A042AA">
      <w:pPr>
        <w:pStyle w:val="Tekstpodstawowy"/>
        <w:ind w:right="-47"/>
        <w:jc w:val="both"/>
        <w:rPr>
          <w:rFonts w:ascii="Times New Roman" w:hAnsi="Times New Roman"/>
        </w:rPr>
      </w:pPr>
    </w:p>
    <w:p w14:paraId="41833E9D"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2</w:t>
      </w:r>
    </w:p>
    <w:p w14:paraId="6305EBF8" w14:textId="786B400D" w:rsidR="00A042AA" w:rsidRPr="0043435F" w:rsidRDefault="00A042AA" w:rsidP="00A042AA">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sidR="00167CDA">
        <w:rPr>
          <w:rFonts w:ascii="Times New Roman" w:hAnsi="Times New Roman"/>
          <w:szCs w:val="24"/>
        </w:rPr>
        <w:t>podpisania umowy,</w:t>
      </w:r>
      <w:r w:rsidRPr="0043435F">
        <w:rPr>
          <w:rFonts w:ascii="Times New Roman" w:hAnsi="Times New Roman"/>
          <w:szCs w:val="24"/>
        </w:rPr>
        <w:t xml:space="preserve"> do siedziby Kupującego</w:t>
      </w:r>
      <w:r>
        <w:rPr>
          <w:rFonts w:ascii="Times New Roman" w:hAnsi="Times New Roman"/>
          <w:szCs w:val="24"/>
        </w:rPr>
        <w:t xml:space="preserve"> </w:t>
      </w:r>
    </w:p>
    <w:p w14:paraId="753A6840" w14:textId="77777777" w:rsidR="00A042AA" w:rsidRPr="0043435F" w:rsidRDefault="00A042AA" w:rsidP="00A042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CBE5350" w14:textId="77777777" w:rsidR="00A042AA" w:rsidRPr="0043435F" w:rsidRDefault="00A042AA" w:rsidP="00A042AA">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C8F0BD7" w14:textId="77777777" w:rsidR="00A042AA" w:rsidRDefault="00A042AA" w:rsidP="00A042AA">
      <w:pPr>
        <w:pStyle w:val="Tekstpodstawowy"/>
        <w:ind w:right="-47"/>
        <w:jc w:val="both"/>
        <w:rPr>
          <w:rFonts w:ascii="Times New Roman" w:hAnsi="Times New Roman"/>
        </w:rPr>
      </w:pPr>
    </w:p>
    <w:p w14:paraId="66C60088"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3</w:t>
      </w:r>
    </w:p>
    <w:p w14:paraId="550F61E8"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A2BEED3"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27603ED"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4814475" w14:textId="20BEF95F" w:rsidR="00A042AA" w:rsidRPr="0043435F" w:rsidRDefault="00A042AA" w:rsidP="00A042AA">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00167CDA">
        <w:rPr>
          <w:rFonts w:eastAsia="Calibri"/>
          <w:b/>
          <w:sz w:val="24"/>
          <w:szCs w:val="24"/>
          <w:lang w:val="pl-PL" w:eastAsia="en-US"/>
        </w:rPr>
        <w:t>router</w:t>
      </w:r>
      <w:r w:rsidRPr="0043435F">
        <w:rPr>
          <w:rFonts w:eastAsia="Calibri"/>
          <w:b/>
          <w:sz w:val="24"/>
          <w:szCs w:val="24"/>
          <w:lang w:val="pl-PL" w:eastAsia="en-US"/>
        </w:rPr>
        <w:t xml:space="preserve"> </w:t>
      </w:r>
      <w:r>
        <w:rPr>
          <w:rFonts w:eastAsia="Calibri"/>
          <w:sz w:val="24"/>
          <w:szCs w:val="24"/>
          <w:lang w:val="pl-PL" w:eastAsia="en-US"/>
        </w:rPr>
        <w:t>wchodząc</w:t>
      </w:r>
      <w:r w:rsidR="00167CDA">
        <w:rPr>
          <w:rFonts w:eastAsia="Calibri"/>
          <w:sz w:val="24"/>
          <w:szCs w:val="24"/>
          <w:lang w:val="pl-PL" w:eastAsia="en-US"/>
        </w:rPr>
        <w:t>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E2C2088" w14:textId="77777777" w:rsidR="00A042AA" w:rsidRPr="0043435F" w:rsidRDefault="00A042AA" w:rsidP="00A042AA">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DE8EE0D" w14:textId="77777777" w:rsidR="00A042AA" w:rsidRPr="0043435F" w:rsidRDefault="00A042AA" w:rsidP="00A042AA">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C01513F" w14:textId="77777777" w:rsidR="00A042AA" w:rsidRDefault="00A042AA" w:rsidP="00A042AA">
      <w:pPr>
        <w:pStyle w:val="Tekstpodstawowy"/>
        <w:ind w:right="-47"/>
        <w:jc w:val="both"/>
        <w:rPr>
          <w:rFonts w:ascii="Times New Roman" w:hAnsi="Times New Roman"/>
        </w:rPr>
      </w:pPr>
    </w:p>
    <w:p w14:paraId="0996C6B7"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4</w:t>
      </w:r>
    </w:p>
    <w:p w14:paraId="78521273"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F9AB9EA"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DDB34D3" w14:textId="77777777" w:rsidR="00A042AA" w:rsidRDefault="00A042AA" w:rsidP="00A042AA">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D86755F" w14:textId="77777777" w:rsidR="00A042AA" w:rsidRPr="00593CEB" w:rsidRDefault="00A042AA" w:rsidP="00A042AA">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A517495" w14:textId="77777777" w:rsidR="00A042AA" w:rsidRDefault="00A042AA" w:rsidP="00A042AA">
      <w:pPr>
        <w:pStyle w:val="Tekstpodstawowy"/>
        <w:ind w:right="-47"/>
        <w:jc w:val="center"/>
        <w:rPr>
          <w:rFonts w:ascii="Times New Roman" w:hAnsi="Times New Roman"/>
        </w:rPr>
      </w:pPr>
    </w:p>
    <w:p w14:paraId="21F26560"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5</w:t>
      </w:r>
    </w:p>
    <w:p w14:paraId="6B27E76B"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4E5E203"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21C8DE5" w14:textId="77777777" w:rsidR="00A042AA" w:rsidRPr="00C53B52" w:rsidRDefault="00A042AA" w:rsidP="00A042A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7C46F6"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6BB0AC2"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0988194" w14:textId="77777777" w:rsidR="00A042AA" w:rsidRPr="00C53B52" w:rsidRDefault="00A042AA" w:rsidP="00A042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5AFE116" w14:textId="77777777" w:rsidR="00A042AA" w:rsidRPr="00C53B52"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5AC610" w14:textId="77777777" w:rsidR="00A042AA" w:rsidRPr="00C53B52" w:rsidRDefault="00A042AA" w:rsidP="00A042A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06D08B7" w14:textId="77777777" w:rsidR="00A042AA" w:rsidRPr="00C53B52" w:rsidRDefault="00A042AA" w:rsidP="00A042AA">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41F41119" w14:textId="77777777" w:rsidR="00A042AA" w:rsidRDefault="00A042AA" w:rsidP="00A042AA">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4B40C3E6" w14:textId="77777777" w:rsidR="00A042AA" w:rsidRDefault="00A042AA" w:rsidP="00A042AA">
      <w:pPr>
        <w:pStyle w:val="Tekstpodstawowy"/>
        <w:ind w:right="-47"/>
        <w:jc w:val="center"/>
        <w:rPr>
          <w:rFonts w:ascii="Times New Roman" w:hAnsi="Times New Roman"/>
          <w:b/>
        </w:rPr>
      </w:pPr>
    </w:p>
    <w:p w14:paraId="0EA823E7" w14:textId="77777777" w:rsidR="00A042AA" w:rsidRDefault="00A042AA" w:rsidP="00A042AA">
      <w:pPr>
        <w:pStyle w:val="Tekstpodstawowy"/>
        <w:ind w:right="-47"/>
        <w:jc w:val="center"/>
        <w:rPr>
          <w:rFonts w:ascii="Times New Roman" w:hAnsi="Times New Roman"/>
          <w:b/>
        </w:rPr>
      </w:pPr>
      <w:r w:rsidRPr="00877B92">
        <w:rPr>
          <w:rFonts w:ascii="Times New Roman" w:hAnsi="Times New Roman"/>
          <w:b/>
        </w:rPr>
        <w:t>§ 6</w:t>
      </w:r>
    </w:p>
    <w:p w14:paraId="6376041F" w14:textId="77777777" w:rsidR="00A042AA" w:rsidRDefault="00A042AA" w:rsidP="00A042AA">
      <w:pPr>
        <w:pStyle w:val="Tekstpodstawowy"/>
        <w:ind w:right="-47"/>
        <w:jc w:val="center"/>
        <w:rPr>
          <w:rFonts w:ascii="Times New Roman" w:hAnsi="Times New Roman"/>
          <w:b/>
        </w:rPr>
      </w:pPr>
    </w:p>
    <w:p w14:paraId="418903BC" w14:textId="77777777" w:rsidR="00A042AA" w:rsidRDefault="00A042AA" w:rsidP="00167CDA">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0612168" w14:textId="77777777" w:rsidR="00A042AA" w:rsidRDefault="00A042AA" w:rsidP="00167CDA">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94B7203" w14:textId="77777777" w:rsidR="00A042AA" w:rsidRDefault="00A042AA" w:rsidP="00167CDA">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E61D820" w14:textId="77777777" w:rsidR="00A042AA" w:rsidRDefault="00A042AA" w:rsidP="00167CDA">
      <w:pPr>
        <w:numPr>
          <w:ilvl w:val="0"/>
          <w:numId w:val="9"/>
        </w:numPr>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AAD00D7" w14:textId="77777777" w:rsidR="00A042AA" w:rsidRDefault="00A042AA" w:rsidP="00167CDA">
      <w:pPr>
        <w:numPr>
          <w:ilvl w:val="0"/>
          <w:numId w:val="9"/>
        </w:numPr>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A06214E"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8388814" w14:textId="77777777" w:rsidR="00A042AA" w:rsidRPr="003F1749" w:rsidRDefault="00A042AA" w:rsidP="00A042A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BC91978" w14:textId="77777777" w:rsidR="00A042AA" w:rsidRDefault="00A042AA" w:rsidP="00A042A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CE2DEE4" w14:textId="77777777" w:rsidR="00A042AA" w:rsidRDefault="00A042AA" w:rsidP="00A042AA">
      <w:pPr>
        <w:pStyle w:val="Tekstpodstawowy"/>
        <w:ind w:right="-47"/>
        <w:jc w:val="center"/>
        <w:rPr>
          <w:rFonts w:ascii="Times New Roman" w:hAnsi="Times New Roman"/>
        </w:rPr>
      </w:pPr>
    </w:p>
    <w:p w14:paraId="268DC9EA"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C5B091F" w14:textId="5231984B" w:rsidR="00167CDA" w:rsidRPr="00167CDA" w:rsidRDefault="00A042AA" w:rsidP="00A042AA">
      <w:pPr>
        <w:numPr>
          <w:ilvl w:val="0"/>
          <w:numId w:val="7"/>
        </w:numPr>
        <w:ind w:left="284"/>
        <w:jc w:val="both"/>
        <w:rPr>
          <w:bCs/>
          <w:sz w:val="24"/>
          <w:szCs w:val="24"/>
          <w:lang w:val="pl-PL" w:eastAsia="en-US"/>
        </w:rPr>
      </w:pPr>
      <w:r w:rsidRPr="0043435F">
        <w:rPr>
          <w:sz w:val="24"/>
          <w:szCs w:val="24"/>
          <w:lang w:val="pl-PL"/>
        </w:rPr>
        <w:t>Sprzedawca udziela</w:t>
      </w:r>
      <w:r w:rsidR="00167CDA">
        <w:rPr>
          <w:sz w:val="24"/>
          <w:szCs w:val="24"/>
          <w:lang w:val="pl-PL"/>
        </w:rPr>
        <w:t xml:space="preserve"> gwarancji:</w:t>
      </w:r>
    </w:p>
    <w:p w14:paraId="1D80910C" w14:textId="132CA3D4" w:rsidR="00167CDA" w:rsidRDefault="00167CDA" w:rsidP="00167CDA">
      <w:pPr>
        <w:ind w:left="284"/>
        <w:jc w:val="both"/>
        <w:rPr>
          <w:sz w:val="24"/>
          <w:szCs w:val="24"/>
          <w:lang w:val="pl-PL"/>
        </w:rPr>
      </w:pPr>
      <w:r>
        <w:rPr>
          <w:sz w:val="24"/>
          <w:szCs w:val="24"/>
          <w:lang w:val="pl-PL"/>
        </w:rPr>
        <w:t xml:space="preserve">- </w:t>
      </w:r>
      <w:r w:rsidR="00A042AA" w:rsidRPr="0043435F">
        <w:rPr>
          <w:sz w:val="24"/>
          <w:szCs w:val="24"/>
          <w:lang w:val="pl-PL"/>
        </w:rPr>
        <w:t xml:space="preserve"> </w:t>
      </w:r>
      <w:r>
        <w:rPr>
          <w:sz w:val="24"/>
          <w:szCs w:val="24"/>
          <w:lang w:val="pl-PL"/>
        </w:rPr>
        <w:t xml:space="preserve">24 </w:t>
      </w:r>
      <w:r w:rsidR="00A042AA" w:rsidRPr="0043435F">
        <w:rPr>
          <w:sz w:val="24"/>
          <w:szCs w:val="24"/>
          <w:lang w:val="pl-PL"/>
        </w:rPr>
        <w:t>miesięcznej</w:t>
      </w:r>
      <w:r>
        <w:rPr>
          <w:sz w:val="24"/>
          <w:szCs w:val="24"/>
          <w:lang w:val="pl-PL"/>
        </w:rPr>
        <w:t xml:space="preserve"> gwarancji producenta</w:t>
      </w:r>
      <w:r w:rsidR="00A042AA" w:rsidRPr="0043435F">
        <w:rPr>
          <w:sz w:val="24"/>
          <w:szCs w:val="24"/>
          <w:lang w:val="pl-PL"/>
        </w:rPr>
        <w:t xml:space="preserve"> na </w:t>
      </w:r>
      <w:r>
        <w:rPr>
          <w:sz w:val="24"/>
          <w:szCs w:val="24"/>
          <w:lang w:val="pl-PL"/>
        </w:rPr>
        <w:t>okulary wirtualnej rzeczywistości, laptop, telewizor, uchwyt do telewizora, projektor multimedialny, ekran projekcyjny, uchwyt do projektora, mysz i klawiaturę, wzmacniacz strefowy audio, głośnik naścienny</w:t>
      </w:r>
      <w:r w:rsidR="00A042AA" w:rsidRPr="0043435F">
        <w:rPr>
          <w:sz w:val="24"/>
          <w:szCs w:val="24"/>
          <w:lang w:val="pl-PL"/>
        </w:rPr>
        <w:t xml:space="preserve"> będąc</w:t>
      </w:r>
      <w:r>
        <w:rPr>
          <w:sz w:val="24"/>
          <w:szCs w:val="24"/>
          <w:lang w:val="pl-PL"/>
        </w:rPr>
        <w:t>e</w:t>
      </w:r>
      <w:r w:rsidR="00A042AA" w:rsidRPr="0043435F">
        <w:rPr>
          <w:sz w:val="24"/>
          <w:szCs w:val="24"/>
          <w:lang w:val="pl-PL"/>
        </w:rPr>
        <w:t xml:space="preserve"> przedmiotem niniejszej umowy,</w:t>
      </w:r>
    </w:p>
    <w:p w14:paraId="5A19019C" w14:textId="7AFF4FC7" w:rsidR="00167CDA" w:rsidRDefault="00167CDA" w:rsidP="00167CDA">
      <w:pPr>
        <w:ind w:left="284"/>
        <w:jc w:val="both"/>
        <w:rPr>
          <w:sz w:val="24"/>
          <w:szCs w:val="24"/>
          <w:lang w:val="pl-PL"/>
        </w:rPr>
      </w:pPr>
      <w:r>
        <w:rPr>
          <w:sz w:val="24"/>
          <w:szCs w:val="24"/>
          <w:lang w:val="pl-PL"/>
        </w:rPr>
        <w:t>- 12 miesięcznej gwarancji na odtwarzacz multimedialny będący przedmiotem niniejszej umowy,</w:t>
      </w:r>
    </w:p>
    <w:p w14:paraId="2FA4912F" w14:textId="297A0AA6" w:rsidR="00167CDA" w:rsidRDefault="00167CDA" w:rsidP="00167CDA">
      <w:pPr>
        <w:ind w:left="284"/>
        <w:jc w:val="both"/>
        <w:rPr>
          <w:sz w:val="24"/>
          <w:szCs w:val="24"/>
          <w:lang w:val="pl-PL"/>
        </w:rPr>
      </w:pPr>
      <w:r>
        <w:rPr>
          <w:sz w:val="24"/>
          <w:szCs w:val="24"/>
          <w:lang w:val="pl-PL"/>
        </w:rPr>
        <w:t>- 36 miesięcznej gwarancji na router będący przedmiotem niniejszej umowy</w:t>
      </w:r>
    </w:p>
    <w:p w14:paraId="49F73C4D" w14:textId="77777777" w:rsidR="00167CDA" w:rsidRDefault="00167CDA" w:rsidP="00167CDA">
      <w:pPr>
        <w:ind w:left="284"/>
        <w:jc w:val="both"/>
        <w:rPr>
          <w:sz w:val="24"/>
          <w:szCs w:val="24"/>
          <w:lang w:val="pl-PL"/>
        </w:rPr>
      </w:pPr>
    </w:p>
    <w:p w14:paraId="2887DDDE" w14:textId="68492B8F" w:rsidR="00A042AA" w:rsidRPr="0043435F" w:rsidRDefault="00A042AA" w:rsidP="00167CDA">
      <w:pPr>
        <w:ind w:left="284"/>
        <w:jc w:val="both"/>
        <w:rPr>
          <w:bCs/>
          <w:sz w:val="24"/>
          <w:szCs w:val="24"/>
          <w:lang w:val="pl-PL" w:eastAsia="en-US"/>
        </w:rPr>
      </w:pPr>
      <w:r w:rsidRPr="0043435F">
        <w:rPr>
          <w:sz w:val="24"/>
          <w:szCs w:val="24"/>
          <w:lang w:val="pl-PL"/>
        </w:rPr>
        <w:t xml:space="preserve"> przy czym uprawnienia z tytułu rękojmi nie zostają wyłączone. Okres gwarancji liczy się od daty podpisania bezusterkowego protokołu zdawczo-odbiorczego. </w:t>
      </w:r>
    </w:p>
    <w:p w14:paraId="7F57488A" w14:textId="77777777" w:rsidR="00A042AA" w:rsidRPr="0043435F" w:rsidRDefault="00A042AA" w:rsidP="00A042AA">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286CD7E"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8864241"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1A8652B" w14:textId="41276DFC"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sidR="00F944ED">
        <w:rPr>
          <w:bCs/>
          <w:sz w:val="24"/>
          <w:szCs w:val="24"/>
          <w:lang w:val="pl-PL" w:eastAsia="en-US"/>
        </w:rPr>
        <w:t>3</w:t>
      </w:r>
      <w:r>
        <w:rPr>
          <w:bCs/>
          <w:sz w:val="24"/>
          <w:szCs w:val="24"/>
          <w:lang w:val="pl-PL" w:eastAsia="en-US"/>
        </w:rPr>
        <w:t xml:space="preserve"> d</w:t>
      </w:r>
      <w:r w:rsidR="00F944ED">
        <w:rPr>
          <w:bCs/>
          <w:sz w:val="24"/>
          <w:szCs w:val="24"/>
          <w:lang w:val="pl-PL" w:eastAsia="en-US"/>
        </w:rPr>
        <w:t>ni</w:t>
      </w:r>
      <w:r w:rsidRPr="0043435F">
        <w:rPr>
          <w:bCs/>
          <w:sz w:val="24"/>
          <w:szCs w:val="24"/>
          <w:lang w:val="pl-PL" w:eastAsia="en-US"/>
        </w:rPr>
        <w:t xml:space="preserve"> robocz</w:t>
      </w:r>
      <w:r w:rsidR="00F944ED">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43E0D3E"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3B8EEFA5" w14:textId="77777777" w:rsidR="00A042AA" w:rsidRDefault="00A042AA" w:rsidP="00A042AA">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6EDF138" w14:textId="77777777" w:rsidR="00A042AA" w:rsidRPr="0043435F" w:rsidRDefault="00A042AA" w:rsidP="00A042AA">
      <w:pPr>
        <w:numPr>
          <w:ilvl w:val="0"/>
          <w:numId w:val="7"/>
        </w:numPr>
        <w:ind w:left="284"/>
        <w:jc w:val="both"/>
        <w:rPr>
          <w:bCs/>
          <w:sz w:val="24"/>
          <w:szCs w:val="24"/>
          <w:lang w:val="pl-PL" w:eastAsia="en-US"/>
        </w:rPr>
      </w:pPr>
      <w:bookmarkStart w:id="0" w:name="_GoBack"/>
      <w:bookmarkEnd w:id="0"/>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14BA7F8"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E779888" w14:textId="77777777" w:rsidR="00A042AA" w:rsidRPr="0043435F" w:rsidRDefault="00A042AA" w:rsidP="00A042AA">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6D235F29"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06AC39"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809B1CA" w14:textId="77777777" w:rsidR="00A042AA" w:rsidRPr="0043435F" w:rsidRDefault="00A042AA" w:rsidP="00A042AA">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6F67D3C" w14:textId="77777777" w:rsidR="00A042AA" w:rsidRDefault="00A042AA" w:rsidP="00A042AA">
      <w:pPr>
        <w:pStyle w:val="Tekstpodstawowy"/>
        <w:ind w:left="284" w:right="-47"/>
        <w:jc w:val="both"/>
        <w:rPr>
          <w:rFonts w:ascii="Times New Roman" w:hAnsi="Times New Roman"/>
        </w:rPr>
      </w:pPr>
    </w:p>
    <w:p w14:paraId="592F268F"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0E72BE5" w14:textId="77777777" w:rsidR="00A042AA" w:rsidRDefault="00A042AA" w:rsidP="00A042A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F8BB1E7"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D34D038"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E24EFD4"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A1158AF" w14:textId="77777777" w:rsidR="00A042AA" w:rsidRPr="009B2595" w:rsidRDefault="00A042AA" w:rsidP="00A042AA">
      <w:pPr>
        <w:numPr>
          <w:ilvl w:val="0"/>
          <w:numId w:val="11"/>
        </w:numPr>
        <w:suppressAutoHyphens/>
        <w:autoSpaceDN w:val="0"/>
        <w:spacing w:after="147"/>
        <w:jc w:val="both"/>
        <w:rPr>
          <w:color w:val="000000"/>
          <w:sz w:val="24"/>
          <w:szCs w:val="24"/>
          <w:lang w:val="pl-PL"/>
        </w:rPr>
      </w:pPr>
      <w:bookmarkStart w:id="1" w:name="_Hlk87256647"/>
      <w:r w:rsidRPr="009B2595">
        <w:rPr>
          <w:color w:val="000000"/>
          <w:sz w:val="24"/>
          <w:szCs w:val="24"/>
          <w:lang w:val="pl-PL"/>
        </w:rPr>
        <w:t xml:space="preserve">w zakresie zmiany terminu wykonania lub terminów pośrednich wskazanych w Umowie: </w:t>
      </w:r>
    </w:p>
    <w:p w14:paraId="5683DBAF" w14:textId="77777777" w:rsidR="00A042AA" w:rsidRPr="009B2595" w:rsidRDefault="00A042AA" w:rsidP="00A042AA">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B8FA590"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0CF48BF"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B26B382"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6C16042" w14:textId="77777777" w:rsidR="00A042AA" w:rsidRPr="009B2595" w:rsidRDefault="00A042AA" w:rsidP="00A042AA">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396C29A"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B48D3F" w14:textId="77777777" w:rsidR="00A042AA" w:rsidRPr="009B2595" w:rsidRDefault="00A042AA" w:rsidP="00A042AA">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E9B9B1B" w14:textId="77777777" w:rsidR="00A042AA" w:rsidRPr="00042F5C" w:rsidRDefault="00A042AA" w:rsidP="00A042AA">
      <w:pPr>
        <w:widowControl w:val="0"/>
        <w:suppressAutoHyphens/>
        <w:autoSpaceDN w:val="0"/>
        <w:ind w:left="360"/>
        <w:jc w:val="center"/>
        <w:textAlignment w:val="baseline"/>
        <w:rPr>
          <w:rFonts w:eastAsia="SimSun"/>
          <w:b/>
          <w:bCs/>
          <w:color w:val="000000"/>
          <w:kern w:val="2"/>
          <w:sz w:val="24"/>
          <w:szCs w:val="24"/>
          <w:lang w:val="pl-PL"/>
        </w:rPr>
      </w:pPr>
    </w:p>
    <w:p w14:paraId="529A1FF7" w14:textId="77777777" w:rsidR="00A042AA" w:rsidRPr="009B2595" w:rsidRDefault="00A042AA" w:rsidP="00A042A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DC939AB"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BB64763"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ADD7AF5"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DC2C23F" w14:textId="77777777" w:rsidR="00A042AA" w:rsidRPr="009B2595" w:rsidRDefault="00A042AA" w:rsidP="00A042AA">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3A2E265" w14:textId="77777777" w:rsidR="00A042AA" w:rsidRDefault="00A042AA" w:rsidP="00A042AA">
      <w:pPr>
        <w:pStyle w:val="Tekstpodstawowy"/>
        <w:ind w:right="-47"/>
        <w:rPr>
          <w:rFonts w:ascii="Times New Roman" w:hAnsi="Times New Roman"/>
        </w:rPr>
      </w:pPr>
    </w:p>
    <w:p w14:paraId="7AD4321A"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993017D" w14:textId="77777777" w:rsidR="00A042AA" w:rsidRDefault="00A042AA" w:rsidP="00A042A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7ACDD91" w14:textId="77777777" w:rsidR="00A042AA" w:rsidRDefault="00A042AA" w:rsidP="00A042AA">
      <w:pPr>
        <w:pStyle w:val="Tekstpodstawowy"/>
        <w:ind w:right="-47"/>
        <w:jc w:val="center"/>
        <w:rPr>
          <w:rFonts w:ascii="Times New Roman" w:hAnsi="Times New Roman"/>
        </w:rPr>
      </w:pPr>
    </w:p>
    <w:p w14:paraId="1DBCF69E" w14:textId="77777777" w:rsidR="00A042AA" w:rsidRDefault="00A042AA" w:rsidP="00A042AA">
      <w:pPr>
        <w:pStyle w:val="Tekstpodstawowy"/>
        <w:ind w:right="-47"/>
        <w:jc w:val="center"/>
        <w:rPr>
          <w:rFonts w:ascii="Times New Roman" w:hAnsi="Times New Roman"/>
        </w:rPr>
      </w:pPr>
    </w:p>
    <w:p w14:paraId="754DD74C" w14:textId="77777777" w:rsidR="00A042AA" w:rsidRPr="00877B92" w:rsidRDefault="00A042AA" w:rsidP="00A042AA">
      <w:pPr>
        <w:pStyle w:val="Tekstpodstawowy"/>
        <w:ind w:right="-47"/>
        <w:jc w:val="center"/>
        <w:rPr>
          <w:b/>
        </w:rPr>
      </w:pPr>
      <w:r w:rsidRPr="00877B92">
        <w:rPr>
          <w:rFonts w:ascii="Times New Roman" w:hAnsi="Times New Roman"/>
          <w:b/>
        </w:rPr>
        <w:t>§1</w:t>
      </w:r>
      <w:r>
        <w:rPr>
          <w:rFonts w:ascii="Times New Roman" w:hAnsi="Times New Roman"/>
          <w:b/>
        </w:rPr>
        <w:t>2</w:t>
      </w:r>
    </w:p>
    <w:p w14:paraId="46497EE3" w14:textId="77777777" w:rsidR="00A042AA" w:rsidRDefault="00A042AA" w:rsidP="00A042A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95A31C" w14:textId="77777777" w:rsidR="00A042AA" w:rsidRDefault="00A042AA" w:rsidP="00A042AA">
      <w:pPr>
        <w:pStyle w:val="NormalnyWeb"/>
        <w:jc w:val="both"/>
      </w:pPr>
      <w:r>
        <w:t xml:space="preserve">2. W razie wątpliwości, czy określona informacja stanowi tajemnicę Wykonawca zobowiązany jest zwrócić się w formie pisemnej do Zamawiającego o wyjaśnienie takiej wątpliwości. </w:t>
      </w:r>
    </w:p>
    <w:p w14:paraId="639F1813" w14:textId="77777777" w:rsidR="00A042AA" w:rsidRDefault="00A042AA" w:rsidP="00A042AA">
      <w:pPr>
        <w:pStyle w:val="NormalnyWeb"/>
        <w:jc w:val="both"/>
      </w:pPr>
      <w:r>
        <w:t xml:space="preserve">3. Wykonawca zobowiązuje się do wykorzystania uzyskanych, powyższych informacji jedynie w celu wykonania przedmiotu umowy. </w:t>
      </w:r>
    </w:p>
    <w:p w14:paraId="696B85DD" w14:textId="77777777" w:rsidR="00A042AA" w:rsidRDefault="00A042AA" w:rsidP="00A042A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CFB5DE1" w14:textId="77777777" w:rsidR="00A042AA" w:rsidRDefault="00A042AA" w:rsidP="00A042AA">
      <w:pPr>
        <w:pStyle w:val="NormalnyWeb"/>
        <w:jc w:val="both"/>
      </w:pPr>
      <w:r>
        <w:t>5. Powyższe przepisy nie będą miały zastosowania wobec informacji powszechnie znanych lub opublikowanych oraz w przypadku żądania ich ujawnienia przez uprawniony organ.</w:t>
      </w:r>
    </w:p>
    <w:p w14:paraId="324D5E7A" w14:textId="77777777" w:rsidR="00A042AA" w:rsidRDefault="00A042AA" w:rsidP="00A042AA">
      <w:pPr>
        <w:pStyle w:val="Tekstpodstawowy"/>
        <w:ind w:right="-47"/>
        <w:jc w:val="both"/>
        <w:rPr>
          <w:rFonts w:ascii="Times New Roman" w:hAnsi="Times New Roman"/>
        </w:rPr>
      </w:pPr>
    </w:p>
    <w:p w14:paraId="5D2E2AB6"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F297164" w14:textId="77777777" w:rsidR="00A042AA" w:rsidRDefault="00A042AA" w:rsidP="00A042A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3EFEB0A" w14:textId="77777777" w:rsidR="00A042AA" w:rsidRDefault="00A042AA" w:rsidP="00A042AA">
      <w:pPr>
        <w:pStyle w:val="Tekstpodstawowy"/>
        <w:ind w:right="-47"/>
        <w:jc w:val="both"/>
        <w:rPr>
          <w:rFonts w:ascii="Times New Roman" w:hAnsi="Times New Roman"/>
        </w:rPr>
      </w:pPr>
    </w:p>
    <w:p w14:paraId="26188CB7"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6DB1728" w14:textId="77777777" w:rsidR="00A042AA" w:rsidRDefault="00A042AA" w:rsidP="00A042A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E1428BA" w14:textId="77777777" w:rsidR="00A042AA" w:rsidRDefault="00A042AA" w:rsidP="00A042AA">
      <w:pPr>
        <w:pStyle w:val="Tekstpodstawowy"/>
        <w:ind w:right="-47"/>
        <w:jc w:val="both"/>
        <w:rPr>
          <w:rFonts w:ascii="Times New Roman" w:hAnsi="Times New Roman"/>
        </w:rPr>
      </w:pPr>
    </w:p>
    <w:p w14:paraId="166B678D" w14:textId="77777777" w:rsidR="00A042AA" w:rsidRPr="00877B92" w:rsidRDefault="00A042AA" w:rsidP="00A042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17048FE" w14:textId="77777777" w:rsidR="00A042AA" w:rsidRPr="004F0507" w:rsidRDefault="00A042AA" w:rsidP="00A042A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BACF7AA" w14:textId="77777777" w:rsidR="00A042AA" w:rsidRDefault="00A042AA" w:rsidP="00A042AA">
      <w:pPr>
        <w:pStyle w:val="Tekstpodstawowy2"/>
        <w:spacing w:line="240" w:lineRule="auto"/>
        <w:ind w:right="-47"/>
      </w:pPr>
    </w:p>
    <w:p w14:paraId="75A601DB" w14:textId="77777777" w:rsidR="00A042AA" w:rsidRPr="004F0507" w:rsidRDefault="00A042AA" w:rsidP="00A042AA">
      <w:pPr>
        <w:pStyle w:val="Tekstpodstawowy2"/>
        <w:spacing w:line="240" w:lineRule="auto"/>
        <w:ind w:right="-47"/>
        <w:rPr>
          <w:b/>
          <w:sz w:val="24"/>
        </w:rPr>
      </w:pPr>
      <w:r>
        <w:rPr>
          <w:b/>
          <w:sz w:val="24"/>
        </w:rPr>
        <w:t xml:space="preserve">      </w:t>
      </w:r>
      <w:r w:rsidRPr="004F0507">
        <w:rPr>
          <w:b/>
          <w:sz w:val="24"/>
        </w:rPr>
        <w:t>Za Sprzedawcę                                                                                   Za Kupującego</w:t>
      </w:r>
    </w:p>
    <w:p w14:paraId="7CA22B3C" w14:textId="77777777" w:rsidR="00A042AA" w:rsidRPr="000936CA" w:rsidRDefault="00A042AA" w:rsidP="00A042AA">
      <w:pPr>
        <w:rPr>
          <w:lang w:val="pl-PL"/>
        </w:rPr>
      </w:pPr>
    </w:p>
    <w:p w14:paraId="7461A696" w14:textId="77777777" w:rsidR="00A042AA" w:rsidRDefault="00A042AA" w:rsidP="00A042AA">
      <w:pPr>
        <w:pStyle w:val="Zwykytekst"/>
        <w:rPr>
          <w:lang w:val="pl-PL"/>
        </w:rPr>
      </w:pPr>
    </w:p>
    <w:p w14:paraId="6140CA31" w14:textId="77777777" w:rsidR="00A042AA" w:rsidRDefault="00A042AA" w:rsidP="00A042AA">
      <w:pPr>
        <w:pStyle w:val="Zwykytekst"/>
        <w:rPr>
          <w:lang w:val="pl-PL"/>
        </w:rPr>
      </w:pPr>
    </w:p>
    <w:p w14:paraId="0D99A3D4" w14:textId="77777777" w:rsidR="00A042AA" w:rsidRDefault="00A042AA" w:rsidP="00A042A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A2EB050" w14:textId="77777777" w:rsidR="00A042AA" w:rsidRPr="00496551" w:rsidRDefault="00A042AA" w:rsidP="00A042A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C2EE506" w14:textId="77777777" w:rsidR="00A042AA" w:rsidRPr="00496551" w:rsidRDefault="00A042AA" w:rsidP="00A042AA">
      <w:pPr>
        <w:pStyle w:val="Zwykytekst"/>
        <w:rPr>
          <w:rFonts w:ascii="Times New Roman" w:hAnsi="Times New Roman" w:cs="Times New Roman"/>
          <w:sz w:val="16"/>
          <w:szCs w:val="16"/>
          <w:lang w:val="pl-PL"/>
        </w:rPr>
      </w:pPr>
    </w:p>
    <w:p w14:paraId="3E14E99A" w14:textId="77777777" w:rsidR="00A042AA" w:rsidRPr="00496551" w:rsidRDefault="00A042AA" w:rsidP="00A042AA">
      <w:pPr>
        <w:pStyle w:val="Zwykytekst"/>
        <w:rPr>
          <w:sz w:val="16"/>
          <w:szCs w:val="16"/>
          <w:lang w:val="pl-PL"/>
        </w:rPr>
      </w:pPr>
    </w:p>
    <w:p w14:paraId="43528B4B" w14:textId="77777777" w:rsidR="00A042AA" w:rsidRPr="00877B92" w:rsidRDefault="00A042AA" w:rsidP="00A042AA">
      <w:pPr>
        <w:rPr>
          <w:lang w:val="pl-PL"/>
        </w:rPr>
      </w:pPr>
    </w:p>
    <w:p w14:paraId="50B687A0" w14:textId="77777777" w:rsidR="00A042AA" w:rsidRDefault="00A042AA" w:rsidP="00A042AA">
      <w:pPr>
        <w:rPr>
          <w:lang w:val="pl-PL"/>
        </w:rPr>
      </w:pPr>
    </w:p>
    <w:p w14:paraId="057DD4A1" w14:textId="77777777" w:rsidR="00A042AA" w:rsidRPr="009B06ED" w:rsidRDefault="00A042AA" w:rsidP="00A042AA">
      <w:pPr>
        <w:rPr>
          <w:lang w:val="pl-PL"/>
        </w:rPr>
      </w:pPr>
      <w:r>
        <w:rPr>
          <w:lang w:val="pl-PL"/>
        </w:rPr>
        <w:t>* Egzemplarz dla Wykonawcy / AGH</w:t>
      </w:r>
    </w:p>
    <w:p w14:paraId="4752CD40"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E98E2E5"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A455271" w14:textId="77777777" w:rsidR="00A042AA" w:rsidRPr="00456B64" w:rsidRDefault="00A042AA" w:rsidP="00A042AA">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0789E6E" w14:textId="77777777" w:rsidR="00A042AA" w:rsidRPr="00456B64" w:rsidRDefault="00A042AA" w:rsidP="00A042AA">
      <w:pPr>
        <w:widowControl w:val="0"/>
        <w:autoSpaceDE w:val="0"/>
        <w:autoSpaceDN w:val="0"/>
        <w:jc w:val="right"/>
        <w:textAlignment w:val="baseline"/>
        <w:rPr>
          <w:sz w:val="24"/>
          <w:szCs w:val="24"/>
          <w:lang w:val="pl-PL"/>
        </w:rPr>
      </w:pPr>
      <w:r w:rsidRPr="00456B64">
        <w:rPr>
          <w:sz w:val="24"/>
          <w:szCs w:val="24"/>
          <w:lang w:val="pl-PL"/>
        </w:rPr>
        <w:t>Załącznik nr 2 do umowy</w:t>
      </w:r>
    </w:p>
    <w:p w14:paraId="1E62B296" w14:textId="77777777" w:rsidR="00A042AA" w:rsidRPr="00456B64" w:rsidRDefault="00A042AA" w:rsidP="00A042AA">
      <w:pPr>
        <w:widowControl w:val="0"/>
        <w:autoSpaceDE w:val="0"/>
        <w:autoSpaceDN w:val="0"/>
        <w:jc w:val="both"/>
        <w:textAlignment w:val="baseline"/>
        <w:rPr>
          <w:sz w:val="24"/>
          <w:szCs w:val="24"/>
          <w:lang w:val="pl-PL"/>
        </w:rPr>
      </w:pPr>
    </w:p>
    <w:p w14:paraId="4B69E90D" w14:textId="77777777" w:rsidR="00A042AA" w:rsidRPr="00456B64" w:rsidRDefault="00A042AA" w:rsidP="00A042AA">
      <w:pPr>
        <w:widowControl w:val="0"/>
        <w:autoSpaceDE w:val="0"/>
        <w:autoSpaceDN w:val="0"/>
        <w:jc w:val="both"/>
        <w:textAlignment w:val="baseline"/>
        <w:rPr>
          <w:sz w:val="24"/>
          <w:szCs w:val="24"/>
          <w:lang w:val="pl-PL"/>
        </w:rPr>
      </w:pPr>
    </w:p>
    <w:p w14:paraId="391E7948" w14:textId="77777777" w:rsidR="00A042AA" w:rsidRPr="00456B64" w:rsidRDefault="00A042AA" w:rsidP="00A042AA">
      <w:pPr>
        <w:widowControl w:val="0"/>
        <w:autoSpaceDE w:val="0"/>
        <w:autoSpaceDN w:val="0"/>
        <w:jc w:val="both"/>
        <w:textAlignment w:val="baseline"/>
        <w:rPr>
          <w:sz w:val="24"/>
          <w:szCs w:val="24"/>
          <w:lang w:val="pl-PL"/>
        </w:rPr>
      </w:pPr>
      <w:r w:rsidRPr="00456B64">
        <w:rPr>
          <w:sz w:val="24"/>
          <w:szCs w:val="24"/>
          <w:lang w:val="pl-PL"/>
        </w:rPr>
        <w:t>.....................................… </w:t>
      </w:r>
    </w:p>
    <w:p w14:paraId="611F85A9" w14:textId="77777777" w:rsidR="00A042AA" w:rsidRPr="00456B64" w:rsidRDefault="00A042AA" w:rsidP="00A042AA">
      <w:pPr>
        <w:widowControl w:val="0"/>
        <w:autoSpaceDE w:val="0"/>
        <w:autoSpaceDN w:val="0"/>
        <w:ind w:firstLine="555"/>
        <w:textAlignment w:val="baseline"/>
        <w:rPr>
          <w:sz w:val="24"/>
          <w:szCs w:val="24"/>
          <w:lang w:val="pl-PL"/>
        </w:rPr>
      </w:pPr>
      <w:r w:rsidRPr="00456B64">
        <w:rPr>
          <w:sz w:val="24"/>
          <w:szCs w:val="24"/>
          <w:lang w:val="pl-PL"/>
        </w:rPr>
        <w:t>Nazwa Wykonawcy</w:t>
      </w:r>
    </w:p>
    <w:p w14:paraId="1157A1AE" w14:textId="77777777" w:rsidR="00A042AA" w:rsidRPr="00456B64" w:rsidRDefault="00A042AA" w:rsidP="00A042AA">
      <w:pPr>
        <w:widowControl w:val="0"/>
        <w:autoSpaceDE w:val="0"/>
        <w:autoSpaceDN w:val="0"/>
        <w:textAlignment w:val="baseline"/>
        <w:rPr>
          <w:sz w:val="24"/>
          <w:szCs w:val="24"/>
          <w:lang w:val="pl-PL"/>
        </w:rPr>
      </w:pPr>
    </w:p>
    <w:p w14:paraId="69E2384C" w14:textId="77777777" w:rsidR="00A042AA" w:rsidRPr="00456B64" w:rsidRDefault="00A042AA" w:rsidP="00A042AA">
      <w:pPr>
        <w:widowControl w:val="0"/>
        <w:autoSpaceDE w:val="0"/>
        <w:autoSpaceDN w:val="0"/>
        <w:jc w:val="both"/>
        <w:textAlignment w:val="baseline"/>
        <w:rPr>
          <w:sz w:val="24"/>
          <w:szCs w:val="24"/>
          <w:lang w:val="pl-PL"/>
        </w:rPr>
      </w:pPr>
      <w:r w:rsidRPr="00456B64">
        <w:rPr>
          <w:sz w:val="24"/>
          <w:szCs w:val="24"/>
          <w:lang w:val="pl-PL"/>
        </w:rPr>
        <w:lastRenderedPageBreak/>
        <w:t>.....................................…</w:t>
      </w:r>
    </w:p>
    <w:p w14:paraId="26969C45" w14:textId="77777777" w:rsidR="00A042AA" w:rsidRPr="00456B64" w:rsidRDefault="00A042AA" w:rsidP="00A042AA">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AF5C2AD" w14:textId="77777777" w:rsidR="00A042AA" w:rsidRPr="00456B64" w:rsidRDefault="00A042AA" w:rsidP="00A042AA">
      <w:pPr>
        <w:widowControl w:val="0"/>
        <w:autoSpaceDE w:val="0"/>
        <w:autoSpaceDN w:val="0"/>
        <w:spacing w:before="90"/>
        <w:ind w:left="115" w:right="110"/>
        <w:jc w:val="both"/>
        <w:outlineLvl w:val="0"/>
        <w:rPr>
          <w:rFonts w:eastAsia="Verdana"/>
          <w:b/>
          <w:bCs/>
          <w:sz w:val="24"/>
          <w:szCs w:val="24"/>
          <w:lang w:val="pl-PL" w:eastAsia="en-US"/>
        </w:rPr>
      </w:pPr>
    </w:p>
    <w:p w14:paraId="413A6F38"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79C9814B" w14:textId="77777777" w:rsidR="00A042AA" w:rsidRPr="00456B64" w:rsidRDefault="00A042AA" w:rsidP="00A042AA">
      <w:pPr>
        <w:widowControl w:val="0"/>
        <w:autoSpaceDE w:val="0"/>
        <w:autoSpaceDN w:val="0"/>
        <w:jc w:val="center"/>
        <w:textAlignment w:val="baseline"/>
        <w:rPr>
          <w:b/>
          <w:bCs/>
          <w:sz w:val="24"/>
          <w:szCs w:val="24"/>
          <w:lang w:val="pl-PL"/>
        </w:rPr>
      </w:pPr>
    </w:p>
    <w:p w14:paraId="4272252A" w14:textId="77777777" w:rsidR="00A042AA" w:rsidRPr="00456B64" w:rsidRDefault="00A042AA" w:rsidP="00A042AA">
      <w:pPr>
        <w:widowControl w:val="0"/>
        <w:autoSpaceDE w:val="0"/>
        <w:autoSpaceDN w:val="0"/>
        <w:jc w:val="center"/>
        <w:textAlignment w:val="baseline"/>
        <w:rPr>
          <w:b/>
          <w:bCs/>
          <w:sz w:val="24"/>
          <w:szCs w:val="24"/>
          <w:lang w:val="pl-PL"/>
        </w:rPr>
      </w:pPr>
    </w:p>
    <w:p w14:paraId="30088D1B" w14:textId="77777777" w:rsidR="00A042AA" w:rsidRPr="00456B64" w:rsidRDefault="00A042AA" w:rsidP="00A042AA">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31A1E46" w14:textId="77777777" w:rsidR="00A042AA" w:rsidRPr="00456B64" w:rsidRDefault="00A042AA" w:rsidP="00A042AA">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C0838A0" w14:textId="77777777" w:rsidR="00A042AA" w:rsidRPr="00456B64" w:rsidRDefault="00A042AA" w:rsidP="00A042AA">
      <w:pPr>
        <w:widowControl w:val="0"/>
        <w:autoSpaceDE w:val="0"/>
        <w:autoSpaceDN w:val="0"/>
        <w:jc w:val="center"/>
        <w:textAlignment w:val="baseline"/>
        <w:rPr>
          <w:b/>
          <w:bCs/>
          <w:sz w:val="24"/>
          <w:szCs w:val="24"/>
          <w:lang w:val="pl-PL"/>
        </w:rPr>
      </w:pPr>
    </w:p>
    <w:p w14:paraId="527119C1" w14:textId="77777777" w:rsidR="00A042AA" w:rsidRPr="00456B64" w:rsidRDefault="00A042AA" w:rsidP="00A042AA">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57F5F3D4"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197E961"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BE0EE28" w14:textId="77777777" w:rsidR="00A042AA" w:rsidRPr="00456B64" w:rsidRDefault="00A042AA" w:rsidP="00A042AA">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F1D25AF" w14:textId="77777777" w:rsidR="00A042AA" w:rsidRPr="00456B64" w:rsidRDefault="00A042AA" w:rsidP="00A042AA">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lastRenderedPageBreak/>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C3B8A69" w14:textId="77777777" w:rsidR="00A042AA" w:rsidRPr="00456B64" w:rsidRDefault="00A042AA" w:rsidP="00A042AA">
      <w:pPr>
        <w:spacing w:after="200" w:line="276" w:lineRule="auto"/>
        <w:ind w:left="780"/>
        <w:contextualSpacing/>
        <w:textAlignment w:val="baseline"/>
        <w:rPr>
          <w:sz w:val="24"/>
          <w:szCs w:val="24"/>
          <w:lang w:val="pl-PL"/>
        </w:rPr>
      </w:pPr>
    </w:p>
    <w:p w14:paraId="03399DD6" w14:textId="77777777" w:rsidR="00A042AA" w:rsidRPr="00456B64" w:rsidRDefault="00A042AA" w:rsidP="00A042AA">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468DD5A"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5600B1E5"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73B573C2" w14:textId="77777777" w:rsidR="00A042AA" w:rsidRPr="00456B64" w:rsidRDefault="00A042AA" w:rsidP="00A042AA">
      <w:pPr>
        <w:widowControl w:val="0"/>
        <w:autoSpaceDE w:val="0"/>
        <w:autoSpaceDN w:val="0"/>
        <w:spacing w:before="90"/>
        <w:ind w:right="110"/>
        <w:jc w:val="both"/>
        <w:outlineLvl w:val="0"/>
        <w:rPr>
          <w:rFonts w:eastAsia="Verdana"/>
          <w:b/>
          <w:bCs/>
          <w:sz w:val="24"/>
          <w:szCs w:val="24"/>
          <w:lang w:val="pl-PL" w:eastAsia="en-US"/>
        </w:rPr>
      </w:pPr>
    </w:p>
    <w:p w14:paraId="1326C3F4" w14:textId="77777777" w:rsidR="00A042AA" w:rsidRPr="00456B64" w:rsidRDefault="00A042AA" w:rsidP="00A042AA">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A042AA" w:rsidRPr="00A042AA" w14:paraId="543CFB16" w14:textId="77777777" w:rsidTr="00B820DF">
        <w:tc>
          <w:tcPr>
            <w:tcW w:w="4105" w:type="dxa"/>
            <w:shd w:val="clear" w:color="auto" w:fill="auto"/>
          </w:tcPr>
          <w:p w14:paraId="51381F76" w14:textId="77777777" w:rsidR="00A042AA" w:rsidRPr="001A7899" w:rsidRDefault="00A042AA" w:rsidP="00B820D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711BD811" w14:textId="77777777" w:rsidR="00A042AA" w:rsidRPr="001A7899" w:rsidRDefault="00A042AA" w:rsidP="00B820D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2795F06" w14:textId="77777777" w:rsidR="00A042AA" w:rsidRPr="001A7899" w:rsidRDefault="00A042AA" w:rsidP="00A042AA">
      <w:pPr>
        <w:spacing w:line="360" w:lineRule="auto"/>
        <w:contextualSpacing/>
        <w:jc w:val="both"/>
        <w:rPr>
          <w:rFonts w:ascii="Verdana" w:eastAsia="Calibri" w:hAnsi="Verdana" w:cs="Arial"/>
          <w:color w:val="222A35"/>
          <w:lang w:val="pl-PL" w:eastAsia="x-none"/>
        </w:rPr>
      </w:pPr>
    </w:p>
    <w:p w14:paraId="453F2F76" w14:textId="77777777" w:rsidR="00A042AA" w:rsidRPr="001A7899" w:rsidRDefault="00A042AA" w:rsidP="00A042AA">
      <w:pPr>
        <w:widowControl w:val="0"/>
        <w:autoSpaceDE w:val="0"/>
        <w:autoSpaceDN w:val="0"/>
        <w:spacing w:line="360" w:lineRule="auto"/>
        <w:rPr>
          <w:rFonts w:ascii="Verdana" w:eastAsia="Verdana" w:hAnsi="Verdana" w:cs="Arial"/>
          <w:color w:val="222A35"/>
          <w:lang w:val="pl-PL" w:eastAsia="x-none"/>
        </w:rPr>
      </w:pPr>
    </w:p>
    <w:p w14:paraId="240CAA3F"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14EBE757"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3916ADC7"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36157579"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7048760D"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26E5BB6C"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5653EAE3" w14:textId="77777777" w:rsidR="00A042AA" w:rsidRPr="001A7899" w:rsidRDefault="00A042AA" w:rsidP="00A042AA">
      <w:pPr>
        <w:widowControl w:val="0"/>
        <w:autoSpaceDE w:val="0"/>
        <w:autoSpaceDN w:val="0"/>
        <w:spacing w:before="90"/>
        <w:ind w:right="110"/>
        <w:jc w:val="both"/>
        <w:outlineLvl w:val="0"/>
        <w:rPr>
          <w:rFonts w:ascii="Verdana" w:eastAsia="Verdana" w:hAnsi="Verdana" w:cs="Verdana"/>
          <w:b/>
          <w:bCs/>
          <w:lang w:val="pl-PL" w:eastAsia="en-US"/>
        </w:rPr>
      </w:pPr>
    </w:p>
    <w:p w14:paraId="6C66D955" w14:textId="77777777" w:rsidR="00A042AA" w:rsidRPr="00C409B5" w:rsidRDefault="00A042AA" w:rsidP="00A042AA">
      <w:pPr>
        <w:pStyle w:val="Zwykytekst"/>
        <w:tabs>
          <w:tab w:val="left" w:pos="7050"/>
        </w:tabs>
        <w:rPr>
          <w:rFonts w:ascii="Verdana" w:hAnsi="Verdana" w:cs="Times New Roman"/>
          <w:i/>
          <w:iCs/>
          <w:lang w:val="pl-PL"/>
        </w:rPr>
      </w:pPr>
    </w:p>
    <w:p w14:paraId="40AC8E09" w14:textId="77777777" w:rsidR="00A042AA" w:rsidRPr="00496551" w:rsidRDefault="00A042AA" w:rsidP="00A042AA">
      <w:pPr>
        <w:pStyle w:val="Tekstpodstawowy"/>
        <w:ind w:right="-47"/>
        <w:jc w:val="both"/>
        <w:rPr>
          <w:rFonts w:ascii="Times New Roman" w:hAnsi="Times New Roman"/>
          <w:sz w:val="16"/>
          <w:szCs w:val="16"/>
        </w:rPr>
      </w:pPr>
    </w:p>
    <w:p w14:paraId="394C1F83" w14:textId="77777777" w:rsidR="00496551" w:rsidRPr="00A042AA" w:rsidRDefault="00496551" w:rsidP="00C5180B">
      <w:pPr>
        <w:rPr>
          <w:lang w:val="pl-PL"/>
        </w:rPr>
      </w:pPr>
    </w:p>
    <w:sectPr w:rsidR="00496551" w:rsidRPr="00A042AA">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31271" w14:textId="77777777" w:rsidR="0017049F" w:rsidRDefault="0017049F">
      <w:r>
        <w:separator/>
      </w:r>
    </w:p>
  </w:endnote>
  <w:endnote w:type="continuationSeparator" w:id="0">
    <w:p w14:paraId="67DEE8CF" w14:textId="77777777" w:rsidR="0017049F" w:rsidRDefault="00170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6212B" w14:textId="77777777" w:rsidR="00A042AA" w:rsidRDefault="00A042AA">
    <w:pPr>
      <w:pStyle w:val="Stopka"/>
      <w:jc w:val="right"/>
    </w:pPr>
    <w:r>
      <w:fldChar w:fldCharType="begin"/>
    </w:r>
    <w:r>
      <w:instrText>PAGE   \* MERGEFORMAT</w:instrText>
    </w:r>
    <w:r>
      <w:fldChar w:fldCharType="separate"/>
    </w:r>
    <w:r>
      <w:rPr>
        <w:lang w:val="pl-PL"/>
      </w:rPr>
      <w:t>2</w:t>
    </w:r>
    <w:r>
      <w:fldChar w:fldCharType="end"/>
    </w:r>
  </w:p>
  <w:p w14:paraId="69B67453" w14:textId="77777777" w:rsidR="00656E2C" w:rsidRDefault="00656E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1EE68" w14:textId="77777777" w:rsidR="0017049F" w:rsidRDefault="0017049F">
      <w:r>
        <w:separator/>
      </w:r>
    </w:p>
  </w:footnote>
  <w:footnote w:type="continuationSeparator" w:id="0">
    <w:p w14:paraId="33BE096E" w14:textId="77777777" w:rsidR="0017049F" w:rsidRDefault="0017049F">
      <w:r>
        <w:continuationSeparator/>
      </w:r>
    </w:p>
  </w:footnote>
  <w:footnote w:id="1">
    <w:p w14:paraId="36D1C85C" w14:textId="77777777" w:rsidR="00A042AA" w:rsidRPr="00456B64" w:rsidRDefault="00A042AA" w:rsidP="00A042A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9004A24" w14:textId="77777777" w:rsidR="00A042AA" w:rsidRPr="00456B64" w:rsidRDefault="00A042AA" w:rsidP="00A042A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0B28FCF5" w14:textId="77777777" w:rsidR="00A042AA" w:rsidRPr="00456B64" w:rsidRDefault="00A042AA" w:rsidP="00A042A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E7CE71F" w14:textId="77777777" w:rsidR="00A042AA" w:rsidRPr="00456B64" w:rsidRDefault="00A042AA" w:rsidP="00A042AA">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8BB58DE" w14:textId="77777777" w:rsidR="00A042AA" w:rsidRPr="00456B64" w:rsidRDefault="00A042AA" w:rsidP="00A042A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64D16DD" w14:textId="77777777" w:rsidR="00A042AA" w:rsidRPr="00456B64" w:rsidRDefault="00A042AA" w:rsidP="00A042AA">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672EA6F" w14:textId="77777777" w:rsidR="00A042AA" w:rsidRPr="00456B64" w:rsidRDefault="00A042AA" w:rsidP="00A042A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1988F79" w14:textId="77777777" w:rsidR="00A042AA" w:rsidRPr="00456B64" w:rsidRDefault="00A042AA" w:rsidP="00A042AA">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4C4E535"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099EA56"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BBFB50B" w14:textId="77777777" w:rsidR="00A042AA" w:rsidRPr="00456B64" w:rsidRDefault="00A042AA" w:rsidP="00A042AA">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44912BA1" w14:textId="77777777" w:rsidR="00A042AA" w:rsidRPr="00456B64" w:rsidRDefault="00A042AA" w:rsidP="00A042AA">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043A804" w14:textId="77777777" w:rsidR="00A042AA" w:rsidRPr="00456B64" w:rsidRDefault="00A042AA" w:rsidP="00A042A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E9163D8" w14:textId="77777777" w:rsidR="00A042AA" w:rsidRPr="00456B64" w:rsidRDefault="00A042AA" w:rsidP="00A042A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AB00665" w14:textId="77777777" w:rsidR="00A042AA" w:rsidRPr="00456B64" w:rsidRDefault="00A042AA" w:rsidP="00A042AA">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4DF241FC" w14:textId="77777777" w:rsidR="00A042AA" w:rsidRPr="00456B64" w:rsidRDefault="00A042AA" w:rsidP="00A042AA">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1DA2C99" w14:textId="77777777" w:rsidR="00A042AA" w:rsidRPr="00456B64" w:rsidRDefault="00A042AA" w:rsidP="00A042AA">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EDD170" w14:textId="77777777" w:rsidR="00A042AA" w:rsidRPr="00456B64" w:rsidRDefault="00A042AA" w:rsidP="00A042AA">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3885FBA" w14:textId="77777777" w:rsidR="00A042AA" w:rsidRPr="00456B64" w:rsidRDefault="00A042AA" w:rsidP="00A042AA">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CD123A" w14:textId="77777777" w:rsidR="00A042AA" w:rsidRPr="00456B64" w:rsidRDefault="00A042AA" w:rsidP="00A042A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34102A0" w14:textId="77777777" w:rsidR="00A042AA" w:rsidRPr="00456B64" w:rsidRDefault="00A042AA" w:rsidP="00A042AA">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000E9FE0" w14:textId="77777777" w:rsidR="00A042AA" w:rsidRPr="00456B64" w:rsidRDefault="00A042AA" w:rsidP="00A042AA">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4C180F7E"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a) osobę prawną,</w:t>
      </w:r>
    </w:p>
    <w:p w14:paraId="52173AAD"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b) spółkę kapitałową w organizacji,</w:t>
      </w:r>
    </w:p>
    <w:p w14:paraId="6032E785"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BE8D001"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D80856A" w14:textId="77777777" w:rsidR="00A042AA" w:rsidRPr="00456B64" w:rsidRDefault="00A042AA" w:rsidP="00A042AA">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68AFF2F"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D6C9973"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A478F6B" w14:textId="77777777" w:rsidR="00A042AA" w:rsidRPr="00456B64" w:rsidRDefault="00A042AA" w:rsidP="00A042AA">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3"/>
  </w:num>
  <w:num w:numId="4">
    <w:abstractNumId w:val="6"/>
  </w:num>
  <w:num w:numId="5">
    <w:abstractNumId w:val="17"/>
  </w:num>
  <w:num w:numId="6">
    <w:abstractNumId w:val="13"/>
  </w:num>
  <w:num w:numId="7">
    <w:abstractNumId w:val="12"/>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6"/>
  </w:num>
  <w:num w:numId="12">
    <w:abstractNumId w:val="9"/>
  </w:num>
  <w:num w:numId="13">
    <w:abstractNumId w:val="8"/>
  </w:num>
  <w:num w:numId="14">
    <w:abstractNumId w:val="2"/>
  </w:num>
  <w:num w:numId="15">
    <w:abstractNumId w:val="5"/>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638"/>
    <w:rsid w:val="000033EA"/>
    <w:rsid w:val="0002467C"/>
    <w:rsid w:val="00040A7A"/>
    <w:rsid w:val="000936CA"/>
    <w:rsid w:val="00097182"/>
    <w:rsid w:val="000B1A00"/>
    <w:rsid w:val="000C0F66"/>
    <w:rsid w:val="00167CDA"/>
    <w:rsid w:val="0017049F"/>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56E2C"/>
    <w:rsid w:val="00660027"/>
    <w:rsid w:val="0069339E"/>
    <w:rsid w:val="006F51B5"/>
    <w:rsid w:val="006F7905"/>
    <w:rsid w:val="00714F51"/>
    <w:rsid w:val="00731F6E"/>
    <w:rsid w:val="007A2EF1"/>
    <w:rsid w:val="007B00D4"/>
    <w:rsid w:val="007D53EF"/>
    <w:rsid w:val="007D703B"/>
    <w:rsid w:val="00800261"/>
    <w:rsid w:val="00841B63"/>
    <w:rsid w:val="00862638"/>
    <w:rsid w:val="0086736E"/>
    <w:rsid w:val="008D3AF3"/>
    <w:rsid w:val="008E0730"/>
    <w:rsid w:val="0092337E"/>
    <w:rsid w:val="0092730E"/>
    <w:rsid w:val="009561DA"/>
    <w:rsid w:val="00975D46"/>
    <w:rsid w:val="0098432D"/>
    <w:rsid w:val="00997B0E"/>
    <w:rsid w:val="009A694A"/>
    <w:rsid w:val="009A7064"/>
    <w:rsid w:val="009F7ECA"/>
    <w:rsid w:val="00A042A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180B"/>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3620"/>
    <w:rsid w:val="00F735E6"/>
    <w:rsid w:val="00F944E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F218A"/>
  <w15:chartTrackingRefBased/>
  <w15:docId w15:val="{A426BAB6-8289-48CC-96F9-B1150F89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042A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042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31</TotalTime>
  <Pages>8</Pages>
  <Words>2690</Words>
  <Characters>16145</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Jolata Oleksy</cp:lastModifiedBy>
  <cp:revision>5</cp:revision>
  <cp:lastPrinted>2022-04-04T11:49:00Z</cp:lastPrinted>
  <dcterms:created xsi:type="dcterms:W3CDTF">2022-04-20T09:37:00Z</dcterms:created>
  <dcterms:modified xsi:type="dcterms:W3CDTF">2022-04-20T10:07:00Z</dcterms:modified>
</cp:coreProperties>
</file>