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1FCA1" w14:textId="77777777" w:rsidR="00D14888" w:rsidRPr="00E874DC" w:rsidRDefault="00D14888" w:rsidP="00D1488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9F56AAD" w14:textId="77777777" w:rsidR="00D14888" w:rsidRDefault="00D14888" w:rsidP="00D14888">
      <w:pPr>
        <w:spacing w:before="48" w:line="240" w:lineRule="atLeast"/>
        <w:jc w:val="right"/>
        <w:rPr>
          <w:b/>
          <w:sz w:val="24"/>
          <w:szCs w:val="24"/>
          <w:lang w:val="pl-PL"/>
        </w:rPr>
      </w:pPr>
    </w:p>
    <w:p w14:paraId="070A65EA" w14:textId="77777777" w:rsidR="00D14888" w:rsidRDefault="00D14888" w:rsidP="00D14888">
      <w:pPr>
        <w:spacing w:before="48" w:line="240" w:lineRule="atLeast"/>
        <w:jc w:val="center"/>
        <w:rPr>
          <w:b/>
          <w:sz w:val="24"/>
          <w:szCs w:val="24"/>
          <w:lang w:val="pl-PL"/>
        </w:rPr>
      </w:pPr>
      <w:r>
        <w:rPr>
          <w:b/>
          <w:sz w:val="24"/>
          <w:szCs w:val="24"/>
          <w:lang w:val="pl-PL"/>
        </w:rPr>
        <w:t>WZÓR UMOWY</w:t>
      </w:r>
    </w:p>
    <w:p w14:paraId="34F47E2D" w14:textId="77777777" w:rsidR="00D14888" w:rsidRDefault="00D14888" w:rsidP="00D1488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29958B8" w14:textId="77777777" w:rsidR="00D14888" w:rsidRDefault="00D14888" w:rsidP="00D14888">
      <w:pPr>
        <w:spacing w:before="48" w:line="240" w:lineRule="atLeast"/>
        <w:jc w:val="center"/>
        <w:rPr>
          <w:b/>
          <w:sz w:val="28"/>
          <w:lang w:val="pl-PL"/>
        </w:rPr>
      </w:pPr>
    </w:p>
    <w:p w14:paraId="6FED528C" w14:textId="7C555A9E" w:rsidR="00D14888" w:rsidRPr="00AA2A22" w:rsidRDefault="00D14888" w:rsidP="00D1488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KC-zp.272-277/22</w:t>
      </w:r>
      <w:r w:rsidRPr="00AA2A22">
        <w:rPr>
          <w:rFonts w:ascii="Times New Roman" w:hAnsi="Times New Roman"/>
        </w:rPr>
        <w:t xml:space="preserve"> </w:t>
      </w:r>
    </w:p>
    <w:p w14:paraId="7E84BE8A" w14:textId="77777777" w:rsidR="00D14888" w:rsidRDefault="00D14888" w:rsidP="00D14888">
      <w:pPr>
        <w:pStyle w:val="Tekstpodstawowy"/>
        <w:ind w:right="-47"/>
        <w:jc w:val="both"/>
        <w:rPr>
          <w:rFonts w:ascii="Times New Roman" w:hAnsi="Times New Roman"/>
        </w:rPr>
      </w:pPr>
      <w:r w:rsidRPr="00AA2A22">
        <w:rPr>
          <w:rFonts w:ascii="Times New Roman" w:hAnsi="Times New Roman"/>
        </w:rPr>
        <w:t>pomiędzy</w:t>
      </w:r>
    </w:p>
    <w:p w14:paraId="458EB3BC" w14:textId="77777777" w:rsidR="00D14888" w:rsidRDefault="00D14888" w:rsidP="00D1488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E921A07" w14:textId="77777777" w:rsidR="00D14888" w:rsidRDefault="00D14888" w:rsidP="00D14888">
      <w:pPr>
        <w:pStyle w:val="Tekstpodstawowy"/>
        <w:ind w:right="-47"/>
        <w:jc w:val="both"/>
        <w:rPr>
          <w:rFonts w:ascii="Times New Roman" w:hAnsi="Times New Roman"/>
        </w:rPr>
      </w:pPr>
      <w:r>
        <w:rPr>
          <w:rFonts w:ascii="Times New Roman" w:hAnsi="Times New Roman"/>
        </w:rPr>
        <w:t>reprezentowana przez:</w:t>
      </w:r>
    </w:p>
    <w:p w14:paraId="15FD3325" w14:textId="77777777" w:rsidR="00D14888" w:rsidRDefault="00D14888" w:rsidP="00D14888">
      <w:pPr>
        <w:pStyle w:val="Tekstpodstawowy"/>
        <w:ind w:right="-47"/>
        <w:jc w:val="both"/>
        <w:rPr>
          <w:rFonts w:ascii="Times New Roman" w:hAnsi="Times New Roman"/>
        </w:rPr>
      </w:pPr>
      <w:r>
        <w:rPr>
          <w:rFonts w:ascii="Times New Roman" w:hAnsi="Times New Roman"/>
        </w:rPr>
        <w:t xml:space="preserve">1.Dziekana Wydziału /Kierownika Jednostki/............................................................................. </w:t>
      </w:r>
    </w:p>
    <w:p w14:paraId="2D9FD98D" w14:textId="77777777" w:rsidR="00D14888" w:rsidRDefault="00D14888" w:rsidP="00D1488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869B828" w14:textId="77777777" w:rsidR="00D14888" w:rsidRDefault="00D14888" w:rsidP="00D14888">
      <w:pPr>
        <w:pStyle w:val="Tekstpodstawowy"/>
        <w:ind w:right="-47"/>
        <w:jc w:val="both"/>
        <w:rPr>
          <w:rFonts w:ascii="Times New Roman" w:hAnsi="Times New Roman"/>
        </w:rPr>
      </w:pPr>
      <w:r>
        <w:rPr>
          <w:rFonts w:ascii="Times New Roman" w:hAnsi="Times New Roman"/>
        </w:rPr>
        <w:t>zwaną dalej KUPUJĄCYM</w:t>
      </w:r>
    </w:p>
    <w:p w14:paraId="3ACAD0BD" w14:textId="77777777" w:rsidR="00D14888" w:rsidRDefault="00D14888" w:rsidP="00D14888">
      <w:pPr>
        <w:pStyle w:val="Tekstpodstawowy"/>
        <w:ind w:right="-47"/>
        <w:jc w:val="both"/>
        <w:rPr>
          <w:rFonts w:ascii="Times New Roman" w:hAnsi="Times New Roman"/>
        </w:rPr>
      </w:pPr>
      <w:r>
        <w:rPr>
          <w:rFonts w:ascii="Times New Roman" w:hAnsi="Times New Roman"/>
        </w:rPr>
        <w:t xml:space="preserve">a </w:t>
      </w:r>
    </w:p>
    <w:p w14:paraId="11B6C651" w14:textId="77777777" w:rsidR="00D14888" w:rsidRDefault="00D14888" w:rsidP="00D14888">
      <w:pPr>
        <w:pStyle w:val="Tekstpodstawowy"/>
        <w:ind w:right="-47"/>
        <w:jc w:val="both"/>
        <w:rPr>
          <w:rFonts w:ascii="Times New Roman" w:hAnsi="Times New Roman"/>
        </w:rPr>
      </w:pPr>
      <w:r>
        <w:rPr>
          <w:rFonts w:ascii="Times New Roman" w:hAnsi="Times New Roman"/>
        </w:rPr>
        <w:t>......................................................................................................................................................</w:t>
      </w:r>
    </w:p>
    <w:p w14:paraId="2BE2DB3B" w14:textId="77777777" w:rsidR="00D14888" w:rsidRDefault="00D14888" w:rsidP="00D14888">
      <w:pPr>
        <w:pStyle w:val="Tekstpodstawowy"/>
        <w:ind w:right="-47"/>
        <w:jc w:val="both"/>
        <w:rPr>
          <w:rFonts w:ascii="Times New Roman" w:hAnsi="Times New Roman"/>
        </w:rPr>
      </w:pPr>
      <w:r>
        <w:rPr>
          <w:rFonts w:ascii="Times New Roman" w:hAnsi="Times New Roman"/>
        </w:rPr>
        <w:t>......................................................................................................................................................</w:t>
      </w:r>
    </w:p>
    <w:p w14:paraId="39013D0D" w14:textId="77777777" w:rsidR="00D14888" w:rsidRDefault="00D14888" w:rsidP="00D1488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F8FF4A9" w14:textId="77777777" w:rsidR="00D14888" w:rsidRDefault="00D14888" w:rsidP="00D14888">
      <w:pPr>
        <w:pStyle w:val="Tekstpodstawowy"/>
        <w:ind w:right="-47"/>
        <w:jc w:val="both"/>
        <w:rPr>
          <w:rFonts w:ascii="Times New Roman" w:hAnsi="Times New Roman"/>
        </w:rPr>
      </w:pPr>
      <w:r>
        <w:rPr>
          <w:rFonts w:ascii="Times New Roman" w:hAnsi="Times New Roman"/>
        </w:rPr>
        <w:t>reprezentowanym przez:</w:t>
      </w:r>
    </w:p>
    <w:p w14:paraId="50A9E889" w14:textId="77777777" w:rsidR="00D14888" w:rsidRDefault="00D14888" w:rsidP="00D14888">
      <w:pPr>
        <w:pStyle w:val="Tekstpodstawowy"/>
        <w:ind w:right="-47"/>
        <w:jc w:val="both"/>
        <w:rPr>
          <w:rFonts w:ascii="Times New Roman" w:hAnsi="Times New Roman"/>
        </w:rPr>
      </w:pPr>
      <w:r>
        <w:rPr>
          <w:rFonts w:ascii="Times New Roman" w:hAnsi="Times New Roman"/>
        </w:rPr>
        <w:t>1...................................................................................................................................................</w:t>
      </w:r>
    </w:p>
    <w:p w14:paraId="214AB467" w14:textId="77777777" w:rsidR="00D14888" w:rsidRDefault="00D14888" w:rsidP="00D14888">
      <w:pPr>
        <w:pStyle w:val="Tekstpodstawowy"/>
        <w:ind w:right="-47"/>
        <w:jc w:val="both"/>
        <w:rPr>
          <w:rFonts w:ascii="Times New Roman" w:hAnsi="Times New Roman"/>
        </w:rPr>
      </w:pPr>
      <w:r>
        <w:rPr>
          <w:rFonts w:ascii="Times New Roman" w:hAnsi="Times New Roman"/>
        </w:rPr>
        <w:t xml:space="preserve">2................................................................................................................................................... </w:t>
      </w:r>
    </w:p>
    <w:p w14:paraId="49F784B8" w14:textId="77777777" w:rsidR="00D14888" w:rsidRDefault="00D14888" w:rsidP="00D14888">
      <w:pPr>
        <w:pStyle w:val="Tekstpodstawowy"/>
        <w:ind w:right="-47"/>
        <w:jc w:val="both"/>
        <w:rPr>
          <w:rFonts w:ascii="Times New Roman" w:hAnsi="Times New Roman"/>
        </w:rPr>
      </w:pPr>
      <w:r>
        <w:rPr>
          <w:rFonts w:ascii="Times New Roman" w:hAnsi="Times New Roman"/>
        </w:rPr>
        <w:t>zwanym dalej SPRZEDAWCĄ</w:t>
      </w:r>
    </w:p>
    <w:p w14:paraId="37AB749D" w14:textId="77777777" w:rsidR="00D14888" w:rsidRDefault="00D14888" w:rsidP="00D14888">
      <w:pPr>
        <w:pStyle w:val="Tekstpodstawowy"/>
        <w:ind w:right="-47"/>
        <w:jc w:val="center"/>
        <w:rPr>
          <w:rFonts w:ascii="Times New Roman" w:hAnsi="Times New Roman"/>
        </w:rPr>
      </w:pPr>
    </w:p>
    <w:p w14:paraId="47A588D8"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1</w:t>
      </w:r>
    </w:p>
    <w:p w14:paraId="347FB032" w14:textId="6F180A51" w:rsidR="00D14888" w:rsidRPr="003A46A3" w:rsidRDefault="00D14888" w:rsidP="00D14888">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 xml:space="preserve">1 szt. notebooka dla </w:t>
      </w:r>
      <w:proofErr w:type="spellStart"/>
      <w:r>
        <w:rPr>
          <w:rFonts w:ascii="Times New Roman" w:hAnsi="Times New Roman"/>
          <w:b/>
          <w:sz w:val="22"/>
          <w:szCs w:val="22"/>
        </w:rPr>
        <w:t>WIMiIP</w:t>
      </w:r>
      <w:proofErr w:type="spellEnd"/>
      <w:r w:rsidRPr="003A46A3">
        <w:rPr>
          <w:rFonts w:ascii="Times New Roman" w:hAnsi="Times New Roman"/>
          <w:b/>
        </w:rPr>
        <w:t>.</w:t>
      </w:r>
      <w:r>
        <w:rPr>
          <w:rFonts w:ascii="Times New Roman" w:hAnsi="Times New Roman"/>
          <w:b/>
        </w:rPr>
        <w:t xml:space="preserve"> </w:t>
      </w:r>
    </w:p>
    <w:p w14:paraId="21972CF5" w14:textId="77777777" w:rsidR="00D14888" w:rsidRPr="0043435F" w:rsidRDefault="00D14888" w:rsidP="00D1488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3FA46EB9" w14:textId="77777777" w:rsidR="00D14888" w:rsidRPr="0043435F" w:rsidRDefault="00D14888" w:rsidP="00D1488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2388022" w14:textId="77777777" w:rsidR="00D14888" w:rsidRDefault="00D14888" w:rsidP="00D14888">
      <w:pPr>
        <w:pStyle w:val="Tekstpodstawowy"/>
        <w:ind w:right="-47"/>
        <w:jc w:val="both"/>
        <w:rPr>
          <w:rFonts w:ascii="Times New Roman" w:hAnsi="Times New Roman"/>
        </w:rPr>
      </w:pPr>
    </w:p>
    <w:p w14:paraId="6C98526B"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2</w:t>
      </w:r>
    </w:p>
    <w:p w14:paraId="2A9ECA4F" w14:textId="77777777" w:rsidR="00D14888" w:rsidRPr="0043435F" w:rsidRDefault="00D14888" w:rsidP="00D1488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28C400DB" w14:textId="77777777" w:rsidR="00D14888" w:rsidRPr="0043435F" w:rsidRDefault="00D14888" w:rsidP="00D1488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0261A854" w14:textId="77777777" w:rsidR="00D14888" w:rsidRPr="0043435F" w:rsidRDefault="00D14888" w:rsidP="00D1488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7835F07" w14:textId="77777777" w:rsidR="00D14888" w:rsidRDefault="00D14888" w:rsidP="00D14888">
      <w:pPr>
        <w:pStyle w:val="Tekstpodstawowy"/>
        <w:ind w:right="-47"/>
        <w:jc w:val="both"/>
        <w:rPr>
          <w:rFonts w:ascii="Times New Roman" w:hAnsi="Times New Roman"/>
        </w:rPr>
      </w:pPr>
    </w:p>
    <w:p w14:paraId="05E17873"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3</w:t>
      </w:r>
    </w:p>
    <w:p w14:paraId="35D6835C" w14:textId="77777777" w:rsidR="00D14888" w:rsidRPr="0043435F" w:rsidRDefault="00D14888" w:rsidP="00D1488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17A2104" w14:textId="77777777" w:rsidR="00D14888" w:rsidRPr="0043435F" w:rsidRDefault="00D14888" w:rsidP="00D1488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45513998" w14:textId="77777777" w:rsidR="00D14888" w:rsidRPr="0043435F" w:rsidRDefault="00D14888" w:rsidP="00D1488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581B5D53" w14:textId="77777777" w:rsidR="00D14888" w:rsidRPr="0043435F" w:rsidRDefault="00D14888" w:rsidP="00D1488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CD82E0B" w14:textId="77777777" w:rsidR="00D14888" w:rsidRDefault="00D14888" w:rsidP="00D14888">
      <w:pPr>
        <w:pStyle w:val="Tekstpodstawowy"/>
        <w:ind w:right="-47"/>
        <w:jc w:val="both"/>
        <w:rPr>
          <w:rFonts w:ascii="Times New Roman" w:hAnsi="Times New Roman"/>
        </w:rPr>
      </w:pPr>
    </w:p>
    <w:p w14:paraId="7C6B1D41"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4</w:t>
      </w:r>
    </w:p>
    <w:p w14:paraId="344E4ED5" w14:textId="77777777" w:rsidR="00D14888" w:rsidRDefault="00D14888" w:rsidP="00D1488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B3323E9" w14:textId="77777777" w:rsidR="00D14888" w:rsidRDefault="00D14888" w:rsidP="00D1488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3F57604" w14:textId="77777777" w:rsidR="00D14888" w:rsidRDefault="00D14888" w:rsidP="00D14888">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ABD3F28" w14:textId="77777777" w:rsidR="00D14888" w:rsidRPr="00593CEB" w:rsidRDefault="00D14888" w:rsidP="00D14888">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92CDB36" w14:textId="77777777" w:rsidR="00D14888" w:rsidRDefault="00D14888" w:rsidP="00D14888">
      <w:pPr>
        <w:pStyle w:val="Tekstpodstawowy"/>
        <w:ind w:right="-47"/>
        <w:jc w:val="center"/>
        <w:rPr>
          <w:rFonts w:ascii="Times New Roman" w:hAnsi="Times New Roman"/>
        </w:rPr>
      </w:pPr>
    </w:p>
    <w:p w14:paraId="48E2A638"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5</w:t>
      </w:r>
    </w:p>
    <w:p w14:paraId="3A0F9912" w14:textId="77777777" w:rsidR="00D14888" w:rsidRPr="00C53B52" w:rsidRDefault="00D14888" w:rsidP="00D1488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3702282" w14:textId="77777777" w:rsidR="00D14888" w:rsidRPr="00C53B52" w:rsidRDefault="00D14888" w:rsidP="00D1488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FE875F7" w14:textId="77777777" w:rsidR="00D14888" w:rsidRPr="00C53B52" w:rsidRDefault="00D14888" w:rsidP="00D1488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4029366" w14:textId="77777777" w:rsidR="00D14888" w:rsidRPr="00C53B52" w:rsidRDefault="00D14888" w:rsidP="00D1488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1DD5D89" w14:textId="77777777" w:rsidR="00D14888" w:rsidRPr="00C53B52" w:rsidRDefault="00D14888" w:rsidP="00D1488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45A346C" w14:textId="77777777" w:rsidR="00D14888" w:rsidRPr="00C53B52" w:rsidRDefault="00D14888" w:rsidP="00D1488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39A0366" w14:textId="77777777" w:rsidR="00D14888" w:rsidRPr="00C53B52" w:rsidRDefault="00D14888" w:rsidP="00D1488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6815D08" w14:textId="77777777" w:rsidR="00D14888" w:rsidRPr="00C53B52" w:rsidRDefault="00D14888" w:rsidP="00D1488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BDAFB35" w14:textId="77777777" w:rsidR="00D14888" w:rsidRPr="00C53B52" w:rsidRDefault="00D14888" w:rsidP="00D1488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AE41178" w14:textId="77777777" w:rsidR="00D14888" w:rsidRPr="00041CB5" w:rsidRDefault="00D14888" w:rsidP="00D14888">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1A7F140B" w14:textId="77777777" w:rsidR="00D14888" w:rsidRDefault="00D14888" w:rsidP="00D1488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830AFC2" w14:textId="77777777" w:rsidR="00D14888" w:rsidRDefault="00D14888" w:rsidP="00D14888">
      <w:pPr>
        <w:pStyle w:val="Tekstpodstawowy"/>
        <w:ind w:right="-47"/>
        <w:jc w:val="center"/>
        <w:rPr>
          <w:rFonts w:ascii="Times New Roman" w:hAnsi="Times New Roman"/>
          <w:b/>
        </w:rPr>
      </w:pPr>
    </w:p>
    <w:p w14:paraId="116CD3E2" w14:textId="77777777" w:rsidR="00D14888" w:rsidRDefault="00D14888" w:rsidP="00D14888">
      <w:pPr>
        <w:pStyle w:val="Tekstpodstawowy"/>
        <w:ind w:right="-47"/>
        <w:jc w:val="center"/>
        <w:rPr>
          <w:rFonts w:ascii="Times New Roman" w:hAnsi="Times New Roman"/>
          <w:b/>
        </w:rPr>
      </w:pPr>
    </w:p>
    <w:p w14:paraId="1ED35D13" w14:textId="091BFAAF" w:rsidR="00D14888" w:rsidRDefault="00D14888" w:rsidP="00D14888">
      <w:pPr>
        <w:pStyle w:val="Tekstpodstawowy"/>
        <w:ind w:right="-47"/>
        <w:jc w:val="center"/>
        <w:rPr>
          <w:rFonts w:ascii="Times New Roman" w:hAnsi="Times New Roman"/>
          <w:b/>
        </w:rPr>
      </w:pPr>
      <w:r w:rsidRPr="00877B92">
        <w:rPr>
          <w:rFonts w:ascii="Times New Roman" w:hAnsi="Times New Roman"/>
          <w:b/>
        </w:rPr>
        <w:lastRenderedPageBreak/>
        <w:t>§ 6</w:t>
      </w:r>
    </w:p>
    <w:p w14:paraId="2DA67333" w14:textId="77777777" w:rsidR="00D14888" w:rsidRDefault="00D14888" w:rsidP="00D14888">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59E4870" w14:textId="77777777" w:rsidR="00D14888" w:rsidRDefault="00D14888" w:rsidP="00D1488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44DD386" w14:textId="77777777" w:rsidR="00D14888" w:rsidRDefault="00D14888" w:rsidP="00D1488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8B85F32" w14:textId="77777777" w:rsidR="00D14888" w:rsidRDefault="00D14888" w:rsidP="00D1488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428DEC1" w14:textId="77777777" w:rsidR="00D14888" w:rsidRDefault="00D14888" w:rsidP="00D14888">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F64091"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817EC31" w14:textId="77777777" w:rsidR="00D14888" w:rsidRPr="003F1749" w:rsidRDefault="00D14888" w:rsidP="00D1488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8CCF4D5" w14:textId="77777777" w:rsidR="00D14888" w:rsidRDefault="00D14888" w:rsidP="00D1488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9D971D6" w14:textId="77777777" w:rsidR="00D14888" w:rsidRDefault="00D14888" w:rsidP="00D14888">
      <w:pPr>
        <w:pStyle w:val="Tekstpodstawowy"/>
        <w:ind w:right="-47"/>
        <w:jc w:val="center"/>
        <w:rPr>
          <w:rFonts w:ascii="Times New Roman" w:hAnsi="Times New Roman"/>
        </w:rPr>
      </w:pPr>
    </w:p>
    <w:p w14:paraId="35F0EC25"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6A01344" w14:textId="77777777" w:rsidR="00D14888" w:rsidRPr="0043435F" w:rsidRDefault="00D14888" w:rsidP="00D14888">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6101102" w14:textId="77777777" w:rsidR="00D14888" w:rsidRPr="0043435F" w:rsidRDefault="00D14888" w:rsidP="00D14888">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1697CED" w14:textId="77777777"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6EA6C09" w14:textId="77777777"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A3F6A3E" w14:textId="17712A98"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992F64">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3DDB7F40" w14:textId="77777777"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8AD92F8" w14:textId="77777777" w:rsidR="00D14888" w:rsidRDefault="00D14888" w:rsidP="00D14888">
      <w:pPr>
        <w:numPr>
          <w:ilvl w:val="0"/>
          <w:numId w:val="7"/>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25EBE9F8" w14:textId="77777777" w:rsidR="00D14888" w:rsidRPr="00144BE6" w:rsidRDefault="00D14888" w:rsidP="00D14888">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67B9992" w14:textId="77777777"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EBF6502" w14:textId="77777777"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F92D7F0" w14:textId="77777777" w:rsidR="00D14888" w:rsidRPr="0043435F" w:rsidRDefault="00D14888" w:rsidP="00D14888">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F7306B4" w14:textId="77777777" w:rsidR="00D14888" w:rsidRPr="0043435F" w:rsidRDefault="00D14888" w:rsidP="00D14888">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D4EC40" w14:textId="77777777" w:rsidR="00D14888" w:rsidRPr="0043435F" w:rsidRDefault="00D14888" w:rsidP="00D14888">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5782A52" w14:textId="77777777" w:rsidR="00D14888" w:rsidRPr="0043435F" w:rsidRDefault="00D14888" w:rsidP="00D14888">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DFC41D0" w14:textId="77777777" w:rsidR="00D14888" w:rsidRDefault="00D14888" w:rsidP="00D14888">
      <w:pPr>
        <w:pStyle w:val="Tekstpodstawowy"/>
        <w:ind w:left="284" w:right="-47"/>
        <w:jc w:val="both"/>
        <w:rPr>
          <w:rFonts w:ascii="Times New Roman" w:hAnsi="Times New Roman"/>
        </w:rPr>
      </w:pPr>
    </w:p>
    <w:p w14:paraId="1175A0FB"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8AD7D8B" w14:textId="77777777" w:rsidR="00D14888" w:rsidRDefault="00D14888" w:rsidP="00D1488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2B63ED2" w14:textId="77777777" w:rsidR="00D14888" w:rsidRPr="009B2595" w:rsidRDefault="00D14888" w:rsidP="00D1488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494EBC3" w14:textId="77777777" w:rsidR="00D14888" w:rsidRPr="009B2595" w:rsidRDefault="00D14888" w:rsidP="00D1488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02559C6" w14:textId="77777777" w:rsidR="00D14888" w:rsidRPr="009B2595" w:rsidRDefault="00D14888" w:rsidP="00D1488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3F1FB24" w14:textId="77777777" w:rsidR="00D14888" w:rsidRPr="009B2595" w:rsidRDefault="00D14888" w:rsidP="00D14888">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453C515F" w14:textId="77777777" w:rsidR="00D14888" w:rsidRPr="009B2595" w:rsidRDefault="00D14888" w:rsidP="00D14888">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360A7351" w14:textId="77777777" w:rsidR="00D14888" w:rsidRPr="009B2595" w:rsidRDefault="00D14888" w:rsidP="00D14888">
      <w:pPr>
        <w:numPr>
          <w:ilvl w:val="0"/>
          <w:numId w:val="11"/>
        </w:numPr>
        <w:suppressAutoHyphens/>
        <w:autoSpaceDN w:val="0"/>
        <w:spacing w:after="147"/>
        <w:jc w:val="both"/>
        <w:rPr>
          <w:sz w:val="24"/>
          <w:szCs w:val="24"/>
          <w:lang w:val="pl-PL"/>
        </w:rPr>
      </w:pPr>
      <w:r w:rsidRPr="009B2595">
        <w:rPr>
          <w:sz w:val="24"/>
          <w:szCs w:val="24"/>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9F6C10B" w14:textId="77777777" w:rsidR="00D14888" w:rsidRPr="009B2595" w:rsidRDefault="00D14888" w:rsidP="00D14888">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A589BF0" w14:textId="77777777" w:rsidR="00D14888" w:rsidRPr="009B2595" w:rsidRDefault="00D14888" w:rsidP="00D14888">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46310F7" w14:textId="77777777" w:rsidR="00D14888" w:rsidRPr="009B2595" w:rsidRDefault="00D14888" w:rsidP="00D14888">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78EB835" w14:textId="77777777" w:rsidR="00D14888" w:rsidRPr="009B2595" w:rsidRDefault="00D14888" w:rsidP="00D1488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93DB959" w14:textId="77777777" w:rsidR="00D14888" w:rsidRPr="009B2595" w:rsidRDefault="00D14888" w:rsidP="00D1488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0FFC5AFC" w14:textId="77777777" w:rsidR="00D14888" w:rsidRPr="00CA1166" w:rsidRDefault="00D14888" w:rsidP="00D14888">
      <w:pPr>
        <w:widowControl w:val="0"/>
        <w:suppressAutoHyphens/>
        <w:autoSpaceDN w:val="0"/>
        <w:ind w:left="360"/>
        <w:jc w:val="center"/>
        <w:textAlignment w:val="baseline"/>
        <w:rPr>
          <w:rFonts w:eastAsia="SimSun"/>
          <w:b/>
          <w:bCs/>
          <w:color w:val="000000"/>
          <w:kern w:val="2"/>
          <w:sz w:val="24"/>
          <w:szCs w:val="24"/>
          <w:lang w:val="pl-PL"/>
        </w:rPr>
      </w:pPr>
    </w:p>
    <w:p w14:paraId="5F3B2C3E" w14:textId="77777777" w:rsidR="00D14888" w:rsidRPr="009B2595" w:rsidRDefault="00D14888" w:rsidP="00D1488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7C1D374A" w14:textId="77777777" w:rsidR="00D14888" w:rsidRPr="009B2595" w:rsidRDefault="00D14888" w:rsidP="00D1488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7DEF9E3" w14:textId="77777777" w:rsidR="00D14888" w:rsidRPr="009B2595" w:rsidRDefault="00D14888" w:rsidP="00D1488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10253171" w14:textId="77777777" w:rsidR="00D14888" w:rsidRPr="009B2595" w:rsidRDefault="00D14888" w:rsidP="00D1488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E66376" w14:textId="77777777" w:rsidR="00D14888" w:rsidRPr="009B2595" w:rsidRDefault="00D14888" w:rsidP="00D1488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A82948A" w14:textId="77777777" w:rsidR="00D14888" w:rsidRDefault="00D14888" w:rsidP="00D14888">
      <w:pPr>
        <w:pStyle w:val="Tekstpodstawowy"/>
        <w:ind w:right="-47"/>
        <w:rPr>
          <w:rFonts w:ascii="Times New Roman" w:hAnsi="Times New Roman"/>
        </w:rPr>
      </w:pPr>
    </w:p>
    <w:p w14:paraId="4E89308C"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0185077" w14:textId="77777777" w:rsidR="00D14888" w:rsidRDefault="00D14888" w:rsidP="00D1488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FD3A465" w14:textId="77777777" w:rsidR="00D14888" w:rsidRDefault="00D14888" w:rsidP="00D14888">
      <w:pPr>
        <w:pStyle w:val="Tekstpodstawowy"/>
        <w:ind w:right="-47"/>
        <w:jc w:val="center"/>
        <w:rPr>
          <w:rFonts w:ascii="Times New Roman" w:hAnsi="Times New Roman"/>
        </w:rPr>
      </w:pPr>
    </w:p>
    <w:p w14:paraId="35569541" w14:textId="77777777" w:rsidR="00D14888" w:rsidRDefault="00D14888" w:rsidP="00D14888">
      <w:pPr>
        <w:pStyle w:val="Tekstpodstawowy"/>
        <w:ind w:right="-47"/>
        <w:jc w:val="center"/>
        <w:rPr>
          <w:rFonts w:ascii="Times New Roman" w:hAnsi="Times New Roman"/>
        </w:rPr>
      </w:pPr>
    </w:p>
    <w:p w14:paraId="55A8A891" w14:textId="77777777" w:rsidR="00D14888" w:rsidRPr="00877B92" w:rsidRDefault="00D14888" w:rsidP="00D14888">
      <w:pPr>
        <w:pStyle w:val="Tekstpodstawowy"/>
        <w:ind w:right="-47"/>
        <w:jc w:val="center"/>
        <w:rPr>
          <w:b/>
        </w:rPr>
      </w:pPr>
      <w:r w:rsidRPr="00877B92">
        <w:rPr>
          <w:rFonts w:ascii="Times New Roman" w:hAnsi="Times New Roman"/>
          <w:b/>
        </w:rPr>
        <w:t>§1</w:t>
      </w:r>
      <w:r>
        <w:rPr>
          <w:rFonts w:ascii="Times New Roman" w:hAnsi="Times New Roman"/>
          <w:b/>
        </w:rPr>
        <w:t>3</w:t>
      </w:r>
    </w:p>
    <w:p w14:paraId="4257A73B" w14:textId="77777777" w:rsidR="00D14888" w:rsidRDefault="00D14888" w:rsidP="00D1488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7B75322" w14:textId="77777777" w:rsidR="00D14888" w:rsidRDefault="00D14888" w:rsidP="00D14888">
      <w:pPr>
        <w:pStyle w:val="NormalnyWeb"/>
        <w:jc w:val="both"/>
      </w:pPr>
      <w:r>
        <w:t xml:space="preserve">2. W razie wątpliwości, czy określona informacja stanowi tajemnicę Wykonawca zobowiązany jest zwrócić się w formie pisemnej do Zamawiającego o wyjaśnienie takiej wątpliwości. </w:t>
      </w:r>
    </w:p>
    <w:p w14:paraId="0EFD0AE2" w14:textId="77777777" w:rsidR="00D14888" w:rsidRDefault="00D14888" w:rsidP="00D14888">
      <w:pPr>
        <w:pStyle w:val="NormalnyWeb"/>
        <w:jc w:val="both"/>
      </w:pPr>
      <w:r>
        <w:t xml:space="preserve">3. Wykonawca zobowiązuje się do wykorzystania uzyskanych, powyższych informacji jedynie w celu wykonania przedmiotu umowy. </w:t>
      </w:r>
    </w:p>
    <w:p w14:paraId="1C97372D" w14:textId="77777777" w:rsidR="00D14888" w:rsidRDefault="00D14888" w:rsidP="00D1488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02C803A" w14:textId="77777777" w:rsidR="00D14888" w:rsidRDefault="00D14888" w:rsidP="00D14888">
      <w:pPr>
        <w:pStyle w:val="NormalnyWeb"/>
        <w:jc w:val="both"/>
      </w:pPr>
      <w:r>
        <w:t>5. Powyższe przepisy nie będą miały zastosowania wobec informacji powszechnie znanych lub opublikowanych oraz w przypadku żądania ich ujawnienia przez uprawniony organ.</w:t>
      </w:r>
    </w:p>
    <w:p w14:paraId="76402AD3" w14:textId="77777777" w:rsidR="00D14888" w:rsidRDefault="00D14888" w:rsidP="00D14888">
      <w:pPr>
        <w:pStyle w:val="Tekstpodstawowy"/>
        <w:ind w:right="-47"/>
        <w:jc w:val="both"/>
        <w:rPr>
          <w:rFonts w:ascii="Times New Roman" w:hAnsi="Times New Roman"/>
        </w:rPr>
      </w:pPr>
    </w:p>
    <w:p w14:paraId="16B7E74D"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831382F" w14:textId="77777777" w:rsidR="00D14888" w:rsidRDefault="00D14888" w:rsidP="00D1488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3453A4B" w14:textId="77777777" w:rsidR="00D14888" w:rsidRDefault="00D14888" w:rsidP="00D14888">
      <w:pPr>
        <w:pStyle w:val="Tekstpodstawowy"/>
        <w:ind w:right="-47"/>
        <w:jc w:val="both"/>
        <w:rPr>
          <w:rFonts w:ascii="Times New Roman" w:hAnsi="Times New Roman"/>
        </w:rPr>
      </w:pPr>
    </w:p>
    <w:p w14:paraId="11DA1336"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61FA86D" w14:textId="77777777" w:rsidR="00D14888" w:rsidRDefault="00D14888" w:rsidP="00D1488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78D5C14" w14:textId="77777777" w:rsidR="00D14888" w:rsidRDefault="00D14888" w:rsidP="00D14888">
      <w:pPr>
        <w:pStyle w:val="Tekstpodstawowy"/>
        <w:ind w:right="-47"/>
        <w:jc w:val="both"/>
        <w:rPr>
          <w:rFonts w:ascii="Times New Roman" w:hAnsi="Times New Roman"/>
        </w:rPr>
      </w:pPr>
    </w:p>
    <w:p w14:paraId="4512361E" w14:textId="77777777" w:rsidR="00D14888" w:rsidRPr="00877B92" w:rsidRDefault="00D14888" w:rsidP="00D1488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66B30858" w14:textId="77777777" w:rsidR="00D14888" w:rsidRPr="004F0507" w:rsidRDefault="00D14888" w:rsidP="00D1488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D5403F0" w14:textId="77777777" w:rsidR="00D14888" w:rsidRDefault="00D14888" w:rsidP="00D14888">
      <w:pPr>
        <w:pStyle w:val="Tekstpodstawowy2"/>
        <w:spacing w:line="240" w:lineRule="auto"/>
        <w:ind w:right="-47"/>
      </w:pPr>
    </w:p>
    <w:p w14:paraId="1B280494" w14:textId="77777777" w:rsidR="00D14888" w:rsidRPr="004F0507" w:rsidRDefault="00D14888" w:rsidP="00D14888">
      <w:pPr>
        <w:pStyle w:val="Tekstpodstawowy2"/>
        <w:spacing w:line="240" w:lineRule="auto"/>
        <w:ind w:right="-47"/>
        <w:rPr>
          <w:b/>
          <w:sz w:val="24"/>
        </w:rPr>
      </w:pPr>
      <w:r>
        <w:rPr>
          <w:b/>
          <w:sz w:val="24"/>
        </w:rPr>
        <w:t xml:space="preserve">      </w:t>
      </w:r>
      <w:r w:rsidRPr="004F0507">
        <w:rPr>
          <w:b/>
          <w:sz w:val="24"/>
        </w:rPr>
        <w:t>Za Sprzedawcę                                                                                   Za Kupującego</w:t>
      </w:r>
    </w:p>
    <w:p w14:paraId="694454F1" w14:textId="77777777" w:rsidR="00D14888" w:rsidRPr="000936CA" w:rsidRDefault="00D14888" w:rsidP="00D14888">
      <w:pPr>
        <w:rPr>
          <w:lang w:val="pl-PL"/>
        </w:rPr>
      </w:pPr>
    </w:p>
    <w:p w14:paraId="7D7B7DB6" w14:textId="77777777" w:rsidR="00D14888" w:rsidRDefault="00D14888" w:rsidP="00D14888">
      <w:pPr>
        <w:pStyle w:val="Zwykytekst"/>
        <w:rPr>
          <w:lang w:val="pl-PL"/>
        </w:rPr>
      </w:pPr>
    </w:p>
    <w:p w14:paraId="059298FF" w14:textId="77777777" w:rsidR="00D14888" w:rsidRDefault="00D14888" w:rsidP="00D14888">
      <w:pPr>
        <w:pStyle w:val="Zwykytekst"/>
        <w:rPr>
          <w:lang w:val="pl-PL"/>
        </w:rPr>
      </w:pPr>
    </w:p>
    <w:p w14:paraId="64041513" w14:textId="77777777" w:rsidR="00D14888" w:rsidRDefault="00D14888" w:rsidP="00D1488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BA95AB7" w14:textId="77777777" w:rsidR="00D14888" w:rsidRPr="00496551" w:rsidRDefault="00D14888" w:rsidP="00D1488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B09C5AA" w14:textId="77777777" w:rsidR="00D14888" w:rsidRPr="00496551" w:rsidRDefault="00D14888" w:rsidP="00D14888">
      <w:pPr>
        <w:pStyle w:val="Zwykytekst"/>
        <w:rPr>
          <w:rFonts w:ascii="Times New Roman" w:hAnsi="Times New Roman" w:cs="Times New Roman"/>
          <w:sz w:val="16"/>
          <w:szCs w:val="16"/>
          <w:lang w:val="pl-PL"/>
        </w:rPr>
      </w:pPr>
    </w:p>
    <w:p w14:paraId="40F10AE3" w14:textId="77777777" w:rsidR="00D14888" w:rsidRPr="00496551" w:rsidRDefault="00D14888" w:rsidP="00D14888">
      <w:pPr>
        <w:pStyle w:val="Zwykytekst"/>
        <w:rPr>
          <w:sz w:val="16"/>
          <w:szCs w:val="16"/>
          <w:lang w:val="pl-PL"/>
        </w:rPr>
      </w:pPr>
    </w:p>
    <w:p w14:paraId="7A3B7151" w14:textId="77777777" w:rsidR="00D14888" w:rsidRPr="00877B92" w:rsidRDefault="00D14888" w:rsidP="00D14888">
      <w:pPr>
        <w:rPr>
          <w:lang w:val="pl-PL"/>
        </w:rPr>
      </w:pPr>
    </w:p>
    <w:p w14:paraId="55771BDF" w14:textId="77777777" w:rsidR="00D14888" w:rsidRPr="009F4C3D" w:rsidRDefault="00D14888" w:rsidP="00D14888">
      <w:pPr>
        <w:rPr>
          <w:lang w:val="pl-PL"/>
        </w:rPr>
      </w:pPr>
    </w:p>
    <w:p w14:paraId="55752622" w14:textId="77777777" w:rsidR="00D14888" w:rsidRPr="00577100" w:rsidRDefault="00D14888" w:rsidP="00D14888">
      <w:pPr>
        <w:rPr>
          <w:lang w:val="pl-PL"/>
        </w:rPr>
      </w:pPr>
    </w:p>
    <w:p w14:paraId="0A44C451" w14:textId="77777777" w:rsidR="00D14888" w:rsidRPr="00037806" w:rsidRDefault="00D14888" w:rsidP="00D14888">
      <w:pPr>
        <w:rPr>
          <w:lang w:val="pl-PL"/>
        </w:rPr>
      </w:pPr>
    </w:p>
    <w:p w14:paraId="0B2C025D" w14:textId="77777777" w:rsidR="00D14888" w:rsidRPr="00037806" w:rsidRDefault="00D14888" w:rsidP="00D14888">
      <w:pPr>
        <w:rPr>
          <w:lang w:val="pl-PL"/>
        </w:rPr>
      </w:pPr>
    </w:p>
    <w:p w14:paraId="32636056" w14:textId="77777777" w:rsidR="00D14888" w:rsidRPr="008A5575" w:rsidRDefault="00D14888" w:rsidP="00D14888">
      <w:pPr>
        <w:rPr>
          <w:lang w:val="pl-PL"/>
        </w:rPr>
      </w:pPr>
    </w:p>
    <w:p w14:paraId="29737FB6" w14:textId="77777777" w:rsidR="00D14888" w:rsidRPr="00DA604F" w:rsidRDefault="00D14888" w:rsidP="00D14888">
      <w:pPr>
        <w:rPr>
          <w:lang w:val="pl-PL"/>
        </w:rPr>
      </w:pPr>
    </w:p>
    <w:p w14:paraId="4EF732FF" w14:textId="77777777" w:rsidR="00D14888" w:rsidRPr="00D96353" w:rsidRDefault="00D14888" w:rsidP="00D14888">
      <w:pPr>
        <w:rPr>
          <w:lang w:val="pl-PL"/>
        </w:rPr>
      </w:pPr>
    </w:p>
    <w:p w14:paraId="7C6C3E38" w14:textId="77777777" w:rsidR="00D14888" w:rsidRDefault="00D14888" w:rsidP="00D14888">
      <w:pPr>
        <w:rPr>
          <w:lang w:val="pl-PL"/>
        </w:rPr>
      </w:pPr>
    </w:p>
    <w:p w14:paraId="5F9BE586" w14:textId="77777777" w:rsidR="00D14888" w:rsidRDefault="00D14888" w:rsidP="00D14888">
      <w:pPr>
        <w:rPr>
          <w:lang w:val="pl-PL"/>
        </w:rPr>
      </w:pPr>
    </w:p>
    <w:p w14:paraId="7AC13731" w14:textId="77777777" w:rsidR="00D14888" w:rsidRDefault="00D14888" w:rsidP="00D14888">
      <w:pPr>
        <w:rPr>
          <w:lang w:val="pl-PL"/>
        </w:rPr>
      </w:pPr>
    </w:p>
    <w:p w14:paraId="616F5A1F" w14:textId="77777777" w:rsidR="00D14888" w:rsidRDefault="00D14888" w:rsidP="00D14888">
      <w:pPr>
        <w:rPr>
          <w:lang w:val="pl-PL"/>
        </w:rPr>
      </w:pPr>
    </w:p>
    <w:p w14:paraId="07E132E7" w14:textId="77777777" w:rsidR="00D14888" w:rsidRDefault="00D14888" w:rsidP="00D14888">
      <w:pPr>
        <w:rPr>
          <w:lang w:val="pl-PL"/>
        </w:rPr>
      </w:pPr>
    </w:p>
    <w:p w14:paraId="656A8103" w14:textId="77777777" w:rsidR="00D14888" w:rsidRDefault="00D14888" w:rsidP="00D14888">
      <w:pPr>
        <w:rPr>
          <w:lang w:val="pl-PL"/>
        </w:rPr>
      </w:pPr>
    </w:p>
    <w:p w14:paraId="41E439AA" w14:textId="77777777" w:rsidR="00D14888" w:rsidRDefault="00D14888" w:rsidP="00D14888">
      <w:pPr>
        <w:rPr>
          <w:lang w:val="pl-PL"/>
        </w:rPr>
      </w:pPr>
    </w:p>
    <w:p w14:paraId="6B8505F9" w14:textId="77777777" w:rsidR="00D14888" w:rsidRPr="009B06ED" w:rsidRDefault="00D14888" w:rsidP="00D14888">
      <w:pPr>
        <w:rPr>
          <w:lang w:val="pl-PL"/>
        </w:rPr>
      </w:pPr>
      <w:r>
        <w:rPr>
          <w:lang w:val="pl-PL"/>
        </w:rPr>
        <w:t>* Egzemplarz dla Wykonawcy / AGH</w:t>
      </w:r>
    </w:p>
    <w:p w14:paraId="79D09F57" w14:textId="77777777" w:rsidR="00496551" w:rsidRPr="00061E51" w:rsidRDefault="00496551" w:rsidP="00061E51"/>
    <w:sectPr w:rsidR="00496551" w:rsidRPr="00061E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857E6" w14:textId="77777777" w:rsidR="002F00BB" w:rsidRDefault="002F00BB">
      <w:r>
        <w:separator/>
      </w:r>
    </w:p>
  </w:endnote>
  <w:endnote w:type="continuationSeparator" w:id="0">
    <w:p w14:paraId="2AF33E55" w14:textId="77777777" w:rsidR="002F00BB" w:rsidRDefault="002F0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17BDE" w14:textId="77777777" w:rsidR="00D14888" w:rsidRDefault="00D14888">
    <w:pPr>
      <w:pStyle w:val="Stopka"/>
      <w:jc w:val="right"/>
    </w:pPr>
    <w:r>
      <w:fldChar w:fldCharType="begin"/>
    </w:r>
    <w:r>
      <w:instrText>PAGE   \* MERGEFORMAT</w:instrText>
    </w:r>
    <w:r>
      <w:fldChar w:fldCharType="separate"/>
    </w:r>
    <w:r>
      <w:rPr>
        <w:lang w:val="pl-PL"/>
      </w:rPr>
      <w:t>2</w:t>
    </w:r>
    <w:r>
      <w:fldChar w:fldCharType="end"/>
    </w:r>
  </w:p>
  <w:p w14:paraId="06FA76A7" w14:textId="77777777" w:rsidR="002C6BEE" w:rsidRDefault="002C6BE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E63D1" w14:textId="77777777" w:rsidR="002F00BB" w:rsidRDefault="002F00BB">
      <w:r>
        <w:separator/>
      </w:r>
    </w:p>
  </w:footnote>
  <w:footnote w:type="continuationSeparator" w:id="0">
    <w:p w14:paraId="1233E915" w14:textId="77777777" w:rsidR="002F00BB" w:rsidRDefault="002F0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81809163">
    <w:abstractNumId w:val="7"/>
  </w:num>
  <w:num w:numId="2" w16cid:durableId="2044165542">
    <w:abstractNumId w:val="11"/>
  </w:num>
  <w:num w:numId="3" w16cid:durableId="62529896">
    <w:abstractNumId w:val="2"/>
  </w:num>
  <w:num w:numId="4" w16cid:durableId="1253973145">
    <w:abstractNumId w:val="4"/>
  </w:num>
  <w:num w:numId="5" w16cid:durableId="367803991">
    <w:abstractNumId w:val="13"/>
  </w:num>
  <w:num w:numId="6" w16cid:durableId="1601135079">
    <w:abstractNumId w:val="9"/>
  </w:num>
  <w:num w:numId="7" w16cid:durableId="1527016579">
    <w:abstractNumId w:val="8"/>
  </w:num>
  <w:num w:numId="8" w16cid:durableId="1544168707">
    <w:abstractNumId w:val="10"/>
  </w:num>
  <w:num w:numId="9" w16cid:durableId="7146953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4974764">
    <w:abstractNumId w:val="3"/>
  </w:num>
  <w:num w:numId="11" w16cid:durableId="892042297">
    <w:abstractNumId w:val="12"/>
  </w:num>
  <w:num w:numId="12" w16cid:durableId="1837375975">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00BB"/>
    <w:rsid w:val="000033EA"/>
    <w:rsid w:val="0002467C"/>
    <w:rsid w:val="00040A7A"/>
    <w:rsid w:val="00061E51"/>
    <w:rsid w:val="000936CA"/>
    <w:rsid w:val="00097182"/>
    <w:rsid w:val="000B1A00"/>
    <w:rsid w:val="000C0F66"/>
    <w:rsid w:val="001764D4"/>
    <w:rsid w:val="001F341B"/>
    <w:rsid w:val="002430FD"/>
    <w:rsid w:val="00267340"/>
    <w:rsid w:val="00275C59"/>
    <w:rsid w:val="002C6BEE"/>
    <w:rsid w:val="002F00BB"/>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2F64"/>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14888"/>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29A2D"/>
  <w15:chartTrackingRefBased/>
  <w15:docId w15:val="{8B59D5D0-C34C-46EE-909F-582A016C7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488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1488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2097</Words>
  <Characters>14451</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16515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2022-05-09T07:34:00Z</cp:lastPrinted>
  <dcterms:created xsi:type="dcterms:W3CDTF">2022-05-05T12:50:00Z</dcterms:created>
  <dcterms:modified xsi:type="dcterms:W3CDTF">2022-05-09T07:36:00Z</dcterms:modified>
</cp:coreProperties>
</file>