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AAF28" w14:textId="77777777" w:rsidR="0039522B" w:rsidRPr="00240E71" w:rsidRDefault="002E461C" w:rsidP="0039522B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4FD1E29">
          <v:roundrect id="_x0000_s1026" style="position:absolute;left:0;text-align:left;margin-left:-25.5pt;margin-top:-13.15pt;width:162pt;height:1in;z-index:251659264" arcsize="10923f"/>
        </w:pict>
      </w:r>
      <w:r w:rsidR="0039522B">
        <w:rPr>
          <w:b w:val="0"/>
          <w:sz w:val="22"/>
          <w:szCs w:val="22"/>
        </w:rPr>
        <w:tab/>
      </w:r>
      <w:r w:rsidR="0039522B">
        <w:rPr>
          <w:b w:val="0"/>
          <w:sz w:val="22"/>
          <w:szCs w:val="22"/>
        </w:rPr>
        <w:tab/>
      </w:r>
      <w:r w:rsidR="0039522B">
        <w:rPr>
          <w:b w:val="0"/>
          <w:sz w:val="22"/>
          <w:szCs w:val="22"/>
        </w:rPr>
        <w:tab/>
      </w:r>
      <w:r w:rsidR="0039522B">
        <w:rPr>
          <w:b w:val="0"/>
          <w:sz w:val="22"/>
          <w:szCs w:val="22"/>
        </w:rPr>
        <w:tab/>
      </w:r>
      <w:r w:rsidR="0039522B">
        <w:rPr>
          <w:b w:val="0"/>
          <w:sz w:val="22"/>
          <w:szCs w:val="22"/>
        </w:rPr>
        <w:tab/>
      </w:r>
      <w:r w:rsidR="0039522B">
        <w:rPr>
          <w:b w:val="0"/>
          <w:sz w:val="22"/>
          <w:szCs w:val="22"/>
        </w:rPr>
        <w:tab/>
      </w:r>
      <w:r w:rsidR="0039522B">
        <w:rPr>
          <w:b w:val="0"/>
          <w:sz w:val="22"/>
          <w:szCs w:val="22"/>
        </w:rPr>
        <w:tab/>
      </w:r>
      <w:r w:rsidR="0039522B" w:rsidRPr="004C278E">
        <w:rPr>
          <w:rFonts w:ascii="Times New Roman" w:hAnsi="Times New Roman"/>
        </w:rPr>
        <w:t xml:space="preserve">Załącznik nr </w:t>
      </w:r>
      <w:r w:rsidR="0039522B">
        <w:rPr>
          <w:rFonts w:ascii="Times New Roman" w:hAnsi="Times New Roman"/>
        </w:rPr>
        <w:t>1</w:t>
      </w:r>
    </w:p>
    <w:p w14:paraId="669E8E6F" w14:textId="77777777" w:rsidR="0039522B" w:rsidRDefault="0039522B" w:rsidP="0039522B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CB30BB" w14:textId="77777777" w:rsidR="0039522B" w:rsidRPr="0022732C" w:rsidRDefault="0039522B" w:rsidP="0039522B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D19722A" w14:textId="77777777" w:rsidR="0039522B" w:rsidRDefault="0039522B" w:rsidP="0039522B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43D9565" w14:textId="77777777" w:rsidR="0039522B" w:rsidRPr="0022732C" w:rsidRDefault="0039522B" w:rsidP="003952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998F8F7" w14:textId="77777777" w:rsidR="0039522B" w:rsidRPr="0022732C" w:rsidRDefault="0039522B" w:rsidP="003952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C93FB31" w14:textId="77777777" w:rsidR="0039522B" w:rsidRPr="0022732C" w:rsidRDefault="0039522B" w:rsidP="003952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4184A03" w14:textId="77777777" w:rsidR="0039522B" w:rsidRPr="0022732C" w:rsidRDefault="0039522B" w:rsidP="003952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2DC2C4E" w14:textId="77777777" w:rsidR="0039522B" w:rsidRPr="0022732C" w:rsidRDefault="0039522B" w:rsidP="0039522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639C96A8" w14:textId="77777777" w:rsidR="0039522B" w:rsidRPr="0022732C" w:rsidRDefault="0039522B" w:rsidP="0039522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094CA192" w14:textId="77777777" w:rsidR="0039522B" w:rsidRPr="0022732C" w:rsidRDefault="0039522B" w:rsidP="0039522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5BDF1F26" w14:textId="77777777" w:rsidR="0039522B" w:rsidRPr="0022732C" w:rsidRDefault="0039522B" w:rsidP="003952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9BAEF17" w14:textId="77777777" w:rsidR="0039522B" w:rsidRPr="0022732C" w:rsidRDefault="0039522B" w:rsidP="0039522B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373099E" w14:textId="77777777" w:rsidR="0039522B" w:rsidRDefault="0039522B" w:rsidP="0039522B">
      <w:pPr>
        <w:spacing w:line="360" w:lineRule="auto"/>
      </w:pPr>
      <w:r>
        <w:t>Do: Nazwa i siedziba Zamawiającego:</w:t>
      </w:r>
    </w:p>
    <w:p w14:paraId="5F44B815" w14:textId="77777777" w:rsidR="0039522B" w:rsidRPr="000E7097" w:rsidRDefault="0039522B" w:rsidP="0039522B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6A56D49E" w14:textId="77777777" w:rsidR="0039522B" w:rsidRPr="000E7097" w:rsidRDefault="0039522B" w:rsidP="0039522B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2027AD2F" w14:textId="77777777" w:rsidR="0039522B" w:rsidRDefault="0039522B" w:rsidP="0039522B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2D2B9A40" w14:textId="77777777" w:rsidR="0039522B" w:rsidRDefault="0039522B" w:rsidP="0039522B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7CC9493C" w14:textId="77777777" w:rsidR="0039522B" w:rsidRDefault="0039522B" w:rsidP="0039522B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510B87A5" w14:textId="77777777" w:rsidR="0039522B" w:rsidRDefault="0039522B" w:rsidP="0039522B">
      <w:pPr>
        <w:ind w:firstLine="3969"/>
        <w:rPr>
          <w:b/>
        </w:rPr>
      </w:pPr>
    </w:p>
    <w:p w14:paraId="425FA0BB" w14:textId="0127F3AC" w:rsidR="0039522B" w:rsidRPr="00B25D19" w:rsidRDefault="0039522B" w:rsidP="0039522B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="007F01B8" w:rsidRPr="007F01B8">
        <w:rPr>
          <w:b/>
          <w:sz w:val="22"/>
          <w:szCs w:val="22"/>
        </w:rPr>
        <w:t xml:space="preserve">Dostawa wzorców pierwiastków w postaci </w:t>
      </w:r>
      <w:proofErr w:type="spellStart"/>
      <w:r w:rsidR="007F01B8" w:rsidRPr="007F01B8">
        <w:rPr>
          <w:b/>
          <w:sz w:val="22"/>
          <w:szCs w:val="22"/>
        </w:rPr>
        <w:t>nanoproszków</w:t>
      </w:r>
      <w:proofErr w:type="spellEnd"/>
      <w:r w:rsidR="007F01B8" w:rsidRPr="007F01B8">
        <w:rPr>
          <w:b/>
          <w:sz w:val="22"/>
          <w:szCs w:val="22"/>
        </w:rPr>
        <w:t xml:space="preserve"> do analizy mikro-XRF dla </w:t>
      </w:r>
      <w:proofErr w:type="spellStart"/>
      <w:r w:rsidR="007F01B8" w:rsidRPr="007F01B8">
        <w:rPr>
          <w:b/>
          <w:sz w:val="22"/>
          <w:szCs w:val="22"/>
        </w:rPr>
        <w:t>WFiIS</w:t>
      </w:r>
      <w:proofErr w:type="spellEnd"/>
      <w:r w:rsidRPr="00B25D19">
        <w:rPr>
          <w:b/>
          <w:sz w:val="22"/>
          <w:szCs w:val="22"/>
        </w:rPr>
        <w:t>, nr sprawy: KC-zp.272-</w:t>
      </w:r>
      <w:r>
        <w:rPr>
          <w:b/>
          <w:sz w:val="22"/>
          <w:szCs w:val="22"/>
        </w:rPr>
        <w:t>287</w:t>
      </w:r>
      <w:r w:rsidRPr="00B25D19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2</w:t>
      </w:r>
      <w:r w:rsidRPr="00B25D19">
        <w:rPr>
          <w:b/>
          <w:sz w:val="22"/>
          <w:szCs w:val="22"/>
        </w:rPr>
        <w:t xml:space="preserve">, </w:t>
      </w:r>
      <w:r w:rsidRPr="00B25D19">
        <w:rPr>
          <w:sz w:val="22"/>
          <w:szCs w:val="22"/>
        </w:rPr>
        <w:t xml:space="preserve">oferuję realizację przedmiotu zamówienia, zgodnie z zasadami określonymi </w:t>
      </w:r>
      <w:r>
        <w:rPr>
          <w:sz w:val="22"/>
          <w:szCs w:val="22"/>
        </w:rPr>
        <w:br/>
        <w:t xml:space="preserve">g  </w:t>
      </w:r>
      <w:r w:rsidRPr="00B25D19">
        <w:rPr>
          <w:sz w:val="22"/>
          <w:szCs w:val="22"/>
        </w:rPr>
        <w:t>w specyfikacji istotnych warunków zamówienia.</w:t>
      </w:r>
    </w:p>
    <w:p w14:paraId="69A5ECF7" w14:textId="77777777" w:rsidR="0039522B" w:rsidRDefault="0039522B" w:rsidP="0039522B">
      <w:pPr>
        <w:tabs>
          <w:tab w:val="right" w:pos="9000"/>
        </w:tabs>
      </w:pPr>
    </w:p>
    <w:p w14:paraId="1D80A111" w14:textId="77777777" w:rsidR="0039522B" w:rsidRDefault="0039522B" w:rsidP="0039522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6AAFBAC7" w14:textId="77777777" w:rsidR="0039522B" w:rsidRDefault="0039522B" w:rsidP="0039522B">
      <w:pPr>
        <w:widowControl w:val="0"/>
        <w:spacing w:line="264" w:lineRule="auto"/>
        <w:ind w:right="1"/>
        <w:rPr>
          <w:b/>
        </w:rPr>
      </w:pPr>
    </w:p>
    <w:p w14:paraId="729D4792" w14:textId="77777777" w:rsidR="0039522B" w:rsidRDefault="0039522B" w:rsidP="0039522B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16CF9FBB" w14:textId="77777777" w:rsidR="0039522B" w:rsidRPr="00FB1B4F" w:rsidRDefault="0039522B" w:rsidP="0039522B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62F8DCB" w14:textId="77777777" w:rsidR="0039522B" w:rsidRPr="00FB1B4F" w:rsidRDefault="0039522B" w:rsidP="0039522B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595F7BD0" w14:textId="77777777" w:rsidR="0039522B" w:rsidRPr="00FB1B4F" w:rsidRDefault="0039522B" w:rsidP="0039522B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3F1DB6F3" w14:textId="77777777" w:rsidR="0039522B" w:rsidRDefault="0039522B" w:rsidP="0039522B">
      <w:pPr>
        <w:pStyle w:val="Tekstpodstawowy"/>
      </w:pPr>
      <w:r>
        <w:t>Powyższa cena podatek VAT w wysokości 23 % tj.…………………….PLN</w:t>
      </w:r>
    </w:p>
    <w:p w14:paraId="720060B1" w14:textId="4A9F5B37" w:rsidR="0039522B" w:rsidRDefault="0039522B" w:rsidP="0039522B">
      <w:pPr>
        <w:pStyle w:val="Tekstpodstawowy"/>
      </w:pPr>
      <w:r>
        <w:t>Producent</w:t>
      </w:r>
      <w:r w:rsidR="002E461C">
        <w:t xml:space="preserve"> / Nazwa</w:t>
      </w:r>
      <w:r>
        <w:t xml:space="preserve"> zaoferowan</w:t>
      </w:r>
      <w:r w:rsidR="007F01B8">
        <w:t xml:space="preserve">ych </w:t>
      </w:r>
      <w:r w:rsidR="007F01B8" w:rsidRPr="007F01B8">
        <w:rPr>
          <w:highlight w:val="yellow"/>
        </w:rPr>
        <w:t>materiałów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138A4D08" w14:textId="0102A920" w:rsidR="0039522B" w:rsidRDefault="0039522B" w:rsidP="0039522B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 w:rsidRPr="00FB1B4F">
        <w:t>…………………………………</w:t>
      </w:r>
      <w:r>
        <w:t xml:space="preserve"> dni </w:t>
      </w:r>
      <w:r w:rsidRPr="0022732C">
        <w:rPr>
          <w:i/>
          <w:highlight w:val="yellow"/>
        </w:rPr>
        <w:t>(kryterium oceny ofert)</w:t>
      </w:r>
    </w:p>
    <w:p w14:paraId="64E98234" w14:textId="77777777" w:rsidR="0039522B" w:rsidRPr="00B25D19" w:rsidRDefault="0039522B" w:rsidP="0039522B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6D34E911" w14:textId="77777777" w:rsidR="0039522B" w:rsidRPr="00B25D19" w:rsidRDefault="0039522B" w:rsidP="0039522B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21DE2BC3" w14:textId="77777777" w:rsidR="0039522B" w:rsidRDefault="0039522B" w:rsidP="0039522B">
      <w:pPr>
        <w:jc w:val="both"/>
        <w:rPr>
          <w:sz w:val="18"/>
          <w:szCs w:val="18"/>
        </w:rPr>
      </w:pPr>
    </w:p>
    <w:p w14:paraId="6341919C" w14:textId="77777777" w:rsidR="0039522B" w:rsidRDefault="0039522B" w:rsidP="0039522B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57BE93B" w14:textId="77777777" w:rsidR="0039522B" w:rsidRPr="00730EFE" w:rsidRDefault="0039522B" w:rsidP="0039522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5DAF7B49" w14:textId="77777777" w:rsidR="0039522B" w:rsidRPr="001D671E" w:rsidRDefault="0039522B" w:rsidP="0039522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30198D37" w14:textId="77777777" w:rsidR="0039522B" w:rsidRDefault="0039522B" w:rsidP="003952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F4B4DD2" w14:textId="77777777" w:rsidR="0039522B" w:rsidRDefault="0039522B" w:rsidP="0039522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6F55F22" w14:textId="77777777" w:rsidR="0039522B" w:rsidRDefault="0039522B" w:rsidP="0039522B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4F8021" w14:textId="77777777" w:rsidR="0039522B" w:rsidRPr="001D671E" w:rsidRDefault="0039522B" w:rsidP="0039522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9522B" w:rsidRPr="00FE545C" w14:paraId="27E2019A" w14:textId="77777777" w:rsidTr="00EA067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F35796" w14:textId="77777777" w:rsidR="0039522B" w:rsidRPr="00FE545C" w:rsidRDefault="0039522B" w:rsidP="00EA06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742162" w14:textId="77777777" w:rsidR="0039522B" w:rsidRPr="00FE545C" w:rsidRDefault="0039522B" w:rsidP="00EA06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6318B3C" w14:textId="77777777" w:rsidR="0039522B" w:rsidRPr="00FE545C" w:rsidRDefault="0039522B" w:rsidP="00EA06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B76672" w14:textId="77777777" w:rsidR="0039522B" w:rsidRPr="00FE545C" w:rsidRDefault="0039522B" w:rsidP="00EA067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39522B" w:rsidRPr="00FE545C" w14:paraId="7DCA032A" w14:textId="77777777" w:rsidTr="00EA06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430C9" w14:textId="77777777" w:rsidR="0039522B" w:rsidRPr="00FE545C" w:rsidRDefault="0039522B" w:rsidP="00EA067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05F92" w14:textId="77777777" w:rsidR="0039522B" w:rsidRPr="00FE545C" w:rsidRDefault="0039522B" w:rsidP="00EA06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F21A2" w14:textId="77777777" w:rsidR="0039522B" w:rsidRPr="00FE545C" w:rsidRDefault="0039522B" w:rsidP="00EA06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9522B" w:rsidRPr="00FE545C" w14:paraId="207EF2BB" w14:textId="77777777" w:rsidTr="00EA067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84EC1" w14:textId="77777777" w:rsidR="0039522B" w:rsidRPr="00FE545C" w:rsidRDefault="0039522B" w:rsidP="00EA067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21C8D" w14:textId="77777777" w:rsidR="0039522B" w:rsidRPr="00FE545C" w:rsidRDefault="0039522B" w:rsidP="00EA06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E3047" w14:textId="77777777" w:rsidR="0039522B" w:rsidRPr="00FE545C" w:rsidRDefault="0039522B" w:rsidP="00EA067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132A8BB" w14:textId="77777777" w:rsidR="0039522B" w:rsidRDefault="0039522B" w:rsidP="003952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F7FDBA2" w14:textId="77777777" w:rsidR="0039522B" w:rsidRPr="00D638CC" w:rsidRDefault="0039522B" w:rsidP="0039522B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719BD8D" w14:textId="77777777" w:rsidR="0039522B" w:rsidRPr="002F276A" w:rsidRDefault="0039522B" w:rsidP="0039522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189B30C" w14:textId="77777777" w:rsidR="0039522B" w:rsidRPr="002F276A" w:rsidRDefault="0039522B" w:rsidP="003952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0AA6B1B3" w14:textId="77777777" w:rsidR="0039522B" w:rsidRPr="002F276A" w:rsidRDefault="0039522B" w:rsidP="003952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7FBC771" w14:textId="77777777" w:rsidR="0039522B" w:rsidRPr="002F276A" w:rsidRDefault="0039522B" w:rsidP="003952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11F025B" w14:textId="77777777" w:rsidR="0039522B" w:rsidRPr="002F276A" w:rsidRDefault="0039522B" w:rsidP="0039522B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DAA41C3" w14:textId="77777777" w:rsidR="0039522B" w:rsidRDefault="0039522B" w:rsidP="003952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7A9B479" w14:textId="77777777" w:rsidR="0039522B" w:rsidRDefault="0039522B" w:rsidP="0039522B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47D6F9B" w14:textId="77777777" w:rsidR="0039522B" w:rsidRDefault="0039522B" w:rsidP="003952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B2F6BA5" w14:textId="77777777" w:rsidR="0039522B" w:rsidRDefault="0039522B" w:rsidP="003952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54166B9" w14:textId="77777777" w:rsidR="0039522B" w:rsidRDefault="0039522B" w:rsidP="003952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90E6926" w14:textId="77777777" w:rsidR="0039522B" w:rsidRDefault="0039522B" w:rsidP="003952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8E4BB81" w14:textId="77777777" w:rsidR="0039522B" w:rsidRDefault="0039522B" w:rsidP="003952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9FA48DC" w14:textId="77777777" w:rsidR="0039522B" w:rsidRPr="000B45FE" w:rsidRDefault="0039522B" w:rsidP="0039522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1CA09A6" w14:textId="77777777" w:rsidR="0039522B" w:rsidRDefault="0039522B" w:rsidP="0039522B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EE0E42C" w14:textId="77777777" w:rsidR="0039522B" w:rsidRDefault="0039522B" w:rsidP="0039522B">
      <w:pPr>
        <w:jc w:val="both"/>
        <w:rPr>
          <w:sz w:val="22"/>
          <w:szCs w:val="22"/>
        </w:rPr>
      </w:pPr>
    </w:p>
    <w:p w14:paraId="649E2EAB" w14:textId="77777777" w:rsidR="0039522B" w:rsidRDefault="0039522B" w:rsidP="0039522B">
      <w:pPr>
        <w:jc w:val="both"/>
        <w:rPr>
          <w:sz w:val="22"/>
          <w:szCs w:val="22"/>
        </w:rPr>
      </w:pPr>
    </w:p>
    <w:p w14:paraId="2371494A" w14:textId="77777777" w:rsidR="0039522B" w:rsidRPr="00423B06" w:rsidRDefault="0039522B" w:rsidP="003952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4C155654" w14:textId="77777777" w:rsidR="0039522B" w:rsidRDefault="0039522B" w:rsidP="0039522B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0DECABD" w14:textId="77777777" w:rsidR="00FE545C" w:rsidRPr="003B105B" w:rsidRDefault="00FE545C" w:rsidP="003B105B"/>
    <w:sectPr w:rsidR="00FE545C" w:rsidRPr="003B10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9C0B4" w14:textId="77777777" w:rsidR="00EF0C57" w:rsidRDefault="00EF0C57">
      <w:r>
        <w:separator/>
      </w:r>
    </w:p>
  </w:endnote>
  <w:endnote w:type="continuationSeparator" w:id="0">
    <w:p w14:paraId="66218C6D" w14:textId="77777777" w:rsidR="00EF0C57" w:rsidRDefault="00EF0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558CE" w14:textId="77777777" w:rsidR="000261CF" w:rsidRDefault="000261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3C5A1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16194" w14:textId="77777777" w:rsidR="000261CF" w:rsidRDefault="000261C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EEACC" w14:textId="77777777" w:rsidR="00EF0C57" w:rsidRDefault="00EF0C57">
      <w:r>
        <w:separator/>
      </w:r>
    </w:p>
  </w:footnote>
  <w:footnote w:type="continuationSeparator" w:id="0">
    <w:p w14:paraId="20E191A5" w14:textId="77777777" w:rsidR="00EF0C57" w:rsidRDefault="00EF0C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B339F" w14:textId="77777777" w:rsidR="000261CF" w:rsidRDefault="000261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897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16926" w14:textId="77777777" w:rsidR="000261CF" w:rsidRDefault="000261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800969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35099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86879252">
    <w:abstractNumId w:val="0"/>
  </w:num>
  <w:num w:numId="4" w16cid:durableId="937298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C57"/>
    <w:rsid w:val="00012286"/>
    <w:rsid w:val="000261CF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461C"/>
    <w:rsid w:val="00315A4A"/>
    <w:rsid w:val="0039522B"/>
    <w:rsid w:val="003B105B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01B8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F0C57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D2AF4ED"/>
  <w15:chartTrackingRefBased/>
  <w15:docId w15:val="{9ED02446-7358-4B9B-BE60-F79105B3A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522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452</Words>
  <Characters>4079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2022-05-18T08:51:00Z</cp:lastPrinted>
  <dcterms:created xsi:type="dcterms:W3CDTF">2022-05-16T10:38:00Z</dcterms:created>
  <dcterms:modified xsi:type="dcterms:W3CDTF">2022-05-18T08:52:00Z</dcterms:modified>
</cp:coreProperties>
</file>