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16CD1" w14:textId="77777777" w:rsidR="00D665F5" w:rsidRDefault="00372579" w:rsidP="00D665F5">
      <w:pPr>
        <w:spacing w:after="240"/>
        <w:jc w:val="right"/>
        <w:rPr>
          <w:sz w:val="22"/>
          <w:szCs w:val="22"/>
        </w:rPr>
      </w:pPr>
      <w:r w:rsidRPr="003725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2579">
        <w:rPr>
          <w:sz w:val="22"/>
          <w:szCs w:val="22"/>
        </w:rPr>
        <w:t>2022-06-14</w:t>
      </w:r>
    </w:p>
    <w:p w14:paraId="2F986DE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BD5146" w14:textId="77777777" w:rsidR="00372579" w:rsidRPr="00372579" w:rsidRDefault="00372579" w:rsidP="00577BC6">
      <w:pPr>
        <w:spacing w:after="40"/>
        <w:rPr>
          <w:b/>
          <w:bCs/>
          <w:sz w:val="22"/>
          <w:szCs w:val="22"/>
        </w:rPr>
      </w:pPr>
      <w:r w:rsidRPr="00372579">
        <w:rPr>
          <w:b/>
          <w:bCs/>
          <w:sz w:val="22"/>
          <w:szCs w:val="22"/>
        </w:rPr>
        <w:t>Akademia Górniczo - Hutnicza</w:t>
      </w:r>
    </w:p>
    <w:p w14:paraId="4AE3A4CC" w14:textId="77777777" w:rsidR="00372579" w:rsidRPr="00372579" w:rsidRDefault="00372579" w:rsidP="00577BC6">
      <w:pPr>
        <w:spacing w:after="40"/>
        <w:rPr>
          <w:b/>
          <w:bCs/>
          <w:sz w:val="22"/>
          <w:szCs w:val="22"/>
        </w:rPr>
      </w:pPr>
      <w:r w:rsidRPr="00372579">
        <w:rPr>
          <w:b/>
          <w:bCs/>
          <w:sz w:val="22"/>
          <w:szCs w:val="22"/>
        </w:rPr>
        <w:t>im. Stanisława Staszica w Krakowie</w:t>
      </w:r>
    </w:p>
    <w:p w14:paraId="1A36130F" w14:textId="77777777" w:rsidR="00D665F5" w:rsidRPr="00D91931" w:rsidRDefault="00372579" w:rsidP="00577BC6">
      <w:pPr>
        <w:spacing w:after="40"/>
        <w:rPr>
          <w:b/>
          <w:bCs/>
          <w:sz w:val="22"/>
          <w:szCs w:val="22"/>
        </w:rPr>
      </w:pPr>
      <w:r w:rsidRPr="00372579">
        <w:rPr>
          <w:b/>
          <w:bCs/>
          <w:sz w:val="22"/>
          <w:szCs w:val="22"/>
        </w:rPr>
        <w:t>Dział Zamówień Publicznych</w:t>
      </w:r>
    </w:p>
    <w:p w14:paraId="2785DDF9" w14:textId="77777777" w:rsidR="00D665F5" w:rsidRPr="00BD5546" w:rsidRDefault="00372579" w:rsidP="00D665F5">
      <w:pPr>
        <w:rPr>
          <w:sz w:val="22"/>
          <w:szCs w:val="22"/>
        </w:rPr>
      </w:pPr>
      <w:r w:rsidRPr="003725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2579">
        <w:rPr>
          <w:sz w:val="22"/>
          <w:szCs w:val="22"/>
        </w:rPr>
        <w:t>30</w:t>
      </w:r>
    </w:p>
    <w:p w14:paraId="55A163C9" w14:textId="77777777" w:rsidR="00D665F5" w:rsidRPr="00BD5546" w:rsidRDefault="00372579" w:rsidP="00D665F5">
      <w:pPr>
        <w:rPr>
          <w:sz w:val="22"/>
          <w:szCs w:val="22"/>
        </w:rPr>
      </w:pPr>
      <w:r w:rsidRPr="003725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2579">
        <w:rPr>
          <w:sz w:val="22"/>
          <w:szCs w:val="22"/>
        </w:rPr>
        <w:t>Kraków</w:t>
      </w:r>
    </w:p>
    <w:p w14:paraId="2B7DF70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A7B902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57021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F8DE5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7768B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2579" w:rsidRPr="00372579">
        <w:rPr>
          <w:b/>
          <w:sz w:val="22"/>
          <w:szCs w:val="22"/>
        </w:rPr>
        <w:t>KC-zp.272-284/22</w:t>
      </w:r>
      <w:r w:rsidR="00A80738">
        <w:rPr>
          <w:sz w:val="24"/>
        </w:rPr>
        <w:tab/>
        <w:t xml:space="preserve"> </w:t>
      </w:r>
    </w:p>
    <w:p w14:paraId="26F9AA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1643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2A97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F26A6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E7C0B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D9E0A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2579" w:rsidRPr="0037257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48C909C" w14:textId="77777777" w:rsidR="00A80738" w:rsidRPr="00577BC6" w:rsidRDefault="003725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2579">
        <w:rPr>
          <w:b/>
          <w:sz w:val="22"/>
          <w:szCs w:val="22"/>
        </w:rPr>
        <w:t>Naprawa i konserwacji instalacji wentylacyjnych zlokalizowanych w obiektach MS AGH w Krakowie - KC-zp.272-284/22</w:t>
      </w:r>
    </w:p>
    <w:p w14:paraId="1F9462A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72579" w:rsidRPr="00372579">
        <w:rPr>
          <w:sz w:val="22"/>
          <w:szCs w:val="22"/>
        </w:rPr>
        <w:t>(</w:t>
      </w:r>
      <w:proofErr w:type="spellStart"/>
      <w:r w:rsidR="00372579" w:rsidRPr="00372579">
        <w:rPr>
          <w:sz w:val="22"/>
          <w:szCs w:val="22"/>
        </w:rPr>
        <w:t>t.j</w:t>
      </w:r>
      <w:proofErr w:type="spellEnd"/>
      <w:r w:rsidR="00372579" w:rsidRPr="0037257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995A1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2579" w:rsidRPr="00372579">
        <w:rPr>
          <w:sz w:val="22"/>
          <w:szCs w:val="22"/>
        </w:rPr>
        <w:t>14/06/2022</w:t>
      </w:r>
      <w:r w:rsidR="00FF4AB1" w:rsidRPr="00577BC6">
        <w:rPr>
          <w:sz w:val="22"/>
          <w:szCs w:val="22"/>
        </w:rPr>
        <w:t xml:space="preserve"> o godz. </w:t>
      </w:r>
      <w:r w:rsidR="00372579" w:rsidRPr="0037257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3286"/>
        <w:gridCol w:w="1770"/>
        <w:gridCol w:w="1770"/>
        <w:gridCol w:w="1766"/>
      </w:tblGrid>
      <w:tr w:rsidR="007F67C4" w:rsidRPr="00493F8C" w14:paraId="231F5A22" w14:textId="77777777" w:rsidTr="007F67C4">
        <w:tc>
          <w:tcPr>
            <w:tcW w:w="337" w:type="pct"/>
            <w:shd w:val="clear" w:color="auto" w:fill="auto"/>
            <w:vAlign w:val="center"/>
          </w:tcPr>
          <w:p w14:paraId="0820F6E6" w14:textId="77777777" w:rsidR="007F67C4" w:rsidRPr="00490DC0" w:rsidRDefault="007F67C4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1779" w:type="pct"/>
            <w:shd w:val="clear" w:color="auto" w:fill="auto"/>
            <w:vAlign w:val="center"/>
          </w:tcPr>
          <w:p w14:paraId="73AC9C49" w14:textId="77777777" w:rsidR="007F67C4" w:rsidRPr="00490DC0" w:rsidRDefault="007F67C4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962" w:type="pct"/>
          </w:tcPr>
          <w:p w14:paraId="6FA4DB32" w14:textId="77777777" w:rsidR="007F67C4" w:rsidRDefault="007F67C4" w:rsidP="003F57CD">
            <w:pPr>
              <w:spacing w:before="120" w:after="120"/>
              <w:jc w:val="center"/>
            </w:pPr>
            <w:r>
              <w:t xml:space="preserve">Cena za konserwację </w:t>
            </w:r>
          </w:p>
          <w:p w14:paraId="0753D0B1" w14:textId="5643B448" w:rsidR="007F67C4" w:rsidRPr="00490DC0" w:rsidRDefault="007F67C4" w:rsidP="003F57CD">
            <w:pPr>
              <w:spacing w:before="120" w:after="120"/>
              <w:jc w:val="center"/>
            </w:pPr>
            <w:r>
              <w:t>(załącznik 1B)</w:t>
            </w:r>
          </w:p>
        </w:tc>
        <w:tc>
          <w:tcPr>
            <w:tcW w:w="962" w:type="pct"/>
          </w:tcPr>
          <w:p w14:paraId="4716C197" w14:textId="77777777" w:rsidR="007F67C4" w:rsidRDefault="007F67C4" w:rsidP="003F57CD">
            <w:pPr>
              <w:spacing w:before="120" w:after="120"/>
              <w:jc w:val="center"/>
            </w:pPr>
            <w:r>
              <w:t xml:space="preserve">Cena – Pakiet usług naprawczych </w:t>
            </w:r>
          </w:p>
          <w:p w14:paraId="0C9AE8FD" w14:textId="7B84C702" w:rsidR="007F67C4" w:rsidRPr="00490DC0" w:rsidRDefault="007F67C4" w:rsidP="003F57CD">
            <w:pPr>
              <w:spacing w:before="120" w:after="120"/>
              <w:jc w:val="center"/>
            </w:pPr>
            <w:r>
              <w:t>(załącznik 1A)</w:t>
            </w:r>
          </w:p>
        </w:tc>
        <w:tc>
          <w:tcPr>
            <w:tcW w:w="962" w:type="pct"/>
            <w:shd w:val="clear" w:color="auto" w:fill="auto"/>
            <w:vAlign w:val="center"/>
          </w:tcPr>
          <w:p w14:paraId="3FF48857" w14:textId="29932263" w:rsidR="007F67C4" w:rsidRPr="00490DC0" w:rsidRDefault="007F67C4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67C4" w:rsidRPr="00493F8C" w14:paraId="4D4B24A7" w14:textId="77777777" w:rsidTr="007F67C4">
        <w:tc>
          <w:tcPr>
            <w:tcW w:w="337" w:type="pct"/>
            <w:shd w:val="clear" w:color="auto" w:fill="auto"/>
            <w:vAlign w:val="center"/>
          </w:tcPr>
          <w:p w14:paraId="04D18CBE" w14:textId="77777777" w:rsidR="007F67C4" w:rsidRPr="00490DC0" w:rsidRDefault="007F67C4" w:rsidP="006E00A0">
            <w:pPr>
              <w:spacing w:before="120" w:after="120"/>
              <w:jc w:val="center"/>
            </w:pPr>
            <w:r w:rsidRPr="00372579">
              <w:t>1</w:t>
            </w:r>
          </w:p>
        </w:tc>
        <w:tc>
          <w:tcPr>
            <w:tcW w:w="1779" w:type="pct"/>
            <w:shd w:val="clear" w:color="auto" w:fill="auto"/>
          </w:tcPr>
          <w:p w14:paraId="761105F3" w14:textId="77777777" w:rsidR="007F67C4" w:rsidRPr="00490DC0" w:rsidRDefault="007F67C4" w:rsidP="006E00A0">
            <w:pPr>
              <w:spacing w:before="40"/>
            </w:pPr>
            <w:proofErr w:type="spellStart"/>
            <w:r w:rsidRPr="00372579">
              <w:t>Deltawent</w:t>
            </w:r>
            <w:proofErr w:type="spellEnd"/>
            <w:r w:rsidRPr="00372579">
              <w:t xml:space="preserve"> Ewa </w:t>
            </w:r>
            <w:proofErr w:type="spellStart"/>
            <w:r w:rsidRPr="00372579">
              <w:t>Kućmierz</w:t>
            </w:r>
            <w:proofErr w:type="spellEnd"/>
          </w:p>
          <w:p w14:paraId="061E2C93" w14:textId="77777777" w:rsidR="007F67C4" w:rsidRPr="00490DC0" w:rsidRDefault="007F67C4" w:rsidP="006E00A0">
            <w:r w:rsidRPr="00372579">
              <w:t>Skalska</w:t>
            </w:r>
            <w:r w:rsidRPr="00490DC0">
              <w:t xml:space="preserve"> </w:t>
            </w:r>
            <w:r w:rsidRPr="00372579">
              <w:t>6/16</w:t>
            </w:r>
            <w:r w:rsidRPr="00490DC0">
              <w:t xml:space="preserve"> </w:t>
            </w:r>
          </w:p>
          <w:p w14:paraId="4EA0A917" w14:textId="77777777" w:rsidR="007F67C4" w:rsidRPr="00490DC0" w:rsidRDefault="007F67C4" w:rsidP="006E00A0">
            <w:pPr>
              <w:spacing w:after="40"/>
              <w:jc w:val="both"/>
            </w:pPr>
            <w:r w:rsidRPr="00372579">
              <w:t>32-300</w:t>
            </w:r>
            <w:r w:rsidRPr="00490DC0">
              <w:t xml:space="preserve"> </w:t>
            </w:r>
            <w:r w:rsidRPr="00372579">
              <w:t>Olkusz</w:t>
            </w:r>
          </w:p>
        </w:tc>
        <w:tc>
          <w:tcPr>
            <w:tcW w:w="962" w:type="pct"/>
          </w:tcPr>
          <w:p w14:paraId="1A338081" w14:textId="3E71CD8A" w:rsidR="007F67C4" w:rsidRPr="00372579" w:rsidRDefault="007F67C4" w:rsidP="006E00A0">
            <w:pPr>
              <w:spacing w:before="120" w:after="120"/>
              <w:jc w:val="both"/>
            </w:pPr>
            <w:r>
              <w:t>299863,20</w:t>
            </w:r>
            <w:r w:rsidRPr="00372579">
              <w:t xml:space="preserve"> </w:t>
            </w:r>
            <w:r w:rsidRPr="00372579">
              <w:t>zł</w:t>
            </w:r>
          </w:p>
        </w:tc>
        <w:tc>
          <w:tcPr>
            <w:tcW w:w="962" w:type="pct"/>
          </w:tcPr>
          <w:p w14:paraId="5C052981" w14:textId="4A4DB12B" w:rsidR="007F67C4" w:rsidRPr="00372579" w:rsidRDefault="007F67C4" w:rsidP="006E00A0">
            <w:pPr>
              <w:spacing w:before="120" w:after="120"/>
              <w:jc w:val="both"/>
            </w:pPr>
            <w:r>
              <w:t>144018,00</w:t>
            </w:r>
            <w:r w:rsidRPr="00372579">
              <w:t xml:space="preserve"> </w:t>
            </w:r>
            <w:r w:rsidRPr="00372579">
              <w:t>zł</w:t>
            </w:r>
          </w:p>
        </w:tc>
        <w:tc>
          <w:tcPr>
            <w:tcW w:w="962" w:type="pct"/>
            <w:shd w:val="clear" w:color="auto" w:fill="auto"/>
            <w:vAlign w:val="center"/>
          </w:tcPr>
          <w:p w14:paraId="0483BF36" w14:textId="2DE8EE27" w:rsidR="007F67C4" w:rsidRPr="00490DC0" w:rsidRDefault="007F67C4" w:rsidP="006E00A0">
            <w:pPr>
              <w:spacing w:before="120" w:after="120"/>
              <w:jc w:val="both"/>
            </w:pPr>
            <w:r w:rsidRPr="00372579">
              <w:t>443 881.20 zł</w:t>
            </w:r>
          </w:p>
        </w:tc>
      </w:tr>
      <w:tr w:rsidR="007F67C4" w:rsidRPr="00493F8C" w14:paraId="4BDF7521" w14:textId="77777777" w:rsidTr="007F67C4">
        <w:tc>
          <w:tcPr>
            <w:tcW w:w="337" w:type="pct"/>
            <w:shd w:val="clear" w:color="auto" w:fill="auto"/>
            <w:vAlign w:val="center"/>
          </w:tcPr>
          <w:p w14:paraId="56C9F0AF" w14:textId="77777777" w:rsidR="007F67C4" w:rsidRPr="00490DC0" w:rsidRDefault="007F67C4" w:rsidP="006E00A0">
            <w:pPr>
              <w:spacing w:before="120" w:after="120"/>
              <w:jc w:val="center"/>
            </w:pPr>
            <w:r w:rsidRPr="00372579">
              <w:t>2</w:t>
            </w:r>
          </w:p>
        </w:tc>
        <w:tc>
          <w:tcPr>
            <w:tcW w:w="1779" w:type="pct"/>
            <w:shd w:val="clear" w:color="auto" w:fill="auto"/>
          </w:tcPr>
          <w:p w14:paraId="1C23577F" w14:textId="77777777" w:rsidR="007F67C4" w:rsidRPr="00490DC0" w:rsidRDefault="007F67C4" w:rsidP="006E00A0">
            <w:pPr>
              <w:spacing w:before="40"/>
            </w:pPr>
            <w:r w:rsidRPr="00372579">
              <w:t>FLOW TECHNIKA Marek Krawczyk</w:t>
            </w:r>
          </w:p>
          <w:p w14:paraId="12E06886" w14:textId="77777777" w:rsidR="007F67C4" w:rsidRPr="00490DC0" w:rsidRDefault="007F67C4" w:rsidP="006E00A0">
            <w:r w:rsidRPr="00372579">
              <w:t>os. Dywizjonu 303</w:t>
            </w:r>
            <w:r w:rsidRPr="00490DC0">
              <w:t xml:space="preserve"> </w:t>
            </w:r>
            <w:r w:rsidRPr="00372579">
              <w:t>5/12</w:t>
            </w:r>
            <w:r w:rsidRPr="00490DC0">
              <w:t xml:space="preserve"> </w:t>
            </w:r>
          </w:p>
          <w:p w14:paraId="461697CC" w14:textId="77777777" w:rsidR="007F67C4" w:rsidRPr="00490DC0" w:rsidRDefault="007F67C4" w:rsidP="006E00A0">
            <w:pPr>
              <w:spacing w:after="40"/>
              <w:jc w:val="both"/>
            </w:pPr>
            <w:r w:rsidRPr="00372579">
              <w:t>31-871</w:t>
            </w:r>
            <w:r w:rsidRPr="00490DC0">
              <w:t xml:space="preserve"> </w:t>
            </w:r>
            <w:r w:rsidRPr="00372579">
              <w:t>Kraków</w:t>
            </w:r>
          </w:p>
        </w:tc>
        <w:tc>
          <w:tcPr>
            <w:tcW w:w="962" w:type="pct"/>
          </w:tcPr>
          <w:p w14:paraId="51F59F95" w14:textId="705DA3BE" w:rsidR="007F67C4" w:rsidRPr="00372579" w:rsidRDefault="007F67C4" w:rsidP="006E00A0">
            <w:pPr>
              <w:spacing w:before="120" w:after="120"/>
              <w:jc w:val="both"/>
            </w:pPr>
            <w:r>
              <w:t>249006,24</w:t>
            </w:r>
            <w:r w:rsidRPr="00372579">
              <w:t xml:space="preserve"> </w:t>
            </w:r>
            <w:r w:rsidRPr="00372579">
              <w:t>zł</w:t>
            </w:r>
          </w:p>
        </w:tc>
        <w:tc>
          <w:tcPr>
            <w:tcW w:w="962" w:type="pct"/>
          </w:tcPr>
          <w:p w14:paraId="6568B641" w14:textId="0F320114" w:rsidR="007F67C4" w:rsidRPr="00372579" w:rsidRDefault="007F67C4" w:rsidP="006E00A0">
            <w:pPr>
              <w:spacing w:before="120" w:after="120"/>
              <w:jc w:val="both"/>
            </w:pPr>
            <w:r>
              <w:t>69927,30</w:t>
            </w:r>
            <w:r w:rsidRPr="00372579">
              <w:t xml:space="preserve"> </w:t>
            </w:r>
            <w:r w:rsidRPr="00372579">
              <w:t>zł</w:t>
            </w:r>
          </w:p>
        </w:tc>
        <w:tc>
          <w:tcPr>
            <w:tcW w:w="962" w:type="pct"/>
            <w:shd w:val="clear" w:color="auto" w:fill="auto"/>
            <w:vAlign w:val="center"/>
          </w:tcPr>
          <w:p w14:paraId="6BCA5302" w14:textId="4D1623D0" w:rsidR="007F67C4" w:rsidRPr="00490DC0" w:rsidRDefault="007F67C4" w:rsidP="006E00A0">
            <w:pPr>
              <w:spacing w:before="120" w:after="120"/>
              <w:jc w:val="both"/>
            </w:pPr>
            <w:r w:rsidRPr="00372579">
              <w:t>318 933.54 zł</w:t>
            </w:r>
          </w:p>
        </w:tc>
      </w:tr>
      <w:tr w:rsidR="007F67C4" w:rsidRPr="00493F8C" w14:paraId="7F2EFFDD" w14:textId="77777777" w:rsidTr="007F67C4">
        <w:tc>
          <w:tcPr>
            <w:tcW w:w="337" w:type="pct"/>
            <w:shd w:val="clear" w:color="auto" w:fill="auto"/>
            <w:vAlign w:val="center"/>
          </w:tcPr>
          <w:p w14:paraId="569D4123" w14:textId="77777777" w:rsidR="007F67C4" w:rsidRPr="00490DC0" w:rsidRDefault="007F67C4" w:rsidP="006E00A0">
            <w:pPr>
              <w:spacing w:before="120" w:after="120"/>
              <w:jc w:val="center"/>
            </w:pPr>
            <w:r w:rsidRPr="00372579">
              <w:t>3</w:t>
            </w:r>
          </w:p>
        </w:tc>
        <w:tc>
          <w:tcPr>
            <w:tcW w:w="1779" w:type="pct"/>
            <w:shd w:val="clear" w:color="auto" w:fill="auto"/>
          </w:tcPr>
          <w:p w14:paraId="69D8C6DC" w14:textId="77777777" w:rsidR="007F67C4" w:rsidRPr="00490DC0" w:rsidRDefault="007F67C4" w:rsidP="006E00A0">
            <w:pPr>
              <w:spacing w:before="40"/>
            </w:pPr>
            <w:r w:rsidRPr="00372579">
              <w:t>TERMO-SERWIS Technika Grzewcza i Sanitarna</w:t>
            </w:r>
          </w:p>
          <w:p w14:paraId="3C51DC62" w14:textId="77777777" w:rsidR="007F67C4" w:rsidRPr="00490DC0" w:rsidRDefault="007F67C4" w:rsidP="006E00A0">
            <w:r w:rsidRPr="00372579">
              <w:t>Lea</w:t>
            </w:r>
            <w:r w:rsidRPr="00490DC0">
              <w:t xml:space="preserve"> </w:t>
            </w:r>
            <w:r w:rsidRPr="00372579">
              <w:t>116</w:t>
            </w:r>
            <w:r w:rsidRPr="00490DC0">
              <w:t xml:space="preserve"> </w:t>
            </w:r>
          </w:p>
          <w:p w14:paraId="2B807C1C" w14:textId="77777777" w:rsidR="007F67C4" w:rsidRPr="00490DC0" w:rsidRDefault="007F67C4" w:rsidP="006E00A0">
            <w:pPr>
              <w:spacing w:after="40"/>
              <w:jc w:val="both"/>
            </w:pPr>
            <w:r w:rsidRPr="00372579">
              <w:t>30-133</w:t>
            </w:r>
            <w:r w:rsidRPr="00490DC0">
              <w:t xml:space="preserve"> </w:t>
            </w:r>
            <w:r w:rsidRPr="00372579">
              <w:t>Kraków</w:t>
            </w:r>
          </w:p>
        </w:tc>
        <w:tc>
          <w:tcPr>
            <w:tcW w:w="962" w:type="pct"/>
          </w:tcPr>
          <w:p w14:paraId="02D85544" w14:textId="198DEC18" w:rsidR="007F67C4" w:rsidRPr="00372579" w:rsidRDefault="007F67C4" w:rsidP="006E00A0">
            <w:pPr>
              <w:spacing w:before="120" w:after="120"/>
              <w:jc w:val="both"/>
            </w:pPr>
            <w:r>
              <w:t>254088,00</w:t>
            </w:r>
            <w:r w:rsidRPr="00372579">
              <w:t xml:space="preserve"> </w:t>
            </w:r>
            <w:r w:rsidRPr="00372579">
              <w:t>zł</w:t>
            </w:r>
          </w:p>
        </w:tc>
        <w:tc>
          <w:tcPr>
            <w:tcW w:w="962" w:type="pct"/>
          </w:tcPr>
          <w:p w14:paraId="097399B7" w14:textId="5CBBB885" w:rsidR="007F67C4" w:rsidRPr="00372579" w:rsidRDefault="007F67C4" w:rsidP="006E00A0">
            <w:pPr>
              <w:spacing w:before="120" w:after="120"/>
              <w:jc w:val="both"/>
            </w:pPr>
            <w:r>
              <w:t>51202,80</w:t>
            </w:r>
            <w:r w:rsidRPr="00372579">
              <w:t xml:space="preserve"> </w:t>
            </w:r>
            <w:r w:rsidRPr="00372579">
              <w:t>zł</w:t>
            </w:r>
          </w:p>
        </w:tc>
        <w:tc>
          <w:tcPr>
            <w:tcW w:w="962" w:type="pct"/>
            <w:shd w:val="clear" w:color="auto" w:fill="auto"/>
            <w:vAlign w:val="center"/>
          </w:tcPr>
          <w:p w14:paraId="7B261636" w14:textId="7D24D7B1" w:rsidR="007F67C4" w:rsidRPr="00490DC0" w:rsidRDefault="007F67C4" w:rsidP="006E00A0">
            <w:pPr>
              <w:spacing w:before="120" w:after="120"/>
              <w:jc w:val="both"/>
            </w:pPr>
            <w:r w:rsidRPr="00372579">
              <w:t>305 290.80 zł</w:t>
            </w:r>
          </w:p>
        </w:tc>
      </w:tr>
    </w:tbl>
    <w:p w14:paraId="491AB10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005469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9952854" w14:textId="28A2BAA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B98A3" w14:textId="77777777" w:rsidR="00C76029" w:rsidRDefault="00C76029">
      <w:r>
        <w:separator/>
      </w:r>
    </w:p>
  </w:endnote>
  <w:endnote w:type="continuationSeparator" w:id="0">
    <w:p w14:paraId="12EB10CF" w14:textId="77777777" w:rsidR="00C76029" w:rsidRDefault="00C76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520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74F9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93E9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3C8C71">
        <v:line id="_x0000_s1025" style="position:absolute;left:0;text-align:left;z-index:251657728" from="-3.85pt,8.7pt" to="455.15pt,8.7pt"/>
      </w:pict>
    </w:r>
  </w:p>
  <w:p w14:paraId="77D2BB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535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A1F18" w14:textId="77777777" w:rsidR="009F189D" w:rsidRDefault="009F189D">
    <w:pPr>
      <w:pStyle w:val="Stopka"/>
      <w:tabs>
        <w:tab w:val="clear" w:pos="4536"/>
      </w:tabs>
      <w:jc w:val="center"/>
    </w:pPr>
  </w:p>
  <w:p w14:paraId="2EA7BA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E884D" w14:textId="77777777" w:rsidR="00C76029" w:rsidRDefault="00C76029">
      <w:r>
        <w:separator/>
      </w:r>
    </w:p>
  </w:footnote>
  <w:footnote w:type="continuationSeparator" w:id="0">
    <w:p w14:paraId="0A0E3998" w14:textId="77777777" w:rsidR="00C76029" w:rsidRDefault="00C76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D9FCB" w14:textId="77777777" w:rsidR="00372579" w:rsidRDefault="00372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E5987" w14:textId="77777777" w:rsidR="00372579" w:rsidRDefault="003725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502C2" w14:textId="77777777" w:rsidR="00372579" w:rsidRDefault="003725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02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257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67C4"/>
    <w:rsid w:val="00843263"/>
    <w:rsid w:val="00861E75"/>
    <w:rsid w:val="009D19BD"/>
    <w:rsid w:val="009F189D"/>
    <w:rsid w:val="00A80738"/>
    <w:rsid w:val="00C236D3"/>
    <w:rsid w:val="00C659E2"/>
    <w:rsid w:val="00C76029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FD324B"/>
  <w15:chartTrackingRefBased/>
  <w15:docId w15:val="{9ED3CA5B-13F1-47FD-A236-8472DF275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2022-06-14T12:32:00Z</cp:lastPrinted>
  <dcterms:created xsi:type="dcterms:W3CDTF">2022-06-14T12:32:00Z</dcterms:created>
  <dcterms:modified xsi:type="dcterms:W3CDTF">2022-06-14T12:32:00Z</dcterms:modified>
</cp:coreProperties>
</file>