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17160" w14:textId="77777777" w:rsidR="005C0930" w:rsidRDefault="008C15B2" w:rsidP="005C0930">
      <w:pPr>
        <w:spacing w:after="240"/>
        <w:jc w:val="right"/>
        <w:rPr>
          <w:sz w:val="22"/>
          <w:szCs w:val="22"/>
        </w:rPr>
      </w:pPr>
      <w:r w:rsidRPr="008C15B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C15B2">
        <w:rPr>
          <w:sz w:val="22"/>
          <w:szCs w:val="22"/>
        </w:rPr>
        <w:t>2022-06-15</w:t>
      </w:r>
    </w:p>
    <w:p w14:paraId="7AB72FE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0B6EFA4" w14:textId="77777777" w:rsidR="008C15B2" w:rsidRPr="008C15B2" w:rsidRDefault="008C15B2" w:rsidP="005C0930">
      <w:pPr>
        <w:rPr>
          <w:b/>
          <w:bCs/>
          <w:sz w:val="22"/>
          <w:szCs w:val="22"/>
        </w:rPr>
      </w:pPr>
      <w:r w:rsidRPr="008C15B2">
        <w:rPr>
          <w:b/>
          <w:bCs/>
          <w:sz w:val="22"/>
          <w:szCs w:val="22"/>
        </w:rPr>
        <w:t>Akademia Górniczo - Hutnicza</w:t>
      </w:r>
    </w:p>
    <w:p w14:paraId="65143E51" w14:textId="77777777" w:rsidR="008C15B2" w:rsidRPr="008C15B2" w:rsidRDefault="008C15B2" w:rsidP="005C0930">
      <w:pPr>
        <w:rPr>
          <w:b/>
          <w:bCs/>
          <w:sz w:val="22"/>
          <w:szCs w:val="22"/>
        </w:rPr>
      </w:pPr>
      <w:r w:rsidRPr="008C15B2">
        <w:rPr>
          <w:b/>
          <w:bCs/>
          <w:sz w:val="22"/>
          <w:szCs w:val="22"/>
        </w:rPr>
        <w:t>im. Stanisława Staszica w Krakowie</w:t>
      </w:r>
    </w:p>
    <w:p w14:paraId="54A79E2A" w14:textId="77777777" w:rsidR="005C0930" w:rsidRPr="00D91931" w:rsidRDefault="008C15B2" w:rsidP="005C0930">
      <w:pPr>
        <w:rPr>
          <w:b/>
          <w:bCs/>
          <w:sz w:val="22"/>
          <w:szCs w:val="22"/>
        </w:rPr>
      </w:pPr>
      <w:r w:rsidRPr="008C15B2">
        <w:rPr>
          <w:b/>
          <w:bCs/>
          <w:sz w:val="22"/>
          <w:szCs w:val="22"/>
        </w:rPr>
        <w:t>Dział Zamówień Publicznych</w:t>
      </w:r>
    </w:p>
    <w:p w14:paraId="3D6B8AF3" w14:textId="77777777" w:rsidR="005C0930" w:rsidRPr="00BD5546" w:rsidRDefault="008C15B2" w:rsidP="005C0930">
      <w:pPr>
        <w:rPr>
          <w:sz w:val="22"/>
          <w:szCs w:val="22"/>
        </w:rPr>
      </w:pPr>
      <w:r w:rsidRPr="008C15B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C15B2">
        <w:rPr>
          <w:sz w:val="22"/>
          <w:szCs w:val="22"/>
        </w:rPr>
        <w:t>30</w:t>
      </w:r>
    </w:p>
    <w:p w14:paraId="61BE5003" w14:textId="77777777" w:rsidR="005C0930" w:rsidRPr="00BD5546" w:rsidRDefault="008C15B2" w:rsidP="005C0930">
      <w:pPr>
        <w:rPr>
          <w:sz w:val="22"/>
          <w:szCs w:val="22"/>
        </w:rPr>
      </w:pPr>
      <w:r w:rsidRPr="008C15B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C15B2">
        <w:rPr>
          <w:sz w:val="22"/>
          <w:szCs w:val="22"/>
        </w:rPr>
        <w:t>Kraków</w:t>
      </w:r>
    </w:p>
    <w:p w14:paraId="5D1064B8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F4DAA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4763E5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43915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2B6D6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C15B2" w:rsidRPr="008C15B2">
        <w:rPr>
          <w:b/>
          <w:sz w:val="22"/>
          <w:szCs w:val="22"/>
        </w:rPr>
        <w:t>KC-zp.272-317/22</w:t>
      </w:r>
      <w:r w:rsidR="005C0930" w:rsidRPr="00D91931">
        <w:rPr>
          <w:sz w:val="22"/>
          <w:szCs w:val="22"/>
        </w:rPr>
        <w:tab/>
        <w:t xml:space="preserve"> </w:t>
      </w:r>
    </w:p>
    <w:p w14:paraId="0B0FF39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018B8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C537EE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39611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4E165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CBB7B1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6E14B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D1EB2B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DBBBDD9" w14:textId="0DC2E60C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C15B2" w:rsidRPr="008C15B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C15B2" w:rsidRPr="008C15B2">
        <w:rPr>
          <w:b/>
          <w:bCs/>
          <w:sz w:val="22"/>
          <w:szCs w:val="22"/>
        </w:rPr>
        <w:t>Dostaw</w:t>
      </w:r>
      <w:r w:rsidR="00CF5DE3">
        <w:rPr>
          <w:b/>
          <w:bCs/>
          <w:sz w:val="22"/>
          <w:szCs w:val="22"/>
        </w:rPr>
        <w:t>ę</w:t>
      </w:r>
      <w:r w:rsidR="008C15B2" w:rsidRPr="008C15B2">
        <w:rPr>
          <w:b/>
          <w:bCs/>
          <w:sz w:val="22"/>
          <w:szCs w:val="22"/>
        </w:rPr>
        <w:t xml:space="preserve"> papieru kserograficznego dla potrzeb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C15B2" w:rsidRPr="008C15B2">
        <w:rPr>
          <w:b/>
          <w:sz w:val="22"/>
          <w:szCs w:val="22"/>
        </w:rPr>
        <w:t>KC-zp.272-317/22</w:t>
      </w:r>
      <w:r w:rsidRPr="006A5DF1">
        <w:rPr>
          <w:b/>
          <w:sz w:val="22"/>
          <w:szCs w:val="22"/>
        </w:rPr>
        <w:t>.</w:t>
      </w:r>
    </w:p>
    <w:p w14:paraId="166F08B9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CAE6159" w14:textId="77777777" w:rsidR="008C15B2" w:rsidRPr="008C15B2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C15B2" w:rsidRPr="008C15B2">
        <w:rPr>
          <w:b/>
          <w:sz w:val="22"/>
          <w:szCs w:val="22"/>
        </w:rPr>
        <w:t>Akademia Górniczo - Hutnicza</w:t>
      </w:r>
    </w:p>
    <w:p w14:paraId="08D95965" w14:textId="77777777" w:rsidR="008C15B2" w:rsidRPr="008C15B2" w:rsidRDefault="008C15B2">
      <w:pPr>
        <w:spacing w:before="120" w:after="120" w:line="360" w:lineRule="auto"/>
        <w:jc w:val="both"/>
        <w:rPr>
          <w:b/>
          <w:sz w:val="22"/>
          <w:szCs w:val="22"/>
        </w:rPr>
      </w:pPr>
      <w:r w:rsidRPr="008C15B2">
        <w:rPr>
          <w:b/>
          <w:sz w:val="22"/>
          <w:szCs w:val="22"/>
        </w:rPr>
        <w:t>im. Stanisława Staszica w Krakowie</w:t>
      </w:r>
    </w:p>
    <w:p w14:paraId="154724CD" w14:textId="77777777" w:rsidR="00EF1037" w:rsidRPr="005C0930" w:rsidRDefault="008C15B2" w:rsidP="00CF5DE3">
      <w:pPr>
        <w:jc w:val="both"/>
        <w:rPr>
          <w:sz w:val="22"/>
          <w:szCs w:val="22"/>
        </w:rPr>
      </w:pPr>
      <w:r w:rsidRPr="008C15B2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8C15B2">
        <w:rPr>
          <w:sz w:val="22"/>
          <w:szCs w:val="22"/>
        </w:rPr>
        <w:t>(</w:t>
      </w:r>
      <w:proofErr w:type="spellStart"/>
      <w:r w:rsidRPr="008C15B2">
        <w:rPr>
          <w:sz w:val="22"/>
          <w:szCs w:val="22"/>
        </w:rPr>
        <w:t>t.j</w:t>
      </w:r>
      <w:proofErr w:type="spellEnd"/>
      <w:r w:rsidRPr="008C15B2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55B8D49" w14:textId="365F981F" w:rsidR="00EF1037" w:rsidRDefault="00CF5DE3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CF5DE3">
        <w:rPr>
          <w:b/>
          <w:sz w:val="22"/>
          <w:szCs w:val="22"/>
        </w:rPr>
        <w:t>Pkt 7.2 SWZ</w:t>
      </w:r>
    </w:p>
    <w:p w14:paraId="0C5BAD5D" w14:textId="57DBB42F" w:rsidR="00CF5DE3" w:rsidRDefault="00CF5DE3" w:rsidP="00237A2F">
      <w:pPr>
        <w:jc w:val="both"/>
        <w:rPr>
          <w:b/>
          <w:sz w:val="22"/>
          <w:szCs w:val="22"/>
          <w:u w:val="single"/>
        </w:rPr>
      </w:pPr>
      <w:r w:rsidRPr="00CF5DE3">
        <w:rPr>
          <w:b/>
          <w:sz w:val="22"/>
          <w:szCs w:val="22"/>
          <w:u w:val="single"/>
        </w:rPr>
        <w:t>przed zmianą:</w:t>
      </w:r>
    </w:p>
    <w:p w14:paraId="1814D6B8" w14:textId="77777777" w:rsidR="00CF5DE3" w:rsidRPr="00CF5DE3" w:rsidRDefault="00CF5DE3" w:rsidP="00237A2F">
      <w:pPr>
        <w:pStyle w:val="Nagwek2"/>
        <w:spacing w:line="240" w:lineRule="auto"/>
        <w:jc w:val="left"/>
        <w:rPr>
          <w:rFonts w:ascii="Times New Roman" w:hAnsi="Times New Roman"/>
          <w:b/>
          <w:szCs w:val="22"/>
        </w:rPr>
      </w:pPr>
      <w:r w:rsidRPr="00CF5DE3">
        <w:rPr>
          <w:rFonts w:ascii="Times New Roman" w:hAnsi="Times New Roman"/>
        </w:rPr>
        <w:t>Zamówienia cząstkowe muszą zostać zrealizowane</w:t>
      </w:r>
      <w:r w:rsidRPr="00CF5DE3">
        <w:rPr>
          <w:rFonts w:ascii="Times New Roman" w:hAnsi="Times New Roman"/>
          <w:b/>
          <w:szCs w:val="22"/>
        </w:rPr>
        <w:t xml:space="preserve"> </w:t>
      </w:r>
      <w:r w:rsidRPr="00CF5DE3">
        <w:rPr>
          <w:rFonts w:ascii="Times New Roman" w:hAnsi="Times New Roman"/>
        </w:rPr>
        <w:t xml:space="preserve">w terminie: </w:t>
      </w:r>
      <w:r w:rsidRPr="00CF5DE3">
        <w:rPr>
          <w:rFonts w:ascii="Times New Roman" w:hAnsi="Times New Roman"/>
          <w:b/>
        </w:rPr>
        <w:t>do 3 dni roboczych od momentu złożenia zamówienia</w:t>
      </w:r>
      <w:r w:rsidRPr="00CF5DE3">
        <w:rPr>
          <w:rFonts w:ascii="Times New Roman" w:hAnsi="Times New Roman"/>
        </w:rPr>
        <w:t>.</w:t>
      </w:r>
    </w:p>
    <w:p w14:paraId="229C63F7" w14:textId="64B3BBFE" w:rsidR="00CF5DE3" w:rsidRPr="00CF5DE3" w:rsidRDefault="00CF5DE3" w:rsidP="00CF5DE3">
      <w:pPr>
        <w:jc w:val="both"/>
        <w:rPr>
          <w:b/>
          <w:sz w:val="22"/>
          <w:szCs w:val="22"/>
          <w:u w:val="single"/>
        </w:rPr>
      </w:pPr>
    </w:p>
    <w:p w14:paraId="1E51AFF2" w14:textId="6A36C4F5" w:rsidR="00CF5DE3" w:rsidRDefault="00CF5DE3" w:rsidP="00237A2F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po zmianie</w:t>
      </w:r>
    </w:p>
    <w:p w14:paraId="6CD1441F" w14:textId="3976E830" w:rsidR="00CF5DE3" w:rsidRPr="00CF5DE3" w:rsidRDefault="00CF5DE3" w:rsidP="00237A2F">
      <w:pPr>
        <w:pStyle w:val="Nagwek2"/>
        <w:spacing w:line="240" w:lineRule="auto"/>
        <w:jc w:val="left"/>
        <w:rPr>
          <w:rFonts w:ascii="Times New Roman" w:hAnsi="Times New Roman"/>
          <w:b/>
          <w:szCs w:val="22"/>
        </w:rPr>
      </w:pPr>
      <w:r w:rsidRPr="00CF5DE3">
        <w:rPr>
          <w:rFonts w:ascii="Times New Roman" w:hAnsi="Times New Roman"/>
        </w:rPr>
        <w:t>Zamówienia cząstkowe muszą zostać zrealizowane</w:t>
      </w:r>
      <w:r w:rsidRPr="00CF5DE3">
        <w:rPr>
          <w:rFonts w:ascii="Times New Roman" w:hAnsi="Times New Roman"/>
          <w:b/>
          <w:szCs w:val="22"/>
        </w:rPr>
        <w:t xml:space="preserve"> </w:t>
      </w:r>
      <w:r w:rsidRPr="00CF5DE3">
        <w:rPr>
          <w:rFonts w:ascii="Times New Roman" w:hAnsi="Times New Roman"/>
        </w:rPr>
        <w:t xml:space="preserve">w terminie: </w:t>
      </w:r>
      <w:r w:rsidRPr="00CF5DE3">
        <w:rPr>
          <w:rFonts w:ascii="Times New Roman" w:hAnsi="Times New Roman"/>
          <w:b/>
        </w:rPr>
        <w:t xml:space="preserve">do </w:t>
      </w:r>
      <w:r>
        <w:rPr>
          <w:rFonts w:ascii="Times New Roman" w:hAnsi="Times New Roman"/>
          <w:b/>
        </w:rPr>
        <w:t>9</w:t>
      </w:r>
      <w:r w:rsidRPr="00CF5DE3">
        <w:rPr>
          <w:rFonts w:ascii="Times New Roman" w:hAnsi="Times New Roman"/>
          <w:b/>
        </w:rPr>
        <w:t xml:space="preserve"> dni roboczych od momentu złożenia zamówienia</w:t>
      </w:r>
      <w:r w:rsidRPr="00CF5DE3">
        <w:rPr>
          <w:rFonts w:ascii="Times New Roman" w:hAnsi="Times New Roman"/>
        </w:rPr>
        <w:t>.</w:t>
      </w:r>
    </w:p>
    <w:p w14:paraId="0FE34D2F" w14:textId="77777777" w:rsidR="00237A2F" w:rsidRDefault="00237A2F" w:rsidP="00E02559">
      <w:pPr>
        <w:spacing w:before="120" w:after="120" w:line="360" w:lineRule="auto"/>
        <w:jc w:val="both"/>
        <w:rPr>
          <w:b/>
          <w:sz w:val="22"/>
          <w:szCs w:val="22"/>
        </w:rPr>
      </w:pPr>
    </w:p>
    <w:p w14:paraId="1F44E632" w14:textId="77777777" w:rsidR="00237A2F" w:rsidRDefault="00237A2F" w:rsidP="00E02559">
      <w:pPr>
        <w:spacing w:before="120" w:after="120" w:line="360" w:lineRule="auto"/>
        <w:jc w:val="both"/>
        <w:rPr>
          <w:b/>
          <w:sz w:val="22"/>
          <w:szCs w:val="22"/>
        </w:rPr>
      </w:pPr>
    </w:p>
    <w:p w14:paraId="522EE9EF" w14:textId="1E14CE8E" w:rsidR="00CF5DE3" w:rsidRPr="00237A2F" w:rsidRDefault="00237A2F" w:rsidP="00BD36BF">
      <w:pPr>
        <w:spacing w:line="360" w:lineRule="auto"/>
        <w:jc w:val="both"/>
        <w:rPr>
          <w:b/>
          <w:sz w:val="22"/>
          <w:szCs w:val="22"/>
        </w:rPr>
      </w:pPr>
      <w:r w:rsidRPr="00237A2F">
        <w:rPr>
          <w:b/>
          <w:sz w:val="22"/>
          <w:szCs w:val="22"/>
        </w:rPr>
        <w:lastRenderedPageBreak/>
        <w:t>Pkt 22.2.2 SWZ</w:t>
      </w:r>
    </w:p>
    <w:p w14:paraId="47778B7A" w14:textId="77777777" w:rsidR="00CF5DE3" w:rsidRDefault="00CF5DE3" w:rsidP="00BD36BF">
      <w:pPr>
        <w:spacing w:line="360" w:lineRule="auto"/>
        <w:jc w:val="both"/>
        <w:rPr>
          <w:b/>
          <w:sz w:val="22"/>
          <w:szCs w:val="22"/>
          <w:u w:val="single"/>
        </w:rPr>
      </w:pPr>
      <w:r w:rsidRPr="00CF5DE3">
        <w:rPr>
          <w:b/>
          <w:sz w:val="22"/>
          <w:szCs w:val="22"/>
          <w:u w:val="single"/>
        </w:rPr>
        <w:t>przed zmianą: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37"/>
        <w:gridCol w:w="6268"/>
      </w:tblGrid>
      <w:tr w:rsidR="00237A2F" w:rsidRPr="004E335D" w14:paraId="0E07D8B0" w14:textId="77777777" w:rsidTr="001D6A63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C004" w14:textId="77777777" w:rsidR="00237A2F" w:rsidRPr="004E335D" w:rsidRDefault="00237A2F" w:rsidP="001D6A63"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6279A" w14:textId="77777777" w:rsidR="00237A2F" w:rsidRPr="00237A2F" w:rsidRDefault="00237A2F" w:rsidP="00237A2F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237A2F">
              <w:rPr>
                <w:b/>
                <w:sz w:val="20"/>
              </w:rPr>
              <w:t xml:space="preserve">Termin realizacji zamówień cząstkowych </w:t>
            </w:r>
          </w:p>
          <w:p w14:paraId="681A2A17" w14:textId="77777777" w:rsidR="00237A2F" w:rsidRPr="00237A2F" w:rsidRDefault="00237A2F" w:rsidP="00237A2F">
            <w:r w:rsidRPr="00237A2F">
              <w:t xml:space="preserve">Liczba punktów= </w:t>
            </w:r>
            <w:proofErr w:type="spellStart"/>
            <w:r w:rsidRPr="00237A2F">
              <w:t>Ozn</w:t>
            </w:r>
            <w:proofErr w:type="spellEnd"/>
            <w:r w:rsidRPr="00237A2F">
              <w:t xml:space="preserve"> war 2 * Wc2</w:t>
            </w:r>
          </w:p>
          <w:p w14:paraId="4ECDAAF7" w14:textId="77777777" w:rsidR="00237A2F" w:rsidRPr="00237A2F" w:rsidRDefault="00237A2F" w:rsidP="00237A2F">
            <w:r w:rsidRPr="00237A2F">
              <w:t xml:space="preserve">Gdzie: </w:t>
            </w:r>
          </w:p>
          <w:p w14:paraId="4324B42D" w14:textId="77777777" w:rsidR="00237A2F" w:rsidRPr="00237A2F" w:rsidRDefault="00237A2F" w:rsidP="00237A2F">
            <w:r w:rsidRPr="00237A2F">
              <w:t>- Wc2  -  waga kryterium terminu realizacji zamówień cząstkowych</w:t>
            </w:r>
          </w:p>
          <w:p w14:paraId="7220F225" w14:textId="77777777" w:rsidR="00237A2F" w:rsidRPr="00237A2F" w:rsidRDefault="00237A2F" w:rsidP="00237A2F">
            <w:pPr>
              <w:rPr>
                <w:u w:val="single"/>
              </w:rPr>
            </w:pPr>
            <w:r w:rsidRPr="00237A2F">
              <w:rPr>
                <w:u w:val="single"/>
              </w:rPr>
              <w:t xml:space="preserve">- </w:t>
            </w:r>
            <w:proofErr w:type="spellStart"/>
            <w:r w:rsidRPr="00237A2F">
              <w:rPr>
                <w:u w:val="single"/>
              </w:rPr>
              <w:t>Ozn</w:t>
            </w:r>
            <w:proofErr w:type="spellEnd"/>
            <w:r w:rsidRPr="00237A2F">
              <w:rPr>
                <w:u w:val="single"/>
              </w:rPr>
              <w:t xml:space="preserve"> war2 wg następującej klasyfikacji:</w:t>
            </w:r>
          </w:p>
          <w:p w14:paraId="74F66070" w14:textId="77777777" w:rsidR="00237A2F" w:rsidRPr="00237A2F" w:rsidRDefault="00237A2F" w:rsidP="00237A2F">
            <w:pPr>
              <w:jc w:val="both"/>
            </w:pPr>
            <w:r w:rsidRPr="00237A2F">
              <w:t xml:space="preserve">a) </w:t>
            </w:r>
            <w:r w:rsidRPr="00237A2F">
              <w:rPr>
                <w:b/>
              </w:rPr>
              <w:t>100 pkt.</w:t>
            </w:r>
            <w:r w:rsidRPr="00237A2F">
              <w:t xml:space="preserve"> za zrealizowanie zamówienia cząstkowego w ciągu </w:t>
            </w:r>
            <w:r w:rsidRPr="00237A2F">
              <w:rPr>
                <w:b/>
              </w:rPr>
              <w:t>1 dnia roboczego</w:t>
            </w:r>
            <w:r w:rsidRPr="00237A2F">
              <w:t xml:space="preserve"> licząc od momentu złożenia zamówienia</w:t>
            </w:r>
          </w:p>
          <w:p w14:paraId="2ADE9137" w14:textId="77777777" w:rsidR="00237A2F" w:rsidRPr="00237A2F" w:rsidRDefault="00237A2F" w:rsidP="00237A2F">
            <w:pPr>
              <w:jc w:val="both"/>
            </w:pPr>
            <w:r w:rsidRPr="00237A2F">
              <w:t xml:space="preserve">b) </w:t>
            </w:r>
            <w:r w:rsidRPr="00237A2F">
              <w:rPr>
                <w:b/>
              </w:rPr>
              <w:t>50 pkt</w:t>
            </w:r>
            <w:r w:rsidRPr="00237A2F">
              <w:t xml:space="preserve">. za zrealizowanie zamówienia cząstkowego w ciągu </w:t>
            </w:r>
            <w:r w:rsidRPr="00237A2F">
              <w:rPr>
                <w:b/>
              </w:rPr>
              <w:t>2 dni roboczych</w:t>
            </w:r>
            <w:r w:rsidRPr="00237A2F">
              <w:t xml:space="preserve"> licząc od momentu złożenia zamówienia</w:t>
            </w:r>
          </w:p>
          <w:p w14:paraId="3775AD71" w14:textId="77777777" w:rsidR="00237A2F" w:rsidRPr="00237A2F" w:rsidRDefault="00237A2F" w:rsidP="00237A2F">
            <w:pPr>
              <w:jc w:val="both"/>
            </w:pPr>
            <w:r w:rsidRPr="00237A2F">
              <w:t xml:space="preserve">c) </w:t>
            </w:r>
            <w:r w:rsidRPr="00237A2F">
              <w:rPr>
                <w:b/>
              </w:rPr>
              <w:t>0 pkt</w:t>
            </w:r>
            <w:r w:rsidRPr="00237A2F">
              <w:t xml:space="preserve">. za zrealizowanie zamówienia cząstkowego w ciągu </w:t>
            </w:r>
            <w:r w:rsidRPr="00237A2F">
              <w:rPr>
                <w:b/>
              </w:rPr>
              <w:t>3 dni roboczych</w:t>
            </w:r>
            <w:r w:rsidRPr="00237A2F">
              <w:t xml:space="preserve"> licząc od momentu złożenia zamówienia</w:t>
            </w:r>
          </w:p>
          <w:p w14:paraId="388BA650" w14:textId="77777777" w:rsidR="00237A2F" w:rsidRPr="00237A2F" w:rsidRDefault="00237A2F" w:rsidP="00237A2F">
            <w:pPr>
              <w:jc w:val="both"/>
            </w:pPr>
          </w:p>
          <w:p w14:paraId="607811DE" w14:textId="77777777" w:rsidR="00237A2F" w:rsidRPr="00237A2F" w:rsidRDefault="00237A2F" w:rsidP="00237A2F">
            <w:pPr>
              <w:ind w:left="34"/>
              <w:jc w:val="both"/>
            </w:pPr>
            <w:r w:rsidRPr="00237A2F">
              <w:rPr>
                <w:b/>
              </w:rPr>
              <w:t>Za dni robocze Zamawiający uznaje dni od poniedziałku do piątku w godzinach od 8:00 do 15:30, z wyjątkiem dni ustawowo wolnych od pracy</w:t>
            </w:r>
            <w:r w:rsidRPr="00237A2F">
              <w:t xml:space="preserve">. </w:t>
            </w:r>
          </w:p>
          <w:p w14:paraId="7952646F" w14:textId="77777777" w:rsidR="00237A2F" w:rsidRPr="00237A2F" w:rsidRDefault="00237A2F" w:rsidP="00237A2F">
            <w:r w:rsidRPr="00237A2F">
              <w:t>Maksymalna ilość punktów do zdobycia w kryterium terminu realizacji zamówienia cząstkowego, wynosi 100 punktów.</w:t>
            </w:r>
          </w:p>
          <w:p w14:paraId="68E40104" w14:textId="77777777" w:rsidR="00237A2F" w:rsidRPr="004E335D" w:rsidRDefault="00237A2F" w:rsidP="00237A2F">
            <w:pPr>
              <w:jc w:val="both"/>
            </w:pPr>
            <w:r w:rsidRPr="00237A2F">
              <w:rPr>
                <w:b/>
                <w:color w:val="FF0000"/>
              </w:rPr>
              <w:t>Oferty z terminem realizacji zamówień cząstkowych powyżej 3 dni roboczych zostaną odrzucone jako niezgodne z warunkami zamówienia.</w:t>
            </w:r>
          </w:p>
        </w:tc>
      </w:tr>
    </w:tbl>
    <w:p w14:paraId="6D121789" w14:textId="4EBBBA19" w:rsidR="00CF5DE3" w:rsidRDefault="00CF5DE3" w:rsidP="00CF5DE3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po zmianie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37"/>
        <w:gridCol w:w="6268"/>
      </w:tblGrid>
      <w:tr w:rsidR="00237A2F" w:rsidRPr="004E335D" w14:paraId="209E0A2D" w14:textId="77777777" w:rsidTr="001D6A63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6AF99" w14:textId="77777777" w:rsidR="00237A2F" w:rsidRPr="004E335D" w:rsidRDefault="00237A2F" w:rsidP="001D6A63"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B46A5" w14:textId="77777777" w:rsidR="00237A2F" w:rsidRPr="00237A2F" w:rsidRDefault="00237A2F" w:rsidP="001D6A63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237A2F">
              <w:rPr>
                <w:b/>
                <w:sz w:val="20"/>
              </w:rPr>
              <w:t xml:space="preserve">Termin realizacji zamówień cząstkowych </w:t>
            </w:r>
          </w:p>
          <w:p w14:paraId="2CC1D50D" w14:textId="77777777" w:rsidR="00237A2F" w:rsidRPr="00237A2F" w:rsidRDefault="00237A2F" w:rsidP="001D6A63">
            <w:r w:rsidRPr="00237A2F">
              <w:t xml:space="preserve">Liczba punktów= </w:t>
            </w:r>
            <w:proofErr w:type="spellStart"/>
            <w:r w:rsidRPr="00237A2F">
              <w:t>Ozn</w:t>
            </w:r>
            <w:proofErr w:type="spellEnd"/>
            <w:r w:rsidRPr="00237A2F">
              <w:t xml:space="preserve"> war 2 * Wc2</w:t>
            </w:r>
          </w:p>
          <w:p w14:paraId="2317148A" w14:textId="77777777" w:rsidR="00237A2F" w:rsidRPr="00237A2F" w:rsidRDefault="00237A2F" w:rsidP="001D6A63">
            <w:r w:rsidRPr="00237A2F">
              <w:t xml:space="preserve">Gdzie: </w:t>
            </w:r>
          </w:p>
          <w:p w14:paraId="477BAA2E" w14:textId="77777777" w:rsidR="00237A2F" w:rsidRPr="00237A2F" w:rsidRDefault="00237A2F" w:rsidP="001D6A63">
            <w:r w:rsidRPr="00237A2F">
              <w:t>- Wc2  -  waga kryterium terminu realizacji zamówień cząstkowych</w:t>
            </w:r>
          </w:p>
          <w:p w14:paraId="6E3C7B74" w14:textId="77777777" w:rsidR="00237A2F" w:rsidRPr="00237A2F" w:rsidRDefault="00237A2F" w:rsidP="001D6A63">
            <w:pPr>
              <w:rPr>
                <w:u w:val="single"/>
              </w:rPr>
            </w:pPr>
            <w:r w:rsidRPr="00237A2F">
              <w:rPr>
                <w:u w:val="single"/>
              </w:rPr>
              <w:t xml:space="preserve">- </w:t>
            </w:r>
            <w:proofErr w:type="spellStart"/>
            <w:r w:rsidRPr="00237A2F">
              <w:rPr>
                <w:u w:val="single"/>
              </w:rPr>
              <w:t>Ozn</w:t>
            </w:r>
            <w:proofErr w:type="spellEnd"/>
            <w:r w:rsidRPr="00237A2F">
              <w:rPr>
                <w:u w:val="single"/>
              </w:rPr>
              <w:t xml:space="preserve"> war2 wg następującej klasyfikacji:</w:t>
            </w:r>
          </w:p>
          <w:p w14:paraId="2158FBB1" w14:textId="31BC3ED8" w:rsidR="00237A2F" w:rsidRDefault="00237A2F" w:rsidP="001D6A63">
            <w:pPr>
              <w:jc w:val="both"/>
            </w:pPr>
            <w:r w:rsidRPr="00237A2F">
              <w:t xml:space="preserve">a) </w:t>
            </w:r>
            <w:r w:rsidRPr="00237A2F">
              <w:rPr>
                <w:b/>
              </w:rPr>
              <w:t>100 pkt.</w:t>
            </w:r>
            <w:r w:rsidRPr="00237A2F">
              <w:t xml:space="preserve"> za zrealizowanie zamówienia cząstkowego w ciągu </w:t>
            </w:r>
            <w:r>
              <w:rPr>
                <w:b/>
              </w:rPr>
              <w:t>5</w:t>
            </w:r>
            <w:r w:rsidRPr="00237A2F">
              <w:rPr>
                <w:b/>
              </w:rPr>
              <w:t xml:space="preserve"> dni robocz</w:t>
            </w:r>
            <w:r>
              <w:rPr>
                <w:b/>
              </w:rPr>
              <w:t>ych</w:t>
            </w:r>
            <w:r w:rsidRPr="00237A2F">
              <w:t xml:space="preserve"> licząc od momentu złożenia zamówienia</w:t>
            </w:r>
          </w:p>
          <w:p w14:paraId="18771D58" w14:textId="0760FAA1" w:rsidR="00237A2F" w:rsidRPr="00237A2F" w:rsidRDefault="00237A2F" w:rsidP="00237A2F">
            <w:pPr>
              <w:jc w:val="both"/>
            </w:pPr>
            <w:r w:rsidRPr="00237A2F">
              <w:t xml:space="preserve">b) </w:t>
            </w:r>
            <w:r>
              <w:rPr>
                <w:b/>
              </w:rPr>
              <w:t>75</w:t>
            </w:r>
            <w:r w:rsidRPr="00237A2F">
              <w:rPr>
                <w:b/>
              </w:rPr>
              <w:t xml:space="preserve"> pkt</w:t>
            </w:r>
            <w:r w:rsidRPr="00237A2F">
              <w:t xml:space="preserve">. za zrealizowanie zamówienia cząstkowego w ciągu </w:t>
            </w:r>
            <w:r>
              <w:rPr>
                <w:b/>
              </w:rPr>
              <w:t>6</w:t>
            </w:r>
            <w:r w:rsidRPr="00237A2F">
              <w:rPr>
                <w:b/>
              </w:rPr>
              <w:t xml:space="preserve"> dni roboczych</w:t>
            </w:r>
            <w:r w:rsidRPr="00237A2F">
              <w:t xml:space="preserve"> licząc od momentu złożenia zamówienia</w:t>
            </w:r>
          </w:p>
          <w:p w14:paraId="6DBC742A" w14:textId="601E49CD" w:rsidR="00237A2F" w:rsidRDefault="00BD36BF" w:rsidP="001D6A63">
            <w:pPr>
              <w:jc w:val="both"/>
            </w:pPr>
            <w:r>
              <w:t>c</w:t>
            </w:r>
            <w:r w:rsidR="00237A2F" w:rsidRPr="00237A2F">
              <w:t xml:space="preserve">) </w:t>
            </w:r>
            <w:r w:rsidR="00237A2F" w:rsidRPr="00237A2F">
              <w:rPr>
                <w:b/>
              </w:rPr>
              <w:t>50 pkt</w:t>
            </w:r>
            <w:r w:rsidR="00237A2F" w:rsidRPr="00237A2F">
              <w:t xml:space="preserve">. za zrealizowanie zamówienia cząstkowego w ciągu </w:t>
            </w:r>
            <w:r w:rsidR="00237A2F">
              <w:rPr>
                <w:b/>
              </w:rPr>
              <w:t>7</w:t>
            </w:r>
            <w:r w:rsidR="00237A2F" w:rsidRPr="00237A2F">
              <w:rPr>
                <w:b/>
              </w:rPr>
              <w:t xml:space="preserve"> dni roboczych</w:t>
            </w:r>
            <w:r w:rsidR="00237A2F" w:rsidRPr="00237A2F">
              <w:t xml:space="preserve"> licząc od momentu złożenia zamówienia</w:t>
            </w:r>
          </w:p>
          <w:p w14:paraId="00D73ECE" w14:textId="3C1A0BAD" w:rsidR="00237A2F" w:rsidRPr="00237A2F" w:rsidRDefault="00BD36BF" w:rsidP="00237A2F">
            <w:pPr>
              <w:jc w:val="both"/>
            </w:pPr>
            <w:r>
              <w:t>d</w:t>
            </w:r>
            <w:r w:rsidR="00237A2F" w:rsidRPr="00237A2F">
              <w:t xml:space="preserve">) </w:t>
            </w:r>
            <w:r w:rsidR="00237A2F">
              <w:rPr>
                <w:b/>
              </w:rPr>
              <w:t>25</w:t>
            </w:r>
            <w:r w:rsidR="00237A2F" w:rsidRPr="00237A2F">
              <w:rPr>
                <w:b/>
              </w:rPr>
              <w:t xml:space="preserve"> pkt</w:t>
            </w:r>
            <w:r w:rsidR="00237A2F" w:rsidRPr="00237A2F">
              <w:t xml:space="preserve">. za zrealizowanie zamówienia cząstkowego w ciągu </w:t>
            </w:r>
            <w:r>
              <w:rPr>
                <w:b/>
              </w:rPr>
              <w:t>8</w:t>
            </w:r>
            <w:r w:rsidR="00237A2F" w:rsidRPr="00237A2F">
              <w:rPr>
                <w:b/>
              </w:rPr>
              <w:t xml:space="preserve"> dni roboczych</w:t>
            </w:r>
            <w:r w:rsidR="00237A2F" w:rsidRPr="00237A2F">
              <w:t xml:space="preserve"> licząc od momentu złożenia zamówienia</w:t>
            </w:r>
          </w:p>
          <w:p w14:paraId="71C1584E" w14:textId="56E57D1F" w:rsidR="00237A2F" w:rsidRPr="00237A2F" w:rsidRDefault="00BD36BF" w:rsidP="001D6A63">
            <w:pPr>
              <w:jc w:val="both"/>
            </w:pPr>
            <w:r>
              <w:t>e</w:t>
            </w:r>
            <w:r w:rsidR="00237A2F" w:rsidRPr="00237A2F">
              <w:t xml:space="preserve">) </w:t>
            </w:r>
            <w:r w:rsidR="00237A2F" w:rsidRPr="00237A2F">
              <w:rPr>
                <w:b/>
              </w:rPr>
              <w:t>0 pkt</w:t>
            </w:r>
            <w:r w:rsidR="00237A2F" w:rsidRPr="00237A2F">
              <w:t xml:space="preserve">. za zrealizowanie zamówienia cząstkowego w ciągu </w:t>
            </w:r>
            <w:r w:rsidR="00237A2F">
              <w:rPr>
                <w:b/>
              </w:rPr>
              <w:t>9</w:t>
            </w:r>
            <w:r w:rsidR="00237A2F" w:rsidRPr="00237A2F">
              <w:rPr>
                <w:b/>
              </w:rPr>
              <w:t xml:space="preserve"> dni roboczych</w:t>
            </w:r>
            <w:r w:rsidR="00237A2F" w:rsidRPr="00237A2F">
              <w:t xml:space="preserve"> licząc od momentu złożenia zamówienia</w:t>
            </w:r>
          </w:p>
          <w:p w14:paraId="21659BA7" w14:textId="77777777" w:rsidR="00237A2F" w:rsidRPr="00237A2F" w:rsidRDefault="00237A2F" w:rsidP="001D6A63">
            <w:pPr>
              <w:jc w:val="both"/>
            </w:pPr>
          </w:p>
          <w:p w14:paraId="52111E1F" w14:textId="77777777" w:rsidR="00237A2F" w:rsidRPr="00237A2F" w:rsidRDefault="00237A2F" w:rsidP="001D6A63">
            <w:pPr>
              <w:ind w:left="34"/>
              <w:jc w:val="both"/>
            </w:pPr>
            <w:r w:rsidRPr="00237A2F">
              <w:rPr>
                <w:b/>
              </w:rPr>
              <w:t>Za dni robocze Zamawiający uznaje dni od poniedziałku do piątku w godzinach od 8:00 do 15:30, z wyjątkiem dni ustawowo wolnych od pracy</w:t>
            </w:r>
            <w:r w:rsidRPr="00237A2F">
              <w:t xml:space="preserve">. </w:t>
            </w:r>
          </w:p>
          <w:p w14:paraId="75BD7DE6" w14:textId="77777777" w:rsidR="00237A2F" w:rsidRPr="00237A2F" w:rsidRDefault="00237A2F" w:rsidP="001D6A63">
            <w:r w:rsidRPr="00237A2F">
              <w:t>Maksymalna ilość punktów do zdobycia w kryterium terminu realizacji zamówienia cząstkowego, wynosi 100 punktów.</w:t>
            </w:r>
          </w:p>
          <w:p w14:paraId="0193DD50" w14:textId="73CC5E78" w:rsidR="00237A2F" w:rsidRPr="004E335D" w:rsidRDefault="00237A2F" w:rsidP="001D6A63">
            <w:pPr>
              <w:jc w:val="both"/>
            </w:pPr>
            <w:r w:rsidRPr="00237A2F">
              <w:rPr>
                <w:b/>
                <w:color w:val="FF0000"/>
              </w:rPr>
              <w:t xml:space="preserve">Oferty z terminem realizacji zamówień cząstkowych powyżej </w:t>
            </w:r>
            <w:r w:rsidR="00BD36BF">
              <w:rPr>
                <w:b/>
                <w:color w:val="FF0000"/>
              </w:rPr>
              <w:t>9</w:t>
            </w:r>
            <w:r w:rsidRPr="00237A2F">
              <w:rPr>
                <w:b/>
                <w:color w:val="FF0000"/>
              </w:rPr>
              <w:t xml:space="preserve"> dni roboczych zostaną odrzucone jako niezgodne z warunkami zamówienia.</w:t>
            </w:r>
          </w:p>
        </w:tc>
      </w:tr>
    </w:tbl>
    <w:p w14:paraId="12DF2BF9" w14:textId="77777777" w:rsidR="00237A2F" w:rsidRPr="00CF5DE3" w:rsidRDefault="00237A2F" w:rsidP="00CF5DE3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</w:p>
    <w:p w14:paraId="66DFF497" w14:textId="62D7FB0F" w:rsidR="00CF5DE3" w:rsidRPr="00BD36BF" w:rsidRDefault="00BD36BF" w:rsidP="00BD36BF">
      <w:pPr>
        <w:pStyle w:val="Tekstpodstawowy"/>
        <w:ind w:right="-2"/>
        <w:rPr>
          <w:b/>
          <w:bCs/>
          <w:i/>
          <w:iCs/>
          <w:sz w:val="22"/>
          <w:szCs w:val="22"/>
        </w:rPr>
      </w:pPr>
      <w:r w:rsidRPr="00BD36BF">
        <w:rPr>
          <w:b/>
          <w:bCs/>
          <w:i/>
          <w:iCs/>
          <w:sz w:val="22"/>
          <w:szCs w:val="22"/>
        </w:rPr>
        <w:t>Treść niniejszego pisma staje się integraln</w:t>
      </w:r>
      <w:r>
        <w:rPr>
          <w:b/>
          <w:bCs/>
          <w:i/>
          <w:iCs/>
          <w:sz w:val="22"/>
          <w:szCs w:val="22"/>
        </w:rPr>
        <w:t>ą</w:t>
      </w:r>
      <w:r w:rsidRPr="00BD36BF">
        <w:rPr>
          <w:b/>
          <w:bCs/>
          <w:i/>
          <w:iCs/>
          <w:sz w:val="22"/>
          <w:szCs w:val="22"/>
        </w:rPr>
        <w:t xml:space="preserve"> częścią SWZ. Termin składania ofert nie ulega zmianie.</w:t>
      </w:r>
    </w:p>
    <w:p w14:paraId="67ADBB78" w14:textId="77777777" w:rsidR="00CF5DE3" w:rsidRDefault="00CF5DE3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38A4E527" w14:textId="77777777" w:rsidR="00CF5DE3" w:rsidRDefault="00CF5DE3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664C626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41047" w14:textId="77777777" w:rsidR="00CC78F6" w:rsidRDefault="00CC78F6">
      <w:r>
        <w:separator/>
      </w:r>
    </w:p>
  </w:endnote>
  <w:endnote w:type="continuationSeparator" w:id="0">
    <w:p w14:paraId="70738CDD" w14:textId="77777777" w:rsidR="00CC78F6" w:rsidRDefault="00CC7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2381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4F5B5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54EE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3623EC7">
        <v:line id="_x0000_s1025" style="position:absolute;left:0;text-align:left;z-index:251657728" from="-3.85pt,7.55pt" to="455.15pt,7.55pt"/>
      </w:pict>
    </w:r>
  </w:p>
  <w:p w14:paraId="57C1302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960935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0F1A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52B4E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F2248E" w14:textId="77777777" w:rsidR="00EF1037" w:rsidRDefault="00EF1037">
    <w:pPr>
      <w:pStyle w:val="Stopka"/>
      <w:tabs>
        <w:tab w:val="clear" w:pos="4536"/>
        <w:tab w:val="left" w:pos="6237"/>
      </w:tabs>
    </w:pPr>
  </w:p>
  <w:p w14:paraId="4D714F5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3E149" w14:textId="77777777" w:rsidR="00CC78F6" w:rsidRDefault="00CC78F6">
      <w:r>
        <w:separator/>
      </w:r>
    </w:p>
  </w:footnote>
  <w:footnote w:type="continuationSeparator" w:id="0">
    <w:p w14:paraId="4E249AE6" w14:textId="77777777" w:rsidR="00CC78F6" w:rsidRDefault="00CC7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156E1" w14:textId="77777777" w:rsidR="008C15B2" w:rsidRDefault="008C1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03EE8" w14:textId="77777777" w:rsidR="008C15B2" w:rsidRDefault="008C1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E2A9F" w14:textId="77777777" w:rsidR="008C15B2" w:rsidRDefault="008C15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D3D5C"/>
    <w:multiLevelType w:val="multilevel"/>
    <w:tmpl w:val="7DB4C4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47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920822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8F6"/>
    <w:rsid w:val="00057D02"/>
    <w:rsid w:val="000613E0"/>
    <w:rsid w:val="001A571A"/>
    <w:rsid w:val="00237A2F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C15B2"/>
    <w:rsid w:val="009149C3"/>
    <w:rsid w:val="00953AA1"/>
    <w:rsid w:val="0095641D"/>
    <w:rsid w:val="009D169F"/>
    <w:rsid w:val="00B26D41"/>
    <w:rsid w:val="00B361A9"/>
    <w:rsid w:val="00BD36BF"/>
    <w:rsid w:val="00C152AE"/>
    <w:rsid w:val="00CC78F6"/>
    <w:rsid w:val="00CF5DE3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53BBEA"/>
  <w15:chartTrackingRefBased/>
  <w15:docId w15:val="{35E39AF6-BA15-4B60-8A5A-104EAF5B4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94938-2951-4917-BDC9-BAA681EC3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476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2022-06-15T06:51:00Z</cp:lastPrinted>
  <dcterms:created xsi:type="dcterms:W3CDTF">2022-06-15T06:59:00Z</dcterms:created>
  <dcterms:modified xsi:type="dcterms:W3CDTF">2022-06-15T06:59:00Z</dcterms:modified>
</cp:coreProperties>
</file>