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29A65" w14:textId="77777777" w:rsidR="00D3666A" w:rsidRPr="002A16E2" w:rsidRDefault="00EB3BDB" w:rsidP="00D3666A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48382B51">
          <v:roundrect id="AutoShape 2" o:spid="_x0000_s1026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D3666A" w:rsidRPr="002A16E2">
        <w:rPr>
          <w:rFonts w:ascii="Times New Roman" w:hAnsi="Times New Roman"/>
          <w:b w:val="0"/>
          <w:sz w:val="22"/>
          <w:szCs w:val="22"/>
        </w:rPr>
        <w:tab/>
      </w:r>
      <w:r w:rsidR="00D3666A" w:rsidRPr="002A16E2">
        <w:rPr>
          <w:rFonts w:ascii="Times New Roman" w:hAnsi="Times New Roman"/>
          <w:b w:val="0"/>
          <w:sz w:val="22"/>
          <w:szCs w:val="22"/>
        </w:rPr>
        <w:tab/>
      </w:r>
      <w:r w:rsidR="00D3666A" w:rsidRPr="002A16E2">
        <w:rPr>
          <w:rFonts w:ascii="Times New Roman" w:hAnsi="Times New Roman"/>
          <w:b w:val="0"/>
          <w:sz w:val="22"/>
          <w:szCs w:val="22"/>
        </w:rPr>
        <w:tab/>
      </w:r>
      <w:r w:rsidR="00D3666A" w:rsidRPr="002A16E2">
        <w:rPr>
          <w:rFonts w:ascii="Times New Roman" w:hAnsi="Times New Roman"/>
          <w:b w:val="0"/>
          <w:sz w:val="22"/>
          <w:szCs w:val="22"/>
        </w:rPr>
        <w:tab/>
      </w:r>
      <w:r w:rsidR="00D3666A" w:rsidRPr="002A16E2">
        <w:rPr>
          <w:rFonts w:ascii="Times New Roman" w:hAnsi="Times New Roman"/>
          <w:b w:val="0"/>
          <w:sz w:val="22"/>
          <w:szCs w:val="22"/>
        </w:rPr>
        <w:tab/>
      </w:r>
      <w:r w:rsidR="00D3666A" w:rsidRPr="002A16E2">
        <w:rPr>
          <w:rFonts w:ascii="Times New Roman" w:hAnsi="Times New Roman"/>
          <w:b w:val="0"/>
          <w:sz w:val="22"/>
          <w:szCs w:val="22"/>
        </w:rPr>
        <w:tab/>
      </w:r>
      <w:r w:rsidR="00D3666A" w:rsidRPr="002A16E2">
        <w:rPr>
          <w:rFonts w:ascii="Times New Roman" w:hAnsi="Times New Roman"/>
          <w:b w:val="0"/>
          <w:sz w:val="22"/>
          <w:szCs w:val="22"/>
        </w:rPr>
        <w:tab/>
      </w:r>
      <w:r w:rsidR="00D3666A" w:rsidRPr="002A16E2">
        <w:rPr>
          <w:rFonts w:ascii="Times New Roman" w:hAnsi="Times New Roman"/>
          <w:sz w:val="22"/>
          <w:szCs w:val="22"/>
        </w:rPr>
        <w:t>Załącznik nr 1</w:t>
      </w:r>
    </w:p>
    <w:p w14:paraId="6949D19B" w14:textId="77777777" w:rsidR="00D3666A" w:rsidRPr="002A16E2" w:rsidRDefault="00D3666A" w:rsidP="00D3666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4FFB1AFF" w14:textId="77777777" w:rsidR="00D3666A" w:rsidRPr="002A16E2" w:rsidRDefault="00D3666A" w:rsidP="00D3666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6F4793DB" w14:textId="77777777" w:rsidR="00D3666A" w:rsidRPr="002A16E2" w:rsidRDefault="00D3666A" w:rsidP="00D3666A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80035FE" w14:textId="77777777" w:rsidR="00D3666A" w:rsidRPr="002A16E2" w:rsidRDefault="00D3666A" w:rsidP="00D3666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2B240773" w14:textId="77777777" w:rsidR="00D3666A" w:rsidRPr="00FA50AF" w:rsidRDefault="00D3666A" w:rsidP="00D3666A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203E86C5" w14:textId="77777777" w:rsidR="00D3666A" w:rsidRPr="002A16E2" w:rsidRDefault="00D3666A" w:rsidP="00D3666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19C4EBB1" w14:textId="77777777" w:rsidR="00D3666A" w:rsidRPr="002A16E2" w:rsidRDefault="00D3666A" w:rsidP="00D3666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32929AA7" w14:textId="77777777" w:rsidR="00D3666A" w:rsidRPr="002A16E2" w:rsidRDefault="00D3666A" w:rsidP="00D3666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3D43B8BB" w14:textId="77777777" w:rsidR="00D3666A" w:rsidRPr="002A16E2" w:rsidRDefault="00D3666A" w:rsidP="00D3666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6A12C362" w14:textId="77777777" w:rsidR="00D3666A" w:rsidRPr="002A16E2" w:rsidRDefault="00D3666A" w:rsidP="00D3666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CDE848E" w14:textId="77777777" w:rsidR="00D3666A" w:rsidRPr="002A16E2" w:rsidRDefault="00D3666A" w:rsidP="00D3666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2F902264" w14:textId="77777777" w:rsidR="00D3666A" w:rsidRPr="002A16E2" w:rsidRDefault="00D3666A" w:rsidP="00D3666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478411E5" w14:textId="77777777" w:rsidR="00D3666A" w:rsidRPr="002A16E2" w:rsidRDefault="00D3666A" w:rsidP="00D3666A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30AF678B" w14:textId="77777777" w:rsidR="00D3666A" w:rsidRPr="002A16E2" w:rsidRDefault="00D3666A" w:rsidP="00D3666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542401CF" w14:textId="77777777" w:rsidR="00D3666A" w:rsidRPr="002A16E2" w:rsidRDefault="00D3666A" w:rsidP="00D3666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04663287" w14:textId="77777777" w:rsidR="00D3666A" w:rsidRPr="002A16E2" w:rsidRDefault="00D3666A" w:rsidP="00D3666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5FAD0DBA" w14:textId="77777777" w:rsidR="00D3666A" w:rsidRPr="002A16E2" w:rsidRDefault="00D3666A" w:rsidP="00D3666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0CF48A9D" w14:textId="77777777" w:rsidR="00D3666A" w:rsidRPr="002A16E2" w:rsidRDefault="00D3666A" w:rsidP="00D3666A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1C766E0C" w14:textId="77777777" w:rsidR="00D3666A" w:rsidRPr="002A16E2" w:rsidRDefault="00D3666A" w:rsidP="00D3666A">
      <w:pPr>
        <w:ind w:firstLine="3969"/>
        <w:rPr>
          <w:b/>
          <w:sz w:val="22"/>
          <w:szCs w:val="22"/>
        </w:rPr>
      </w:pPr>
    </w:p>
    <w:p w14:paraId="06688101" w14:textId="569EDA79" w:rsidR="00D3666A" w:rsidRPr="002A16E2" w:rsidRDefault="00D3666A" w:rsidP="00D3666A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897BDE" w:rsidRPr="00897BDE">
        <w:rPr>
          <w:b/>
          <w:sz w:val="22"/>
          <w:szCs w:val="22"/>
        </w:rPr>
        <w:t xml:space="preserve">Dostawa specjalistycznego serwera do wielowątkowych i równoległych synchroniczno-asynchronicznych obliczeń mieszanych na wielu wątkach i wielu rdzeniach CPU oraz GPU dla </w:t>
      </w:r>
      <w:proofErr w:type="spellStart"/>
      <w:r w:rsidR="00897BDE" w:rsidRPr="00897BDE">
        <w:rPr>
          <w:b/>
          <w:sz w:val="22"/>
          <w:szCs w:val="22"/>
        </w:rPr>
        <w:t>WEAIiIB</w:t>
      </w:r>
      <w:proofErr w:type="spellEnd"/>
      <w:r w:rsidRPr="002A16E2">
        <w:rPr>
          <w:b/>
          <w:sz w:val="22"/>
          <w:szCs w:val="22"/>
        </w:rPr>
        <w:t>- KC-zp.272-</w:t>
      </w:r>
      <w:r>
        <w:rPr>
          <w:b/>
          <w:sz w:val="22"/>
          <w:szCs w:val="22"/>
        </w:rPr>
        <w:t>341/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2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D3666A" w:rsidRPr="002A16E2" w14:paraId="3320EA90" w14:textId="77777777" w:rsidTr="00D307FB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29B124" w14:textId="77777777" w:rsidR="00D3666A" w:rsidRPr="002A16E2" w:rsidRDefault="00D3666A" w:rsidP="00D307FB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7DB19B" w14:textId="77777777" w:rsidR="00D3666A" w:rsidRPr="008A2B7D" w:rsidRDefault="00D3666A" w:rsidP="00D307F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25136725" w14:textId="77777777" w:rsidR="00D3666A" w:rsidRPr="008A2B7D" w:rsidRDefault="00D3666A" w:rsidP="00D307F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68B621" w14:textId="77777777" w:rsidR="00D3666A" w:rsidRPr="008A2B7D" w:rsidRDefault="00D3666A" w:rsidP="00D307F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01FF8F6" w14:textId="77777777" w:rsidR="00D3666A" w:rsidRPr="008A2B7D" w:rsidRDefault="00D3666A" w:rsidP="00D307F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159EE1A4" w14:textId="77777777" w:rsidR="00D3666A" w:rsidRPr="008A2B7D" w:rsidRDefault="00D3666A" w:rsidP="00D307F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B431631" w14:textId="77777777" w:rsidR="00D3666A" w:rsidRPr="008A2B7D" w:rsidRDefault="00D3666A" w:rsidP="00D307F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7B6FF76" w14:textId="77777777" w:rsidR="00D3666A" w:rsidRPr="008A2B7D" w:rsidRDefault="00D3666A" w:rsidP="00D307F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32732B68" w14:textId="77777777" w:rsidR="00D3666A" w:rsidRPr="008A2B7D" w:rsidRDefault="00D3666A" w:rsidP="00D307F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75510F2" w14:textId="77777777" w:rsidR="00D3666A" w:rsidRPr="008A2B7D" w:rsidRDefault="00D3666A" w:rsidP="00D307F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6577D76C" w14:textId="77777777" w:rsidR="00D3666A" w:rsidRPr="008A2B7D" w:rsidRDefault="00D3666A" w:rsidP="00D307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41903D53" w14:textId="77777777" w:rsidR="00D3666A" w:rsidRPr="008A2B7D" w:rsidRDefault="00D3666A" w:rsidP="00D307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58D72FE" w14:textId="77777777" w:rsidR="00D3666A" w:rsidRPr="008A2B7D" w:rsidRDefault="00D3666A" w:rsidP="00D307F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2E814BF2" w14:textId="77777777" w:rsidR="00D3666A" w:rsidRPr="008A2B7D" w:rsidRDefault="00D3666A" w:rsidP="00D307FB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314B5C4E" w14:textId="77777777" w:rsidR="00D3666A" w:rsidRPr="008A2B7D" w:rsidRDefault="00D3666A" w:rsidP="00D307F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D3666A" w:rsidRPr="002A16E2" w14:paraId="3BFB72F6" w14:textId="77777777" w:rsidTr="00D307FB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0D36211" w14:textId="77777777" w:rsidR="00D3666A" w:rsidRPr="002A16E2" w:rsidRDefault="00D3666A" w:rsidP="00D307F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865F228" w14:textId="77777777" w:rsidR="00D3666A" w:rsidRPr="002A16E2" w:rsidRDefault="00D3666A" w:rsidP="00D307F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07A30E" w14:textId="77777777" w:rsidR="00D3666A" w:rsidRPr="002A16E2" w:rsidRDefault="00D3666A" w:rsidP="00D307F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206FE3E" w14:textId="77777777" w:rsidR="00D3666A" w:rsidRPr="002A16E2" w:rsidRDefault="00D3666A" w:rsidP="00D307F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154662A" w14:textId="77777777" w:rsidR="00D3666A" w:rsidRPr="002A16E2" w:rsidRDefault="00D3666A" w:rsidP="00D307F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DE04AB3" w14:textId="77777777" w:rsidR="00D3666A" w:rsidRPr="002A16E2" w:rsidRDefault="00D3666A" w:rsidP="00D307F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09E8F05" w14:textId="77777777" w:rsidR="00D3666A" w:rsidRPr="002A16E2" w:rsidRDefault="00D3666A" w:rsidP="00D307F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DE16C10" w14:textId="77777777" w:rsidR="00D3666A" w:rsidRPr="002A16E2" w:rsidRDefault="00D3666A" w:rsidP="00D307F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D3666A" w:rsidRPr="002A16E2" w14:paraId="79FF364D" w14:textId="77777777" w:rsidTr="00D307F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761658" w14:textId="77777777" w:rsidR="00D3666A" w:rsidRPr="002A16E2" w:rsidRDefault="00D3666A" w:rsidP="00D307F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F2AE" w14:textId="198B9DCA" w:rsidR="00D3666A" w:rsidRPr="00897BDE" w:rsidRDefault="00EB3BDB" w:rsidP="00D307FB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</w:rPr>
              <w:t>S</w:t>
            </w:r>
            <w:r w:rsidR="00897BDE" w:rsidRPr="00897BDE">
              <w:rPr>
                <w:b/>
                <w:sz w:val="16"/>
                <w:szCs w:val="16"/>
              </w:rPr>
              <w:t>pecjalistyczn</w:t>
            </w:r>
            <w:r w:rsidR="00897BDE" w:rsidRPr="00897BDE">
              <w:rPr>
                <w:b/>
                <w:sz w:val="16"/>
                <w:szCs w:val="16"/>
              </w:rPr>
              <w:t>y</w:t>
            </w:r>
            <w:r w:rsidR="00897BDE" w:rsidRPr="00897BDE">
              <w:rPr>
                <w:b/>
                <w:sz w:val="16"/>
                <w:szCs w:val="16"/>
              </w:rPr>
              <w:t xml:space="preserve"> serwer do wielowątkowych i równoległych synchroniczno-asynchronicznych obliczeń mieszanych na wielu wątkach i wielu rdzeniach CPU oraz GPU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1C657" w14:textId="1240D494" w:rsidR="00D3666A" w:rsidRDefault="00D3666A" w:rsidP="00D307F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 Procesor</w:t>
            </w:r>
            <w:r w:rsidR="00897BDE">
              <w:rPr>
                <w:b/>
                <w:sz w:val="16"/>
                <w:szCs w:val="16"/>
                <w:lang w:eastAsia="zh-CN"/>
              </w:rPr>
              <w:t xml:space="preserve"> (2szt.)</w:t>
            </w:r>
            <w:r w:rsidRPr="00A47B30">
              <w:rPr>
                <w:b/>
                <w:sz w:val="16"/>
                <w:szCs w:val="16"/>
                <w:lang w:eastAsia="zh-CN"/>
              </w:rPr>
              <w:t>: ………………--</w:t>
            </w:r>
          </w:p>
          <w:p w14:paraId="36E2DC3C" w14:textId="77777777" w:rsidR="00D3666A" w:rsidRPr="00A47B30" w:rsidRDefault="00D3666A" w:rsidP="00D307F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Płyta główna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3827C177" w14:textId="77777777" w:rsidR="00D3666A" w:rsidRPr="00A47B30" w:rsidRDefault="00D3666A" w:rsidP="00D307F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6835B9A3" w14:textId="54848ACD" w:rsidR="00D3666A" w:rsidRDefault="00D3666A" w:rsidP="00D307F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Karta graficzna</w:t>
            </w:r>
            <w:r w:rsidR="00897BDE">
              <w:rPr>
                <w:b/>
                <w:sz w:val="16"/>
                <w:szCs w:val="16"/>
                <w:lang w:eastAsia="zh-CN"/>
              </w:rPr>
              <w:t xml:space="preserve"> do obliczeń GPGPU</w:t>
            </w:r>
            <w:r>
              <w:rPr>
                <w:b/>
                <w:sz w:val="16"/>
                <w:szCs w:val="16"/>
                <w:lang w:eastAsia="zh-CN"/>
              </w:rPr>
              <w:t>:</w:t>
            </w:r>
          </w:p>
          <w:p w14:paraId="701F8006" w14:textId="77777777" w:rsidR="00D3666A" w:rsidRDefault="00D3666A" w:rsidP="00D307F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14:paraId="037F4FE8" w14:textId="77777777" w:rsidR="00D3666A" w:rsidRPr="00A47B30" w:rsidRDefault="00D3666A" w:rsidP="00D307F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 </w:t>
            </w:r>
            <w:r w:rsidRPr="00A47B30">
              <w:rPr>
                <w:b/>
                <w:sz w:val="16"/>
                <w:szCs w:val="16"/>
                <w:lang w:eastAsia="zh-CN"/>
              </w:rPr>
              <w:t xml:space="preserve">Pamięć </w:t>
            </w:r>
            <w:r>
              <w:rPr>
                <w:b/>
                <w:sz w:val="16"/>
                <w:szCs w:val="16"/>
                <w:lang w:eastAsia="zh-CN"/>
              </w:rPr>
              <w:t>RAM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46293625" w14:textId="77777777" w:rsidR="00D3666A" w:rsidRDefault="00D3666A" w:rsidP="00D307F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360F127E" w14:textId="36F61DF5" w:rsidR="00D3666A" w:rsidRPr="00A47B30" w:rsidRDefault="00D3666A" w:rsidP="00D307F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Dysk </w:t>
            </w:r>
            <w:r w:rsidR="00886BE4">
              <w:rPr>
                <w:b/>
                <w:sz w:val="16"/>
                <w:szCs w:val="16"/>
                <w:lang w:eastAsia="zh-CN"/>
              </w:rPr>
              <w:t>twardy SSD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7B453892" w14:textId="77777777" w:rsidR="00D3666A" w:rsidRPr="00A47B30" w:rsidRDefault="00D3666A" w:rsidP="00D307F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5BB1ECAB" w14:textId="750D7ACF" w:rsidR="00D3666A" w:rsidRPr="00A47B30" w:rsidRDefault="00D3666A" w:rsidP="00D307F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</w:t>
            </w:r>
            <w:r w:rsidRPr="00A47B30">
              <w:rPr>
                <w:b/>
                <w:sz w:val="16"/>
                <w:szCs w:val="16"/>
                <w:lang w:eastAsia="zh-CN"/>
              </w:rPr>
              <w:t>-</w:t>
            </w:r>
            <w:r w:rsidR="00886BE4">
              <w:rPr>
                <w:b/>
                <w:sz w:val="16"/>
                <w:szCs w:val="16"/>
                <w:lang w:eastAsia="zh-CN"/>
              </w:rPr>
              <w:t>System c</w:t>
            </w:r>
            <w:r>
              <w:rPr>
                <w:b/>
                <w:sz w:val="16"/>
                <w:szCs w:val="16"/>
                <w:lang w:eastAsia="zh-CN"/>
              </w:rPr>
              <w:t>hłodzeni</w:t>
            </w:r>
            <w:r w:rsidR="00886BE4">
              <w:rPr>
                <w:b/>
                <w:sz w:val="16"/>
                <w:szCs w:val="16"/>
                <w:lang w:eastAsia="zh-CN"/>
              </w:rPr>
              <w:t>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53D139A1" w14:textId="77777777" w:rsidR="00D3666A" w:rsidRPr="00A47B30" w:rsidRDefault="00D3666A" w:rsidP="00D307F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49608F9D" w14:textId="05463F7A" w:rsidR="00D3666A" w:rsidRPr="00A47B30" w:rsidRDefault="00D3666A" w:rsidP="00D307F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Obudowa</w:t>
            </w:r>
            <w:r w:rsidR="00886BE4">
              <w:rPr>
                <w:b/>
                <w:sz w:val="16"/>
                <w:szCs w:val="16"/>
                <w:lang w:eastAsia="zh-CN"/>
              </w:rPr>
              <w:t xml:space="preserve">, zasilanie i podtrzymanie </w:t>
            </w:r>
            <w:r w:rsidR="00886BE4">
              <w:rPr>
                <w:b/>
                <w:sz w:val="16"/>
                <w:szCs w:val="16"/>
                <w:lang w:eastAsia="zh-CN"/>
              </w:rPr>
              <w:lastRenderedPageBreak/>
              <w:t>zasilania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08C09DD2" w14:textId="4B572793" w:rsidR="00D3666A" w:rsidRDefault="00D3666A" w:rsidP="00886BE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5642072C" w14:textId="6C2FDF98" w:rsidR="00D3666A" w:rsidRDefault="00D3666A" w:rsidP="00886BE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</w:t>
            </w:r>
            <w:r w:rsidR="00507F84">
              <w:rPr>
                <w:b/>
                <w:sz w:val="16"/>
                <w:szCs w:val="16"/>
                <w:lang w:eastAsia="zh-CN"/>
              </w:rPr>
              <w:t>M</w:t>
            </w:r>
            <w:r w:rsidR="00886BE4">
              <w:rPr>
                <w:b/>
                <w:sz w:val="16"/>
                <w:szCs w:val="16"/>
                <w:lang w:eastAsia="zh-CN"/>
              </w:rPr>
              <w:t>oduły do komunikacji bezprzewodowej do podłączeń zewnętrznych urządzeń pomiarowych</w:t>
            </w:r>
            <w:r w:rsidR="00507F84">
              <w:rPr>
                <w:b/>
                <w:sz w:val="16"/>
                <w:szCs w:val="16"/>
                <w:lang w:eastAsia="zh-CN"/>
              </w:rPr>
              <w:t>:</w:t>
            </w:r>
          </w:p>
          <w:p w14:paraId="03A1C734" w14:textId="6D7FB90D" w:rsidR="00507F84" w:rsidRDefault="00507F84" w:rsidP="00886BE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…………………….</w:t>
            </w:r>
          </w:p>
          <w:p w14:paraId="3E1A03B8" w14:textId="77777777" w:rsidR="00D3666A" w:rsidRDefault="00D3666A" w:rsidP="00D307F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299EE37C" w14:textId="02438C8E" w:rsidR="00D3666A" w:rsidRPr="00A47B30" w:rsidRDefault="00D3666A" w:rsidP="00D307F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9D660" w14:textId="77777777" w:rsidR="00D3666A" w:rsidRPr="002A16E2" w:rsidRDefault="00D3666A" w:rsidP="00D307FB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lastRenderedPageBreak/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201E7" w14:textId="77777777" w:rsidR="00D3666A" w:rsidRPr="002A16E2" w:rsidRDefault="00D3666A" w:rsidP="00D307F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03BC" w14:textId="77777777" w:rsidR="00D3666A" w:rsidRPr="002A16E2" w:rsidRDefault="00D3666A" w:rsidP="00D307F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DC3737" w14:textId="77777777" w:rsidR="00D3666A" w:rsidRPr="002A16E2" w:rsidRDefault="00D3666A" w:rsidP="00D307F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3EEC62" w14:textId="77777777" w:rsidR="00D3666A" w:rsidRPr="002A16E2" w:rsidRDefault="00D3666A" w:rsidP="00D307FB">
            <w:pPr>
              <w:ind w:right="425"/>
              <w:rPr>
                <w:sz w:val="22"/>
                <w:szCs w:val="22"/>
              </w:rPr>
            </w:pPr>
          </w:p>
        </w:tc>
      </w:tr>
      <w:tr w:rsidR="00D3666A" w:rsidRPr="002A16E2" w14:paraId="3F2FBC8F" w14:textId="77777777" w:rsidTr="00D307FB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ED32BD9" w14:textId="77777777" w:rsidR="00D3666A" w:rsidRDefault="00D3666A" w:rsidP="00D307FB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1645F1AF" w14:textId="77777777" w:rsidR="00D3666A" w:rsidRDefault="00D3666A" w:rsidP="00D307FB">
            <w:pPr>
              <w:ind w:right="425"/>
              <w:rPr>
                <w:sz w:val="22"/>
                <w:szCs w:val="22"/>
              </w:rPr>
            </w:pPr>
          </w:p>
          <w:p w14:paraId="145595DA" w14:textId="77777777" w:rsidR="00D3666A" w:rsidRPr="002A16E2" w:rsidRDefault="00D3666A" w:rsidP="00D307FB">
            <w:pPr>
              <w:ind w:right="425"/>
              <w:rPr>
                <w:sz w:val="22"/>
                <w:szCs w:val="22"/>
              </w:rPr>
            </w:pPr>
          </w:p>
          <w:p w14:paraId="3262866A" w14:textId="77777777" w:rsidR="00D3666A" w:rsidRDefault="00D3666A" w:rsidP="00D307FB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08CB6F85" w14:textId="77777777" w:rsidR="00D3666A" w:rsidRPr="002A16E2" w:rsidRDefault="00D3666A" w:rsidP="00D307FB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20114" w14:textId="77777777" w:rsidR="00D3666A" w:rsidRPr="002A16E2" w:rsidRDefault="00D3666A" w:rsidP="00D307F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704C36" w14:textId="77777777" w:rsidR="00D3666A" w:rsidRPr="002A16E2" w:rsidRDefault="00D3666A" w:rsidP="00D307F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428757B" w14:textId="77777777" w:rsidR="00D3666A" w:rsidRPr="002A16E2" w:rsidRDefault="00D3666A" w:rsidP="00D307FB">
            <w:pPr>
              <w:ind w:right="425"/>
              <w:rPr>
                <w:sz w:val="22"/>
                <w:szCs w:val="22"/>
              </w:rPr>
            </w:pPr>
          </w:p>
        </w:tc>
      </w:tr>
      <w:tr w:rsidR="00D3666A" w:rsidRPr="002A16E2" w14:paraId="3E36B091" w14:textId="77777777" w:rsidTr="00D307FB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61A1BA" w14:textId="77777777" w:rsidR="00D3666A" w:rsidRPr="002A16E2" w:rsidRDefault="00D3666A" w:rsidP="00D307FB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2D862600" w14:textId="77777777" w:rsidR="00D3666A" w:rsidRPr="002A16E2" w:rsidRDefault="00D3666A" w:rsidP="00D307FB">
            <w:pPr>
              <w:rPr>
                <w:sz w:val="22"/>
                <w:szCs w:val="22"/>
              </w:rPr>
            </w:pPr>
          </w:p>
          <w:p w14:paraId="0E6CA824" w14:textId="77777777" w:rsidR="00D3666A" w:rsidRPr="002A16E2" w:rsidRDefault="00D3666A" w:rsidP="00D307FB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797B3442" w14:textId="77777777" w:rsidR="00D3666A" w:rsidRPr="002A16E2" w:rsidRDefault="00D3666A" w:rsidP="00D307F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0B740" w14:textId="77777777" w:rsidR="00D3666A" w:rsidRPr="002A16E2" w:rsidRDefault="00D3666A" w:rsidP="00D307F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8D2BBAF" w14:textId="77777777" w:rsidR="00D3666A" w:rsidRPr="002A16E2" w:rsidRDefault="00D3666A" w:rsidP="00D307F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771392" w14:textId="77777777" w:rsidR="00D3666A" w:rsidRPr="002A16E2" w:rsidRDefault="00D3666A" w:rsidP="00D307FB">
            <w:pPr>
              <w:ind w:right="425"/>
              <w:rPr>
                <w:sz w:val="22"/>
                <w:szCs w:val="22"/>
              </w:rPr>
            </w:pPr>
          </w:p>
        </w:tc>
      </w:tr>
    </w:tbl>
    <w:p w14:paraId="53206D10" w14:textId="5AEE4841" w:rsidR="00D3666A" w:rsidRPr="002A16E2" w:rsidRDefault="00D3666A" w:rsidP="00D3666A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 w:rsidR="00886BE4">
        <w:rPr>
          <w:b/>
          <w:bCs/>
          <w:i/>
          <w:iCs/>
          <w:sz w:val="22"/>
          <w:szCs w:val="22"/>
        </w:rPr>
        <w:t>serwer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1E04D61B" w14:textId="77777777" w:rsidR="00D3666A" w:rsidRPr="002A16E2" w:rsidRDefault="00D3666A" w:rsidP="00D3666A">
      <w:pPr>
        <w:tabs>
          <w:tab w:val="right" w:pos="9000"/>
        </w:tabs>
        <w:rPr>
          <w:sz w:val="22"/>
          <w:szCs w:val="22"/>
        </w:rPr>
      </w:pPr>
    </w:p>
    <w:p w14:paraId="3A9694BD" w14:textId="77777777" w:rsidR="00D3666A" w:rsidRPr="002A16E2" w:rsidRDefault="00D3666A" w:rsidP="00D3666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…………….</w:t>
      </w:r>
      <w:r w:rsidRPr="002A1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3DD4E2B6" w14:textId="63736251" w:rsidR="00D3666A" w:rsidRPr="002A16E2" w:rsidRDefault="00D3666A" w:rsidP="00D3666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………………….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ą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>e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2B0A47F8" w14:textId="77777777" w:rsidR="00D3666A" w:rsidRPr="002A16E2" w:rsidRDefault="00D3666A" w:rsidP="00D3666A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4477C57E" w14:textId="77777777" w:rsidR="00D3666A" w:rsidRPr="002A16E2" w:rsidRDefault="00D3666A" w:rsidP="00D3666A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E048CB" w14:textId="77777777" w:rsidR="00D3666A" w:rsidRPr="002A16E2" w:rsidRDefault="00D3666A" w:rsidP="00D3666A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54555B4D" w14:textId="77777777" w:rsidR="00D3666A" w:rsidRPr="002A16E2" w:rsidRDefault="00D3666A" w:rsidP="00D3666A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699C84B8" w14:textId="77777777" w:rsidR="00D3666A" w:rsidRPr="002A16E2" w:rsidRDefault="00D3666A" w:rsidP="00D366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14:paraId="349C6854" w14:textId="77777777" w:rsidR="00D3666A" w:rsidRDefault="00D3666A" w:rsidP="00D366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6F5B1E0D" w14:textId="721F6883" w:rsidR="00D3666A" w:rsidRPr="002A16E2" w:rsidRDefault="00D3666A" w:rsidP="00D366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 w:rsidR="00886BE4">
        <w:rPr>
          <w:b/>
          <w:color w:val="000000"/>
          <w:sz w:val="22"/>
          <w:szCs w:val="22"/>
          <w:lang w:eastAsia="ar-SA"/>
        </w:rPr>
        <w:t xml:space="preserve">serwer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159CDA20" w14:textId="252386C9" w:rsidR="00D3666A" w:rsidRPr="002A16E2" w:rsidRDefault="00D3666A" w:rsidP="00D3666A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886BE4">
        <w:rPr>
          <w:b/>
          <w:bCs/>
          <w:color w:val="000000"/>
          <w:sz w:val="22"/>
          <w:szCs w:val="22"/>
          <w:lang w:eastAsia="ar-SA"/>
        </w:rPr>
        <w:t>serwer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3D68CBC7" w14:textId="77777777" w:rsidR="00D3666A" w:rsidRPr="002A16E2" w:rsidRDefault="00D3666A" w:rsidP="00D3666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85E5613" w14:textId="77777777" w:rsidR="00D3666A" w:rsidRPr="002A16E2" w:rsidRDefault="00D3666A" w:rsidP="00D3666A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6190D5D" w14:textId="77777777" w:rsidR="00D3666A" w:rsidRPr="002A16E2" w:rsidRDefault="00D3666A" w:rsidP="00D3666A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A22895F" w14:textId="77777777" w:rsidR="00D3666A" w:rsidRPr="002A16E2" w:rsidRDefault="00D3666A" w:rsidP="00D366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3666A" w:rsidRPr="002A16E2" w14:paraId="43EFE8B6" w14:textId="77777777" w:rsidTr="00D307F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FCBA29" w14:textId="77777777" w:rsidR="00D3666A" w:rsidRPr="002A16E2" w:rsidRDefault="00D3666A" w:rsidP="00D307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7E76A9" w14:textId="77777777" w:rsidR="00D3666A" w:rsidRPr="002A16E2" w:rsidRDefault="00D3666A" w:rsidP="00D307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219AFAFA" w14:textId="77777777" w:rsidR="00D3666A" w:rsidRPr="002A16E2" w:rsidRDefault="00D3666A" w:rsidP="00D307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9B0A88" w14:textId="77777777" w:rsidR="00D3666A" w:rsidRPr="002A16E2" w:rsidRDefault="00D3666A" w:rsidP="00D307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D3666A" w:rsidRPr="002A16E2" w14:paraId="3EACFFAA" w14:textId="77777777" w:rsidTr="00D307F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F57C5" w14:textId="77777777" w:rsidR="00D3666A" w:rsidRPr="002A16E2" w:rsidRDefault="00D3666A" w:rsidP="00D307F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70F9B" w14:textId="77777777" w:rsidR="00D3666A" w:rsidRPr="002A16E2" w:rsidRDefault="00D3666A" w:rsidP="00D307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3EB4DA" w14:textId="77777777" w:rsidR="00D3666A" w:rsidRPr="002A16E2" w:rsidRDefault="00D3666A" w:rsidP="00D307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3666A" w:rsidRPr="002A16E2" w14:paraId="2C9F3F7C" w14:textId="77777777" w:rsidTr="00D307FB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D8E8E3" w14:textId="77777777" w:rsidR="00D3666A" w:rsidRPr="002A16E2" w:rsidRDefault="00D3666A" w:rsidP="00D307F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6B14EB" w14:textId="77777777" w:rsidR="00D3666A" w:rsidRPr="002A16E2" w:rsidRDefault="00D3666A" w:rsidP="00D307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E6E04" w14:textId="77777777" w:rsidR="00D3666A" w:rsidRPr="002A16E2" w:rsidRDefault="00D3666A" w:rsidP="00D307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4533C14" w14:textId="77777777" w:rsidR="00D3666A" w:rsidRPr="002A16E2" w:rsidRDefault="00D3666A" w:rsidP="00D3666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3834C8C5" w14:textId="77777777" w:rsidR="00D3666A" w:rsidRPr="002A16E2" w:rsidRDefault="00D3666A" w:rsidP="00D3666A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5C0710FF" w14:textId="77777777" w:rsidR="00D3666A" w:rsidRPr="002A16E2" w:rsidRDefault="00D3666A" w:rsidP="00D3666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1623E1E7" w14:textId="77777777" w:rsidR="00D3666A" w:rsidRPr="002A16E2" w:rsidRDefault="00D3666A" w:rsidP="00D3666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799E1788" w14:textId="77777777" w:rsidR="00D3666A" w:rsidRPr="002A16E2" w:rsidRDefault="00D3666A" w:rsidP="00D3666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40F9BA96" w14:textId="77777777" w:rsidR="00D3666A" w:rsidRPr="002A16E2" w:rsidRDefault="00D3666A" w:rsidP="00D3666A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777E1D6" w14:textId="77777777" w:rsidR="00D3666A" w:rsidRPr="002A16E2" w:rsidRDefault="00D3666A" w:rsidP="00D3666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5D1FA44F" w14:textId="77777777" w:rsidR="00D3666A" w:rsidRPr="002A16E2" w:rsidRDefault="00D3666A" w:rsidP="00D366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21EF552D" w14:textId="77777777" w:rsidR="00D3666A" w:rsidRPr="002A16E2" w:rsidRDefault="00D3666A" w:rsidP="00D366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75A35717" w14:textId="77777777" w:rsidR="00D3666A" w:rsidRPr="00F47191" w:rsidRDefault="00D3666A" w:rsidP="00D3666A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165112F5" w14:textId="77777777" w:rsidR="00D3666A" w:rsidRPr="000A160D" w:rsidRDefault="00D3666A" w:rsidP="00D3666A"/>
    <w:p w14:paraId="3F50EF63" w14:textId="77777777" w:rsidR="00D3666A" w:rsidRPr="006862CC" w:rsidRDefault="00D3666A" w:rsidP="00D3666A"/>
    <w:p w14:paraId="1EFC6D27" w14:textId="77777777" w:rsidR="00D3666A" w:rsidRPr="006325D8" w:rsidRDefault="00D3666A" w:rsidP="00D3666A"/>
    <w:p w14:paraId="54F42FE2" w14:textId="77777777" w:rsidR="00D3666A" w:rsidRPr="00086CCD" w:rsidRDefault="00D3666A" w:rsidP="00D3666A"/>
    <w:p w14:paraId="1D2A074E" w14:textId="77777777" w:rsidR="00FE545C" w:rsidRPr="00FE033D" w:rsidRDefault="00FE545C" w:rsidP="00FE033D"/>
    <w:sectPr w:rsidR="00FE545C" w:rsidRPr="00FE03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ED2B1C" w14:textId="77777777" w:rsidR="00DF1F7F" w:rsidRDefault="00DF1F7F">
      <w:r>
        <w:separator/>
      </w:r>
    </w:p>
  </w:endnote>
  <w:endnote w:type="continuationSeparator" w:id="0">
    <w:p w14:paraId="4675A0DC" w14:textId="77777777" w:rsidR="00DF1F7F" w:rsidRDefault="00DF1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425F4" w14:textId="77777777" w:rsidR="00DF6C8B" w:rsidRDefault="00DF6C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CE62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85870" w14:textId="77777777" w:rsidR="00DF6C8B" w:rsidRDefault="00DF6C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6031D" w14:textId="77777777" w:rsidR="00DF1F7F" w:rsidRDefault="00DF1F7F">
      <w:r>
        <w:separator/>
      </w:r>
    </w:p>
  </w:footnote>
  <w:footnote w:type="continuationSeparator" w:id="0">
    <w:p w14:paraId="6E0D8A29" w14:textId="77777777" w:rsidR="00DF1F7F" w:rsidRDefault="00DF1F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86D09" w14:textId="77777777" w:rsidR="00DF6C8B" w:rsidRDefault="00DF6C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8ACD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7BB45" w14:textId="77777777" w:rsidR="00DF6C8B" w:rsidRDefault="00DF6C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183798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073835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13016553">
    <w:abstractNumId w:val="0"/>
  </w:num>
  <w:num w:numId="4" w16cid:durableId="4542990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1F7F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07F84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86BE4"/>
    <w:rsid w:val="00897BDE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3666A"/>
    <w:rsid w:val="00D60C38"/>
    <w:rsid w:val="00D66893"/>
    <w:rsid w:val="00D90ACB"/>
    <w:rsid w:val="00DC1500"/>
    <w:rsid w:val="00DF1F7F"/>
    <w:rsid w:val="00DF6C8B"/>
    <w:rsid w:val="00E44371"/>
    <w:rsid w:val="00E949B0"/>
    <w:rsid w:val="00EB3BDB"/>
    <w:rsid w:val="00F00591"/>
    <w:rsid w:val="00F51688"/>
    <w:rsid w:val="00F53146"/>
    <w:rsid w:val="00F91018"/>
    <w:rsid w:val="00FA0F30"/>
    <w:rsid w:val="00FA51A4"/>
    <w:rsid w:val="00FE033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D5EDADC"/>
  <w15:chartTrackingRefBased/>
  <w15:docId w15:val="{6653AB67-C8FE-4E44-894D-DFE79C5A3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666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778</Words>
  <Characters>5474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2022-06-01T10:01:00Z</cp:lastPrinted>
  <dcterms:created xsi:type="dcterms:W3CDTF">2022-06-01T10:02:00Z</dcterms:created>
  <dcterms:modified xsi:type="dcterms:W3CDTF">2022-06-01T10:02:00Z</dcterms:modified>
</cp:coreProperties>
</file>