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703FF557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445F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3416E090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0136AD" w:rsidRPr="000136AD">
        <w:rPr>
          <w:b/>
        </w:rPr>
        <w:t>Szkolenie z obsługi programu AUTOCAD - poziom Intermedia dla studentów AGH w ramach Projektu POWR.03.05.00-00-2307/17-00 - KC-zp.272-321/22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66303B" w:rsidRPr="0066303B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66303B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</w:rPr>
            </w:pPr>
            <w:r w:rsidRPr="0066303B">
              <w:rPr>
                <w:b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66303B" w:rsidRDefault="00987E4B" w:rsidP="00285629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66303B">
              <w:rPr>
                <w:b/>
                <w:sz w:val="22"/>
                <w:szCs w:val="22"/>
              </w:rPr>
              <w:t xml:space="preserve">Wymagania zgodnie z pkt </w:t>
            </w:r>
            <w:r w:rsidR="00FA31F0" w:rsidRPr="0066303B">
              <w:rPr>
                <w:b/>
                <w:sz w:val="22"/>
                <w:szCs w:val="22"/>
              </w:rPr>
              <w:t>8</w:t>
            </w:r>
            <w:r w:rsidRPr="0066303B">
              <w:rPr>
                <w:b/>
                <w:sz w:val="22"/>
                <w:szCs w:val="22"/>
              </w:rPr>
              <w:t>.1.</w:t>
            </w:r>
            <w:r w:rsidR="00FA31F0" w:rsidRPr="0066303B">
              <w:rPr>
                <w:b/>
                <w:sz w:val="22"/>
                <w:szCs w:val="22"/>
              </w:rPr>
              <w:t>4</w:t>
            </w:r>
            <w:r w:rsidRPr="0066303B">
              <w:rPr>
                <w:b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66303B" w:rsidRDefault="00987E4B" w:rsidP="00285629">
            <w:pPr>
              <w:tabs>
                <w:tab w:val="left" w:pos="0"/>
              </w:tabs>
              <w:jc w:val="center"/>
              <w:rPr>
                <w:b/>
              </w:rPr>
            </w:pPr>
            <w:r w:rsidRPr="0066303B">
              <w:rPr>
                <w:b/>
              </w:rPr>
              <w:t>Informacja o podstawie do dysponowania osobą</w:t>
            </w:r>
            <w:r w:rsidRPr="0066303B">
              <w:rPr>
                <w:rStyle w:val="Odwoanieprzypisudolnego"/>
                <w:b/>
                <w:vertAlign w:val="baseline"/>
              </w:rPr>
              <w:footnoteReference w:id="1"/>
            </w:r>
            <w:r w:rsidRPr="0066303B">
              <w:rPr>
                <w:b/>
              </w:rPr>
              <w:t>*</w:t>
            </w:r>
          </w:p>
        </w:tc>
      </w:tr>
      <w:tr w:rsidR="0066303B" w:rsidRPr="0066303B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66303B" w:rsidRDefault="00987E4B" w:rsidP="00285629">
            <w:pPr>
              <w:tabs>
                <w:tab w:val="left" w:pos="0"/>
              </w:tabs>
              <w:spacing w:line="360" w:lineRule="auto"/>
              <w:jc w:val="both"/>
            </w:pPr>
          </w:p>
          <w:p w14:paraId="3A0CF426" w14:textId="77777777" w:rsidR="002F6C4A" w:rsidRPr="0066303B" w:rsidRDefault="002F6C4A" w:rsidP="002F6C4A">
            <w:r w:rsidRPr="0066303B">
              <w:t>…………………..</w:t>
            </w:r>
          </w:p>
          <w:p w14:paraId="60DF499B" w14:textId="77777777" w:rsidR="002F6C4A" w:rsidRPr="0066303B" w:rsidRDefault="002F6C4A" w:rsidP="002F6C4A"/>
          <w:p w14:paraId="320A7097" w14:textId="77777777" w:rsidR="002F6C4A" w:rsidRPr="0066303B" w:rsidRDefault="002F6C4A" w:rsidP="002F6C4A"/>
          <w:p w14:paraId="38569AAB" w14:textId="5554DA4B" w:rsidR="002F6C4A" w:rsidRPr="0066303B" w:rsidRDefault="002F6C4A" w:rsidP="002F6C4A">
            <w:pPr>
              <w:rPr>
                <w:highlight w:val="yellow"/>
              </w:rPr>
            </w:pPr>
            <w:r w:rsidRPr="0066303B">
              <w:t>…………………</w:t>
            </w:r>
          </w:p>
        </w:tc>
        <w:tc>
          <w:tcPr>
            <w:tcW w:w="5740" w:type="dxa"/>
          </w:tcPr>
          <w:p w14:paraId="3192BFF1" w14:textId="77777777" w:rsidR="00987E4B" w:rsidRPr="0066303B" w:rsidRDefault="0066303B" w:rsidP="00D8593F">
            <w:pPr>
              <w:tabs>
                <w:tab w:val="left" w:pos="0"/>
              </w:tabs>
              <w:jc w:val="both"/>
            </w:pPr>
            <w:r w:rsidRPr="0066303B">
              <w:t>Posiada:</w:t>
            </w:r>
          </w:p>
          <w:p w14:paraId="6C1B037C" w14:textId="5D9CED00" w:rsidR="0066303B" w:rsidRDefault="0066303B" w:rsidP="00D8593F">
            <w:pPr>
              <w:tabs>
                <w:tab w:val="left" w:pos="0"/>
              </w:tabs>
              <w:jc w:val="both"/>
            </w:pPr>
            <w:r w:rsidRPr="0066303B">
              <w:t xml:space="preserve">1/ certyfikat ACI </w:t>
            </w:r>
            <w:r w:rsidRPr="00CD6E38">
              <w:t xml:space="preserve">lub równoważny </w:t>
            </w:r>
            <w:r w:rsidRPr="0066303B">
              <w:t xml:space="preserve">na poziomie </w:t>
            </w:r>
            <w:r>
              <w:t xml:space="preserve">………………… (należy wpisać poziom certyfikatu) </w:t>
            </w:r>
            <w:r w:rsidR="005D0AF4">
              <w:t xml:space="preserve"> wystawiony ………….. (należy wpisać datę wydania certyfikatu) </w:t>
            </w:r>
            <w:r>
              <w:t>– TAK/NIE*</w:t>
            </w:r>
          </w:p>
          <w:p w14:paraId="683CFA41" w14:textId="7ECDF5DF" w:rsidR="00131504" w:rsidRDefault="00131504" w:rsidP="00D8593F">
            <w:pPr>
              <w:tabs>
                <w:tab w:val="left" w:pos="0"/>
              </w:tabs>
              <w:jc w:val="both"/>
            </w:pPr>
          </w:p>
          <w:p w14:paraId="3E5E5AC2" w14:textId="78F0718E" w:rsidR="00131504" w:rsidRDefault="00131504" w:rsidP="00D8593F">
            <w:pPr>
              <w:tabs>
                <w:tab w:val="left" w:pos="0"/>
              </w:tabs>
              <w:jc w:val="both"/>
            </w:pPr>
            <w:r>
              <w:t>Nazwa równoważnego certyfikatu: ……………………………..</w:t>
            </w:r>
          </w:p>
          <w:p w14:paraId="34CF285C" w14:textId="77777777" w:rsidR="0066303B" w:rsidRDefault="0066303B" w:rsidP="00D8593F">
            <w:pPr>
              <w:tabs>
                <w:tab w:val="left" w:pos="0"/>
              </w:tabs>
              <w:jc w:val="both"/>
            </w:pPr>
          </w:p>
          <w:p w14:paraId="3692BBF6" w14:textId="3F4A8AF2" w:rsidR="0066303B" w:rsidRDefault="0066303B" w:rsidP="00D8593F">
            <w:pPr>
              <w:tabs>
                <w:tab w:val="left" w:pos="0"/>
              </w:tabs>
              <w:jc w:val="both"/>
            </w:pPr>
            <w:r>
              <w:t xml:space="preserve">2/ przeprowadził/a minimum </w:t>
            </w:r>
            <w:r w:rsidR="00131504">
              <w:t>12</w:t>
            </w:r>
            <w:r>
              <w:t xml:space="preserve">0 </w:t>
            </w:r>
            <w:r w:rsidR="00131504">
              <w:t xml:space="preserve">godzin </w:t>
            </w:r>
            <w:r>
              <w:t>szkole</w:t>
            </w:r>
            <w:r w:rsidR="00131504">
              <w:t>niowych</w:t>
            </w:r>
            <w:r>
              <w:t xml:space="preserve"> z aplikacji AutoCad w okresie ostatnich 5 lat – TAK/NIE*</w:t>
            </w:r>
          </w:p>
          <w:p w14:paraId="0DAF26A8" w14:textId="77777777" w:rsidR="0066303B" w:rsidRDefault="0066303B" w:rsidP="00D8593F">
            <w:pPr>
              <w:tabs>
                <w:tab w:val="left" w:pos="0"/>
              </w:tabs>
              <w:jc w:val="both"/>
            </w:pPr>
          </w:p>
          <w:p w14:paraId="37F4DA06" w14:textId="22AEE6AD" w:rsidR="0066303B" w:rsidRPr="0066303B" w:rsidRDefault="0066303B" w:rsidP="0066303B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66303B" w:rsidRDefault="00987E4B" w:rsidP="00285629">
            <w:pPr>
              <w:tabs>
                <w:tab w:val="left" w:pos="0"/>
              </w:tabs>
              <w:spacing w:line="360" w:lineRule="auto"/>
              <w:jc w:val="both"/>
            </w:pPr>
          </w:p>
          <w:p w14:paraId="0CCFE13A" w14:textId="77777777" w:rsidR="00093F3F" w:rsidRPr="0066303B" w:rsidRDefault="00987E4B" w:rsidP="00285629">
            <w:pPr>
              <w:tabs>
                <w:tab w:val="left" w:pos="0"/>
              </w:tabs>
              <w:spacing w:line="360" w:lineRule="auto"/>
              <w:jc w:val="both"/>
            </w:pPr>
            <w:r w:rsidRPr="0066303B">
              <w:t xml:space="preserve">  </w:t>
            </w:r>
          </w:p>
          <w:p w14:paraId="07641A67" w14:textId="77777777" w:rsidR="00093F3F" w:rsidRPr="0066303B" w:rsidRDefault="00093F3F" w:rsidP="00285629">
            <w:pPr>
              <w:tabs>
                <w:tab w:val="left" w:pos="0"/>
              </w:tabs>
              <w:spacing w:line="360" w:lineRule="auto"/>
              <w:jc w:val="both"/>
            </w:pPr>
          </w:p>
          <w:p w14:paraId="3EA7EB0F" w14:textId="77777777" w:rsidR="00093F3F" w:rsidRPr="0066303B" w:rsidRDefault="00093F3F" w:rsidP="00285629">
            <w:pPr>
              <w:tabs>
                <w:tab w:val="left" w:pos="0"/>
              </w:tabs>
              <w:spacing w:line="360" w:lineRule="auto"/>
              <w:jc w:val="both"/>
            </w:pPr>
          </w:p>
          <w:p w14:paraId="51F74FEC" w14:textId="2655A501" w:rsidR="00987E4B" w:rsidRPr="0066303B" w:rsidRDefault="00987E4B" w:rsidP="00285629">
            <w:pPr>
              <w:tabs>
                <w:tab w:val="left" w:pos="0"/>
              </w:tabs>
              <w:spacing w:line="360" w:lineRule="auto"/>
              <w:jc w:val="both"/>
            </w:pPr>
            <w:r w:rsidRPr="0066303B">
              <w:t>……………………………</w:t>
            </w:r>
          </w:p>
          <w:p w14:paraId="17C1E914" w14:textId="585D37B1" w:rsidR="00987E4B" w:rsidRPr="0066303B" w:rsidRDefault="00D8593F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highlight w:val="yellow"/>
              </w:rPr>
            </w:pPr>
            <w:r w:rsidRPr="0066303B">
              <w:rPr>
                <w:i/>
              </w:rPr>
              <w:t xml:space="preserve">(proszę </w:t>
            </w:r>
            <w:r w:rsidR="00987E4B" w:rsidRPr="0066303B">
              <w:rPr>
                <w:i/>
              </w:rPr>
              <w:t xml:space="preserve">podać </w:t>
            </w:r>
            <w:r w:rsidR="00093F3F" w:rsidRPr="0066303B">
              <w:rPr>
                <w:i/>
              </w:rPr>
              <w:t>podstawę dysponowania</w:t>
            </w:r>
            <w:r w:rsidR="00987E4B" w:rsidRPr="0066303B">
              <w:rPr>
                <w:i/>
              </w:rPr>
              <w:t>)</w:t>
            </w:r>
          </w:p>
        </w:tc>
      </w:tr>
    </w:tbl>
    <w:p w14:paraId="32FC665F" w14:textId="228A70D2" w:rsidR="00BC58AD" w:rsidRDefault="0066303B" w:rsidP="00987E4B">
      <w:pPr>
        <w:spacing w:line="360" w:lineRule="auto"/>
        <w:jc w:val="both"/>
      </w:pPr>
      <w:r>
        <w:t>Oświadczamy, że wskazana osoba posiada wskazane wykształcenie i doświadczenie</w:t>
      </w: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Pr="0066303B" w:rsidRDefault="00987E4B" w:rsidP="00987E4B">
      <w:pPr>
        <w:jc w:val="both"/>
        <w:rPr>
          <w:b/>
        </w:rPr>
      </w:pPr>
      <w:r w:rsidRPr="0066303B">
        <w:rPr>
          <w:b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7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E0788" w14:textId="77777777" w:rsidR="00C40E66" w:rsidRDefault="00C40E66">
      <w:r>
        <w:separator/>
      </w:r>
    </w:p>
  </w:endnote>
  <w:endnote w:type="continuationSeparator" w:id="0">
    <w:p w14:paraId="44412248" w14:textId="77777777" w:rsidR="00C40E66" w:rsidRDefault="00C4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5103B" w14:textId="77777777" w:rsidR="00C40E66" w:rsidRDefault="00C40E66">
      <w:r>
        <w:separator/>
      </w:r>
    </w:p>
  </w:footnote>
  <w:footnote w:type="continuationSeparator" w:id="0">
    <w:p w14:paraId="7625EFDE" w14:textId="77777777" w:rsidR="00C40E66" w:rsidRDefault="00C40E66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92B53"/>
    <w:multiLevelType w:val="hybridMultilevel"/>
    <w:tmpl w:val="B20CF668"/>
    <w:lvl w:ilvl="0" w:tplc="A08C859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703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136AD"/>
    <w:rsid w:val="00045736"/>
    <w:rsid w:val="00067509"/>
    <w:rsid w:val="00093F3F"/>
    <w:rsid w:val="000B2DD7"/>
    <w:rsid w:val="00131504"/>
    <w:rsid w:val="001D0F1F"/>
    <w:rsid w:val="002328A0"/>
    <w:rsid w:val="00263CEB"/>
    <w:rsid w:val="0028660D"/>
    <w:rsid w:val="002939C4"/>
    <w:rsid w:val="002A7F51"/>
    <w:rsid w:val="002F6C4A"/>
    <w:rsid w:val="003A752F"/>
    <w:rsid w:val="004F1F84"/>
    <w:rsid w:val="00517D50"/>
    <w:rsid w:val="00527F15"/>
    <w:rsid w:val="0056690C"/>
    <w:rsid w:val="00572BBC"/>
    <w:rsid w:val="005D0AF4"/>
    <w:rsid w:val="005D357A"/>
    <w:rsid w:val="005E45BB"/>
    <w:rsid w:val="005F6749"/>
    <w:rsid w:val="0066303B"/>
    <w:rsid w:val="006828A2"/>
    <w:rsid w:val="006C3F19"/>
    <w:rsid w:val="0070154E"/>
    <w:rsid w:val="00717066"/>
    <w:rsid w:val="00786C56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B4F33"/>
    <w:rsid w:val="00BC58AD"/>
    <w:rsid w:val="00BD686E"/>
    <w:rsid w:val="00BF7F00"/>
    <w:rsid w:val="00C052F7"/>
    <w:rsid w:val="00C303B2"/>
    <w:rsid w:val="00C40E66"/>
    <w:rsid w:val="00C50D77"/>
    <w:rsid w:val="00CD6E38"/>
    <w:rsid w:val="00CF6409"/>
    <w:rsid w:val="00D67C47"/>
    <w:rsid w:val="00D8593F"/>
    <w:rsid w:val="00D93916"/>
    <w:rsid w:val="00E241CD"/>
    <w:rsid w:val="00E35DB9"/>
    <w:rsid w:val="00E97FEE"/>
    <w:rsid w:val="00F02E42"/>
    <w:rsid w:val="00F04CB8"/>
    <w:rsid w:val="00F1445F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630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Maria Lepa</cp:lastModifiedBy>
  <cp:revision>3</cp:revision>
  <cp:lastPrinted>2022-06-02T08:50:00Z</cp:lastPrinted>
  <dcterms:created xsi:type="dcterms:W3CDTF">2022-06-02T08:51:00Z</dcterms:created>
  <dcterms:modified xsi:type="dcterms:W3CDTF">2022-06-09T08:11:00Z</dcterms:modified>
</cp:coreProperties>
</file>