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27278" w14:textId="4F995248" w:rsidR="007A72C9" w:rsidRPr="00240E71" w:rsidRDefault="0032584F" w:rsidP="007A72C9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5E027D" wp14:editId="592786B3">
                <wp:simplePos x="0" y="0"/>
                <wp:positionH relativeFrom="column">
                  <wp:posOffset>-447675</wp:posOffset>
                </wp:positionH>
                <wp:positionV relativeFrom="paragraph">
                  <wp:posOffset>-252730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B62BF2" id="AutoShape 2" o:spid="_x0000_s1026" style="position:absolute;margin-left:-35.25pt;margin-top:-19.9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0og4/t4AAAALAQAADwAAAAAAAAAAAAAAAAB0BAAAZHJzL2Rvd25yZXYueG1sUEsF&#10;BgAAAAAEAAQA8wAAAH8FAAAAAA==&#10;"/>
            </w:pict>
          </mc:Fallback>
        </mc:AlternateContent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>
        <w:rPr>
          <w:b w:val="0"/>
          <w:sz w:val="22"/>
          <w:szCs w:val="22"/>
        </w:rPr>
        <w:tab/>
      </w:r>
      <w:r w:rsidR="007A72C9" w:rsidRPr="004C278E">
        <w:rPr>
          <w:rFonts w:ascii="Times New Roman" w:hAnsi="Times New Roman"/>
        </w:rPr>
        <w:t xml:space="preserve">Załącznik nr </w:t>
      </w:r>
      <w:r w:rsidR="007A72C9">
        <w:rPr>
          <w:rFonts w:ascii="Times New Roman" w:hAnsi="Times New Roman"/>
        </w:rPr>
        <w:t>1</w:t>
      </w:r>
    </w:p>
    <w:p w14:paraId="013E1F38" w14:textId="77777777" w:rsidR="007A72C9" w:rsidRDefault="007A72C9" w:rsidP="007A72C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31313F7" w14:textId="77777777" w:rsidR="00713327" w:rsidRDefault="00713327" w:rsidP="007A72C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7404E9B" w14:textId="5C67541F" w:rsidR="007A72C9" w:rsidRPr="0022732C" w:rsidRDefault="00713327" w:rsidP="007A72C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r w:rsidR="007A72C9" w:rsidRPr="0022732C">
        <w:rPr>
          <w:b/>
          <w:sz w:val="28"/>
          <w:szCs w:val="30"/>
        </w:rPr>
        <w:t>FORMULARZ OFERTY</w:t>
      </w:r>
    </w:p>
    <w:p w14:paraId="0914710C" w14:textId="77777777" w:rsidR="007A72C9" w:rsidRDefault="007A72C9" w:rsidP="007A72C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041850A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C99CCDE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3551A6B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2E35670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677B8D0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13327">
        <w:rPr>
          <w:sz w:val="22"/>
        </w:rPr>
        <w:t>……………………………………………………………………………………………..</w:t>
      </w:r>
    </w:p>
    <w:p w14:paraId="19F9F143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13327">
        <w:rPr>
          <w:sz w:val="22"/>
        </w:rPr>
        <w:t>…………………………………………………………………………………………….</w:t>
      </w:r>
    </w:p>
    <w:p w14:paraId="24A95ED3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0A78312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55C08C8" w14:textId="77777777" w:rsidR="007A72C9" w:rsidRPr="0022732C" w:rsidRDefault="007A72C9" w:rsidP="007A72C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6C99FD2" w14:textId="77777777" w:rsidR="007A72C9" w:rsidRDefault="007A72C9" w:rsidP="007A72C9">
      <w:pPr>
        <w:spacing w:line="360" w:lineRule="auto"/>
      </w:pPr>
      <w:r>
        <w:t>Do: Nazwa i siedziba Zamawiającego:</w:t>
      </w:r>
    </w:p>
    <w:p w14:paraId="700519D9" w14:textId="77777777" w:rsidR="007A72C9" w:rsidRPr="00C44BB7" w:rsidRDefault="007A72C9" w:rsidP="007A72C9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0EBD7C84" w14:textId="77777777" w:rsidR="007A72C9" w:rsidRPr="00C44BB7" w:rsidRDefault="007A72C9" w:rsidP="007A72C9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165E8FF9" w14:textId="77777777" w:rsidR="007A72C9" w:rsidRDefault="007A72C9" w:rsidP="007A72C9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44C609E4" w14:textId="77777777" w:rsidR="007A72C9" w:rsidRDefault="007A72C9" w:rsidP="007A72C9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7C763FC6" w14:textId="77777777" w:rsidR="007A72C9" w:rsidRDefault="007A72C9" w:rsidP="007A72C9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5F7987DD" w14:textId="77777777" w:rsidR="007A72C9" w:rsidRDefault="007A72C9" w:rsidP="007A72C9">
      <w:pPr>
        <w:ind w:firstLine="3969"/>
        <w:rPr>
          <w:b/>
        </w:rPr>
      </w:pPr>
    </w:p>
    <w:p w14:paraId="545E09B8" w14:textId="0C096CB7" w:rsidR="007A72C9" w:rsidRPr="009762D8" w:rsidRDefault="007A72C9" w:rsidP="007A72C9">
      <w:pPr>
        <w:widowControl w:val="0"/>
        <w:ind w:right="1"/>
        <w:jc w:val="both"/>
        <w:rPr>
          <w:sz w:val="22"/>
          <w:szCs w:val="22"/>
        </w:rPr>
      </w:pPr>
      <w:r w:rsidRPr="009762D8">
        <w:rPr>
          <w:sz w:val="22"/>
          <w:szCs w:val="22"/>
        </w:rPr>
        <w:t xml:space="preserve">Przystępując do postępowania o udzielenie zamówienia publicznego, którego przedmiotem jest </w:t>
      </w:r>
      <w:r w:rsidR="009762D8" w:rsidRPr="009762D8">
        <w:rPr>
          <w:b/>
          <w:sz w:val="22"/>
          <w:szCs w:val="22"/>
        </w:rPr>
        <w:t xml:space="preserve">Dostawa miernika (multimetru) wraz z akcesoriami dla Instytutu Elektroniki </w:t>
      </w:r>
      <w:proofErr w:type="spellStart"/>
      <w:r w:rsidR="009762D8" w:rsidRPr="009762D8">
        <w:rPr>
          <w:b/>
          <w:sz w:val="22"/>
          <w:szCs w:val="22"/>
        </w:rPr>
        <w:t>WIEiT</w:t>
      </w:r>
      <w:proofErr w:type="spellEnd"/>
      <w:r w:rsidRPr="009762D8">
        <w:rPr>
          <w:b/>
          <w:sz w:val="22"/>
          <w:szCs w:val="22"/>
        </w:rPr>
        <w:t xml:space="preserve">, nr sprawy: KC-zp.272-386/22 </w:t>
      </w:r>
      <w:r w:rsidRPr="009762D8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7A72C9" w14:paraId="0F029D3A" w14:textId="77777777" w:rsidTr="00D5668C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6A7A8EB" w14:textId="77777777" w:rsidR="007A72C9" w:rsidRDefault="007A72C9" w:rsidP="00D566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9080760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0FDD12" w14:textId="77777777" w:rsidR="007A72C9" w:rsidRPr="00FD3F61" w:rsidRDefault="007A72C9" w:rsidP="00D5668C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0FA0C44C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975966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A4D63F7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00C044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5DCB9C3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FCF2524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68D08B80" w14:textId="77777777" w:rsidR="007A72C9" w:rsidRDefault="007A72C9" w:rsidP="00D566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849AE6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31372486" w14:textId="77777777" w:rsidR="007A72C9" w:rsidRDefault="007A72C9" w:rsidP="00D566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B8100A6" w14:textId="77777777" w:rsidR="007A72C9" w:rsidRDefault="007A72C9" w:rsidP="00D5668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7A72C9" w14:paraId="0E8E8F73" w14:textId="77777777" w:rsidTr="00D5668C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72566108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76D55B20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7215D821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4B114D6B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71D3DD35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7DA2433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36ABB2BC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F4B9F3" w14:textId="77777777" w:rsidR="007A72C9" w:rsidRDefault="007A72C9" w:rsidP="00D566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7A72C9" w:rsidRPr="00C44251" w14:paraId="44486043" w14:textId="77777777" w:rsidTr="00D5668C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E21DF1C" w14:textId="77777777" w:rsidR="007A72C9" w:rsidRPr="008F4E0A" w:rsidRDefault="007A72C9" w:rsidP="00D5668C">
            <w:pPr>
              <w:ind w:right="-71"/>
              <w:jc w:val="center"/>
              <w:rPr>
                <w:sz w:val="16"/>
                <w:szCs w:val="16"/>
              </w:rPr>
            </w:pPr>
          </w:p>
          <w:p w14:paraId="4478EEB8" w14:textId="77777777" w:rsidR="007A72C9" w:rsidRPr="008F4E0A" w:rsidRDefault="007A72C9" w:rsidP="00D5668C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6E6ACF80" w14:textId="5F0C80D6" w:rsidR="007A72C9" w:rsidRPr="00C902CC" w:rsidRDefault="007A72C9" w:rsidP="00D5668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Multimetr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12A7465B" w14:textId="77777777" w:rsidR="007A72C9" w:rsidRPr="00855ACF" w:rsidRDefault="007A72C9" w:rsidP="00D5668C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3642D76B" w14:textId="1A520BD5" w:rsidR="007A72C9" w:rsidRPr="00C44251" w:rsidRDefault="007A72C9" w:rsidP="00D5668C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  <w:r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3D4EECDA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7E13DE4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37100D60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DDE287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</w:tr>
      <w:tr w:rsidR="007A72C9" w:rsidRPr="00C44251" w14:paraId="3C621CFD" w14:textId="77777777" w:rsidTr="00D5668C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47A57CF" w14:textId="6040B0FB" w:rsidR="007A72C9" w:rsidRPr="008F4E0A" w:rsidRDefault="007A72C9" w:rsidP="00D5668C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48764D5" w14:textId="2CADB775" w:rsidR="007A72C9" w:rsidRDefault="007A72C9" w:rsidP="00D5668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Karta 6x 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693427E7" w14:textId="77777777" w:rsidR="007A72C9" w:rsidRPr="00855ACF" w:rsidRDefault="007A72C9" w:rsidP="00D5668C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10EBB1AC" w14:textId="4C948B8D" w:rsidR="007A72C9" w:rsidRDefault="007A72C9" w:rsidP="00D5668C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3D0BC46A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77AE171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102751BE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F77A783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</w:tr>
      <w:tr w:rsidR="007A72C9" w:rsidRPr="00C44251" w14:paraId="39467D46" w14:textId="77777777" w:rsidTr="00D5668C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1E7C48F" w14:textId="2CD2831F" w:rsidR="007A72C9" w:rsidRPr="008F4E0A" w:rsidRDefault="007A72C9" w:rsidP="00D5668C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736C890C" w14:textId="1890DC42" w:rsidR="007A72C9" w:rsidRDefault="007A72C9" w:rsidP="00D5668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Karta </w:t>
            </w:r>
            <w:proofErr w:type="spellStart"/>
            <w:r>
              <w:rPr>
                <w:b/>
                <w:sz w:val="16"/>
                <w:szCs w:val="16"/>
              </w:rPr>
              <w:t>GPiB</w:t>
            </w:r>
            <w:proofErr w:type="spellEnd"/>
            <w:r>
              <w:rPr>
                <w:b/>
                <w:sz w:val="16"/>
                <w:szCs w:val="16"/>
              </w:rPr>
              <w:t xml:space="preserve"> (karta do komunikacji)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25D28F2A" w14:textId="77777777" w:rsidR="007A72C9" w:rsidRPr="00855ACF" w:rsidRDefault="007A72C9" w:rsidP="00D5668C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19CB1733" w14:textId="61756B1A" w:rsidR="007A72C9" w:rsidRDefault="007A72C9" w:rsidP="00D5668C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1F45CA4F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36EF6D0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62FF79A7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EAF1AD" w14:textId="77777777" w:rsidR="007A72C9" w:rsidRPr="00C44251" w:rsidRDefault="007A72C9" w:rsidP="00D5668C">
            <w:pPr>
              <w:ind w:right="425"/>
              <w:rPr>
                <w:sz w:val="16"/>
                <w:szCs w:val="16"/>
              </w:rPr>
            </w:pPr>
          </w:p>
        </w:tc>
      </w:tr>
      <w:tr w:rsidR="007A72C9" w14:paraId="267BFF6C" w14:textId="77777777" w:rsidTr="00D5668C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27A1B0B3" w14:textId="77777777" w:rsidR="007A72C9" w:rsidRPr="00BF11F0" w:rsidRDefault="007A72C9" w:rsidP="00D5668C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01048C03" w14:textId="77777777" w:rsidR="007A72C9" w:rsidRDefault="007A72C9" w:rsidP="00D5668C">
            <w:pPr>
              <w:ind w:right="425"/>
              <w:rPr>
                <w:sz w:val="22"/>
              </w:rPr>
            </w:pPr>
          </w:p>
        </w:tc>
      </w:tr>
    </w:tbl>
    <w:p w14:paraId="7E028BC7" w14:textId="77777777" w:rsidR="007A72C9" w:rsidRPr="00FB1B4F" w:rsidRDefault="007A72C9" w:rsidP="007A72C9">
      <w:pPr>
        <w:widowControl w:val="0"/>
        <w:ind w:right="1"/>
        <w:jc w:val="both"/>
        <w:rPr>
          <w:b/>
          <w:sz w:val="20"/>
        </w:rPr>
      </w:pPr>
    </w:p>
    <w:p w14:paraId="42B949D1" w14:textId="77777777" w:rsidR="007A72C9" w:rsidRPr="00FB1B4F" w:rsidRDefault="007A72C9" w:rsidP="007A72C9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951A42D" w14:textId="77777777" w:rsidR="007A72C9" w:rsidRPr="00FB1B4F" w:rsidRDefault="007A72C9" w:rsidP="007A72C9">
      <w:pPr>
        <w:widowControl w:val="0"/>
        <w:ind w:right="1"/>
        <w:jc w:val="both"/>
        <w:rPr>
          <w:b/>
          <w:sz w:val="18"/>
        </w:rPr>
      </w:pPr>
    </w:p>
    <w:p w14:paraId="2C14369A" w14:textId="77777777" w:rsidR="007A72C9" w:rsidRPr="009762D8" w:rsidRDefault="007A72C9" w:rsidP="007A72C9">
      <w:pPr>
        <w:pStyle w:val="Tekstpodstawowy"/>
        <w:spacing w:line="240" w:lineRule="auto"/>
        <w:rPr>
          <w:sz w:val="22"/>
          <w:szCs w:val="22"/>
        </w:rPr>
      </w:pPr>
      <w:r w:rsidRPr="009762D8">
        <w:rPr>
          <w:sz w:val="22"/>
          <w:szCs w:val="22"/>
        </w:rPr>
        <w:t>Powyższa cena zawiera podatek VAT w wysokości 23 % tj.…………………….PLN</w:t>
      </w:r>
    </w:p>
    <w:p w14:paraId="1E7F8D23" w14:textId="77777777" w:rsidR="007A72C9" w:rsidRPr="009762D8" w:rsidRDefault="007A72C9" w:rsidP="007A72C9">
      <w:pPr>
        <w:widowControl w:val="0"/>
        <w:ind w:right="1"/>
        <w:jc w:val="both"/>
        <w:rPr>
          <w:b/>
          <w:sz w:val="22"/>
          <w:szCs w:val="22"/>
        </w:rPr>
      </w:pPr>
    </w:p>
    <w:p w14:paraId="1E562D5E" w14:textId="212198D5" w:rsidR="007A72C9" w:rsidRPr="009762D8" w:rsidRDefault="007A72C9" w:rsidP="007A72C9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Termin realizacji zamówienia: </w:t>
      </w:r>
      <w:r w:rsidRPr="009762D8">
        <w:rPr>
          <w:sz w:val="22"/>
          <w:szCs w:val="22"/>
        </w:rPr>
        <w:t>………………………………</w:t>
      </w:r>
      <w:r w:rsidR="004B3C0E" w:rsidRPr="009762D8">
        <w:rPr>
          <w:sz w:val="22"/>
          <w:szCs w:val="22"/>
        </w:rPr>
        <w:t xml:space="preserve"> dni </w:t>
      </w:r>
      <w:r w:rsidRPr="009762D8">
        <w:rPr>
          <w:i/>
          <w:sz w:val="22"/>
          <w:szCs w:val="22"/>
        </w:rPr>
        <w:t>(</w:t>
      </w:r>
      <w:r w:rsidRPr="009762D8">
        <w:rPr>
          <w:i/>
          <w:sz w:val="22"/>
          <w:szCs w:val="22"/>
          <w:highlight w:val="yellow"/>
        </w:rPr>
        <w:t>kryterium oceny ofert</w:t>
      </w:r>
      <w:r w:rsidRPr="009762D8">
        <w:rPr>
          <w:i/>
          <w:sz w:val="22"/>
          <w:szCs w:val="22"/>
        </w:rPr>
        <w:t>)</w:t>
      </w:r>
    </w:p>
    <w:p w14:paraId="24D41885" w14:textId="7F8BA53D" w:rsidR="004B3C0E" w:rsidRDefault="007A72C9" w:rsidP="004B3C0E">
      <w:pPr>
        <w:widowControl w:val="0"/>
        <w:ind w:right="1"/>
        <w:jc w:val="both"/>
        <w:rPr>
          <w:i/>
          <w:sz w:val="22"/>
          <w:szCs w:val="22"/>
        </w:rPr>
      </w:pPr>
      <w:r w:rsidRPr="009762D8">
        <w:rPr>
          <w:b/>
          <w:sz w:val="22"/>
          <w:szCs w:val="22"/>
        </w:rPr>
        <w:t>Okres udzielonej gwarancji</w:t>
      </w:r>
      <w:r w:rsidR="00713327">
        <w:rPr>
          <w:b/>
          <w:sz w:val="22"/>
          <w:szCs w:val="22"/>
        </w:rPr>
        <w:t xml:space="preserve"> na miernik</w:t>
      </w:r>
      <w:r w:rsidRPr="009762D8">
        <w:rPr>
          <w:b/>
          <w:sz w:val="22"/>
          <w:szCs w:val="22"/>
        </w:rPr>
        <w:t xml:space="preserve"> wynosi:</w:t>
      </w:r>
      <w:r w:rsidRPr="009762D8">
        <w:rPr>
          <w:sz w:val="22"/>
          <w:szCs w:val="22"/>
        </w:rPr>
        <w:t xml:space="preserve"> </w:t>
      </w:r>
      <w:r w:rsidR="004B3C0E" w:rsidRPr="009762D8">
        <w:rPr>
          <w:sz w:val="22"/>
          <w:szCs w:val="22"/>
        </w:rPr>
        <w:t>……………….</w:t>
      </w:r>
      <w:r w:rsidRPr="009762D8">
        <w:rPr>
          <w:sz w:val="22"/>
          <w:szCs w:val="22"/>
        </w:rPr>
        <w:t xml:space="preserve"> </w:t>
      </w:r>
      <w:r w:rsidR="004B3C0E" w:rsidRPr="009762D8">
        <w:rPr>
          <w:sz w:val="22"/>
          <w:szCs w:val="22"/>
        </w:rPr>
        <w:t>m</w:t>
      </w:r>
      <w:r w:rsidRPr="009762D8">
        <w:rPr>
          <w:sz w:val="22"/>
          <w:szCs w:val="22"/>
        </w:rPr>
        <w:t>iesięcy</w:t>
      </w:r>
      <w:r w:rsidR="004B3C0E" w:rsidRPr="009762D8">
        <w:rPr>
          <w:sz w:val="22"/>
          <w:szCs w:val="22"/>
        </w:rPr>
        <w:t xml:space="preserve"> </w:t>
      </w:r>
      <w:r w:rsidR="004B3C0E" w:rsidRPr="009762D8">
        <w:rPr>
          <w:i/>
          <w:sz w:val="22"/>
          <w:szCs w:val="22"/>
        </w:rPr>
        <w:t>(</w:t>
      </w:r>
      <w:r w:rsidR="004B3C0E" w:rsidRPr="009762D8">
        <w:rPr>
          <w:i/>
          <w:sz w:val="22"/>
          <w:szCs w:val="22"/>
          <w:highlight w:val="yellow"/>
        </w:rPr>
        <w:t>kryterium oceny ofert</w:t>
      </w:r>
      <w:r w:rsidR="004B3C0E" w:rsidRPr="009762D8">
        <w:rPr>
          <w:i/>
          <w:sz w:val="22"/>
          <w:szCs w:val="22"/>
        </w:rPr>
        <w:t>)</w:t>
      </w:r>
    </w:p>
    <w:p w14:paraId="71E8A22C" w14:textId="2E426FCC" w:rsidR="007A72C9" w:rsidRPr="009762D8" w:rsidRDefault="00713327" w:rsidP="007A72C9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>Okres udzielonej gwarancji</w:t>
      </w:r>
      <w:r>
        <w:rPr>
          <w:b/>
          <w:sz w:val="22"/>
          <w:szCs w:val="22"/>
        </w:rPr>
        <w:t xml:space="preserve"> na </w:t>
      </w:r>
      <w:r>
        <w:rPr>
          <w:b/>
          <w:sz w:val="22"/>
          <w:szCs w:val="22"/>
        </w:rPr>
        <w:t>akcesoria (karty pomiarowe)</w:t>
      </w:r>
      <w:r w:rsidRPr="009762D8">
        <w:rPr>
          <w:b/>
          <w:sz w:val="22"/>
          <w:szCs w:val="22"/>
        </w:rPr>
        <w:t xml:space="preserve"> wynosi:</w:t>
      </w:r>
      <w:r w:rsidRPr="009762D8">
        <w:rPr>
          <w:sz w:val="22"/>
          <w:szCs w:val="22"/>
        </w:rPr>
        <w:t xml:space="preserve"> </w:t>
      </w:r>
      <w:r w:rsidRPr="00713327">
        <w:rPr>
          <w:b/>
          <w:bCs/>
          <w:sz w:val="22"/>
          <w:szCs w:val="22"/>
        </w:rPr>
        <w:t>12</w:t>
      </w:r>
      <w:r w:rsidRPr="00713327">
        <w:rPr>
          <w:b/>
          <w:bCs/>
          <w:sz w:val="22"/>
          <w:szCs w:val="22"/>
        </w:rPr>
        <w:t xml:space="preserve"> miesięcy</w:t>
      </w:r>
    </w:p>
    <w:p w14:paraId="66EC6E38" w14:textId="77777777" w:rsidR="007A72C9" w:rsidRPr="009762D8" w:rsidRDefault="007A72C9" w:rsidP="007A72C9">
      <w:pPr>
        <w:tabs>
          <w:tab w:val="left" w:pos="426"/>
        </w:tabs>
        <w:jc w:val="both"/>
        <w:rPr>
          <w:b/>
          <w:sz w:val="22"/>
          <w:szCs w:val="22"/>
        </w:rPr>
      </w:pPr>
      <w:r w:rsidRPr="009762D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762D8">
        <w:rPr>
          <w:b/>
          <w:sz w:val="22"/>
          <w:szCs w:val="22"/>
        </w:rPr>
        <w:t xml:space="preserve"> TAK/NIE</w:t>
      </w:r>
    </w:p>
    <w:p w14:paraId="174D354F" w14:textId="77777777" w:rsidR="007A72C9" w:rsidRPr="00FE545C" w:rsidRDefault="007A72C9" w:rsidP="007A72C9">
      <w:pPr>
        <w:tabs>
          <w:tab w:val="left" w:pos="426"/>
        </w:tabs>
        <w:jc w:val="both"/>
        <w:rPr>
          <w:sz w:val="16"/>
          <w:szCs w:val="18"/>
        </w:rPr>
      </w:pPr>
      <w:r w:rsidRPr="009762D8">
        <w:rPr>
          <w:b/>
          <w:sz w:val="22"/>
          <w:szCs w:val="22"/>
        </w:rPr>
        <w:t xml:space="preserve">Termin płatności: </w:t>
      </w:r>
      <w:r w:rsidRPr="009762D8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712A6D22" w14:textId="77777777" w:rsidR="007A72C9" w:rsidRDefault="007A72C9" w:rsidP="007A72C9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3A9AB90" w14:textId="07EAB1DA" w:rsidR="007A72C9" w:rsidRPr="00730EFE" w:rsidRDefault="007A72C9" w:rsidP="007A72C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4B3C0E"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 w:rsidR="004B3C0E"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F2770AE" w14:textId="77777777" w:rsidR="007A72C9" w:rsidRPr="001D671E" w:rsidRDefault="007A72C9" w:rsidP="007A72C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71A93FC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ABFD0B" w14:textId="77777777" w:rsidR="007A72C9" w:rsidRDefault="007A72C9" w:rsidP="007A72C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176850" w14:textId="77777777" w:rsidR="007A72C9" w:rsidRDefault="007A72C9" w:rsidP="007A72C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098C53" w14:textId="77777777" w:rsidR="007A72C9" w:rsidRPr="001D671E" w:rsidRDefault="007A72C9" w:rsidP="007A72C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A72C9" w:rsidRPr="00FE545C" w14:paraId="0157E080" w14:textId="77777777" w:rsidTr="00D5668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8F5AA" w14:textId="77777777" w:rsidR="007A72C9" w:rsidRPr="00FE545C" w:rsidRDefault="007A72C9" w:rsidP="00D5668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5465E" w14:textId="77777777" w:rsidR="007A72C9" w:rsidRPr="00FE545C" w:rsidRDefault="007A72C9" w:rsidP="00D5668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3F932D5" w14:textId="77777777" w:rsidR="007A72C9" w:rsidRPr="00FE545C" w:rsidRDefault="007A72C9" w:rsidP="00D5668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FCF14" w14:textId="77777777" w:rsidR="007A72C9" w:rsidRPr="00FE545C" w:rsidRDefault="007A72C9" w:rsidP="00D5668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A72C9" w:rsidRPr="00FE545C" w14:paraId="2F04A919" w14:textId="77777777" w:rsidTr="00D5668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C44C0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640B5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D459E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A72C9" w:rsidRPr="00FE545C" w14:paraId="0DD26D87" w14:textId="77777777" w:rsidTr="00D5668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7F0BB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B2F2B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D5A6B" w14:textId="77777777" w:rsidR="007A72C9" w:rsidRPr="00FE545C" w:rsidRDefault="007A72C9" w:rsidP="00D5668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CC07F6D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FE558F4" w14:textId="77777777" w:rsidR="007A72C9" w:rsidRPr="00D638CC" w:rsidRDefault="007A72C9" w:rsidP="007A72C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C92791B" w14:textId="77777777" w:rsidR="007A72C9" w:rsidRPr="002F276A" w:rsidRDefault="007A72C9" w:rsidP="007A72C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A3CF34D" w14:textId="77777777" w:rsidR="007A72C9" w:rsidRPr="002F276A" w:rsidRDefault="007A72C9" w:rsidP="007A72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F4E996E" w14:textId="77777777" w:rsidR="007A72C9" w:rsidRPr="002F276A" w:rsidRDefault="007A72C9" w:rsidP="007A72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60DD3C" w14:textId="77777777" w:rsidR="007A72C9" w:rsidRPr="002F276A" w:rsidRDefault="007A72C9" w:rsidP="007A72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014438E" w14:textId="77777777" w:rsidR="007A72C9" w:rsidRPr="002F276A" w:rsidRDefault="007A72C9" w:rsidP="007A72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47062B2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68724C7" w14:textId="77777777" w:rsidR="007A72C9" w:rsidRDefault="007A72C9" w:rsidP="007A72C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99A9F2A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BD8E2EE" w14:textId="77777777" w:rsidR="007A72C9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A8681AE" w14:textId="77777777" w:rsidR="007A72C9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29B30C" w14:textId="77777777" w:rsidR="007A72C9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BC6AE19" w14:textId="77777777" w:rsidR="007A72C9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11CDA6" w14:textId="77777777" w:rsidR="007A72C9" w:rsidRPr="000B45FE" w:rsidRDefault="007A72C9" w:rsidP="007A72C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60B279B" w14:textId="77777777" w:rsidR="007A72C9" w:rsidRDefault="007A72C9" w:rsidP="007A72C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4FB3809" w14:textId="77777777" w:rsidR="007A72C9" w:rsidRDefault="007A72C9" w:rsidP="007A72C9">
      <w:pPr>
        <w:jc w:val="both"/>
        <w:rPr>
          <w:sz w:val="22"/>
          <w:szCs w:val="22"/>
        </w:rPr>
      </w:pPr>
    </w:p>
    <w:p w14:paraId="34A152C3" w14:textId="77777777" w:rsidR="007A72C9" w:rsidRPr="00423B06" w:rsidRDefault="007A72C9" w:rsidP="007A72C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BF0E419" w14:textId="77777777" w:rsidR="007A72C9" w:rsidRDefault="007A72C9" w:rsidP="007A72C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36B6414" w14:textId="77777777" w:rsidR="007A72C9" w:rsidRPr="001C0490" w:rsidRDefault="007A72C9" w:rsidP="007A72C9"/>
    <w:p w14:paraId="59EB3AAA" w14:textId="77777777" w:rsidR="007A72C9" w:rsidRPr="00EB41D5" w:rsidRDefault="007A72C9" w:rsidP="007A72C9"/>
    <w:p w14:paraId="6CE8DBB9" w14:textId="77777777" w:rsidR="00FE545C" w:rsidRPr="00575271" w:rsidRDefault="00FE545C" w:rsidP="00575271"/>
    <w:sectPr w:rsidR="00FE545C" w:rsidRPr="005752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6FB31" w14:textId="77777777" w:rsidR="00856BEB" w:rsidRDefault="00856BEB">
      <w:r>
        <w:separator/>
      </w:r>
    </w:p>
  </w:endnote>
  <w:endnote w:type="continuationSeparator" w:id="0">
    <w:p w14:paraId="1391D865" w14:textId="77777777" w:rsidR="00856BEB" w:rsidRDefault="00856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CC441" w14:textId="77777777" w:rsidR="005C5C36" w:rsidRDefault="005C5C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5F3E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B463C" w14:textId="77777777" w:rsidR="005C5C36" w:rsidRDefault="005C5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39F7B" w14:textId="77777777" w:rsidR="00856BEB" w:rsidRDefault="00856BEB">
      <w:r>
        <w:separator/>
      </w:r>
    </w:p>
  </w:footnote>
  <w:footnote w:type="continuationSeparator" w:id="0">
    <w:p w14:paraId="292BAE85" w14:textId="77777777" w:rsidR="00856BEB" w:rsidRDefault="00856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12D6B" w14:textId="77777777" w:rsidR="005C5C36" w:rsidRDefault="005C5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150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69533" w14:textId="77777777" w:rsidR="005C5C36" w:rsidRDefault="005C5C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19517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94674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2299704">
    <w:abstractNumId w:val="0"/>
  </w:num>
  <w:num w:numId="4" w16cid:durableId="13878707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70B"/>
    <w:rsid w:val="00012286"/>
    <w:rsid w:val="000137F3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584F"/>
    <w:rsid w:val="004B3C0E"/>
    <w:rsid w:val="004B7300"/>
    <w:rsid w:val="004C6753"/>
    <w:rsid w:val="00575271"/>
    <w:rsid w:val="00595C87"/>
    <w:rsid w:val="005C5C36"/>
    <w:rsid w:val="005D2C65"/>
    <w:rsid w:val="005E6D94"/>
    <w:rsid w:val="0063384F"/>
    <w:rsid w:val="00643C6F"/>
    <w:rsid w:val="00646202"/>
    <w:rsid w:val="0065290F"/>
    <w:rsid w:val="006815F6"/>
    <w:rsid w:val="00713327"/>
    <w:rsid w:val="007748F0"/>
    <w:rsid w:val="007A4321"/>
    <w:rsid w:val="007A72C9"/>
    <w:rsid w:val="00833933"/>
    <w:rsid w:val="00853083"/>
    <w:rsid w:val="00856BEB"/>
    <w:rsid w:val="008B2F0C"/>
    <w:rsid w:val="008B4928"/>
    <w:rsid w:val="008D2AB8"/>
    <w:rsid w:val="008F1C66"/>
    <w:rsid w:val="00970FE4"/>
    <w:rsid w:val="009762D8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9370B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D5B18"/>
  <w15:chartTrackingRefBased/>
  <w15:docId w15:val="{1DE1AC93-637D-415C-9758-7625BE764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72C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676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2022-06-15T08:58:00Z</cp:lastPrinted>
  <dcterms:created xsi:type="dcterms:W3CDTF">2022-06-22T08:48:00Z</dcterms:created>
  <dcterms:modified xsi:type="dcterms:W3CDTF">2022-06-22T09:44:00Z</dcterms:modified>
</cp:coreProperties>
</file>