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323A1D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323A1D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323A1D">
        <w:rPr>
          <w:rFonts w:ascii="Times New Roman" w:hAnsi="Times New Roman"/>
          <w:sz w:val="22"/>
          <w:szCs w:val="22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323A1D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323A1D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F009D" w:rsidRPr="00323A1D" w:rsidRDefault="000F009D" w:rsidP="000F009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23A1D">
        <w:rPr>
          <w:sz w:val="22"/>
          <w:szCs w:val="22"/>
        </w:rPr>
        <w:t>NAZWA WYKONAWCY:……………………………………………………………………..</w:t>
      </w:r>
    </w:p>
    <w:p w:rsidR="000F009D" w:rsidRPr="00323A1D" w:rsidRDefault="000F009D" w:rsidP="000F009D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323A1D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8D2AB8" w:rsidRPr="00323A1D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23A1D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323A1D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23A1D">
        <w:rPr>
          <w:sz w:val="22"/>
          <w:szCs w:val="22"/>
        </w:rPr>
        <w:t>POWIAT:…………………………………WOJEWÓDZTWO …………………………….....</w:t>
      </w:r>
    </w:p>
    <w:p w:rsidR="008D2AB8" w:rsidRPr="00323A1D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23A1D">
        <w:rPr>
          <w:sz w:val="22"/>
          <w:szCs w:val="22"/>
          <w:lang w:val="de-DE"/>
        </w:rPr>
        <w:t>TEL.</w:t>
      </w:r>
      <w:r w:rsidRPr="00323A1D">
        <w:rPr>
          <w:sz w:val="22"/>
          <w:szCs w:val="22"/>
        </w:rPr>
        <w:t>……………………………………………………………………………………………..</w:t>
      </w:r>
    </w:p>
    <w:p w:rsidR="008D2AB8" w:rsidRPr="00323A1D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23A1D">
        <w:rPr>
          <w:sz w:val="22"/>
          <w:szCs w:val="22"/>
          <w:lang w:val="de-DE"/>
        </w:rPr>
        <w:t xml:space="preserve">FAX </w:t>
      </w:r>
      <w:r w:rsidRPr="00323A1D">
        <w:rPr>
          <w:sz w:val="22"/>
          <w:szCs w:val="22"/>
        </w:rPr>
        <w:t>…………………………………………………………………………………………….</w:t>
      </w:r>
    </w:p>
    <w:p w:rsidR="008D2AB8" w:rsidRPr="00323A1D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23A1D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323A1D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23A1D">
        <w:rPr>
          <w:sz w:val="22"/>
          <w:szCs w:val="22"/>
          <w:lang w:val="de-DE"/>
        </w:rPr>
        <w:t xml:space="preserve">NIP…………………………………. </w:t>
      </w:r>
      <w:r w:rsidRPr="00323A1D">
        <w:rPr>
          <w:sz w:val="22"/>
          <w:szCs w:val="22"/>
        </w:rPr>
        <w:t>REGON:………………………………………………...</w:t>
      </w:r>
    </w:p>
    <w:p w:rsidR="008D2AB8" w:rsidRPr="00323A1D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23A1D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323A1D" w:rsidRDefault="008D2AB8" w:rsidP="008D2AB8">
      <w:pPr>
        <w:spacing w:line="360" w:lineRule="auto"/>
        <w:rPr>
          <w:sz w:val="22"/>
          <w:szCs w:val="22"/>
        </w:rPr>
      </w:pPr>
      <w:r w:rsidRPr="00323A1D">
        <w:rPr>
          <w:sz w:val="22"/>
          <w:szCs w:val="22"/>
        </w:rPr>
        <w:t>Do: Nazwa i siedziba Zamawiającego:</w:t>
      </w:r>
    </w:p>
    <w:p w:rsidR="00F14B0F" w:rsidRPr="00323A1D" w:rsidRDefault="00F14B0F" w:rsidP="008D2AB8">
      <w:pPr>
        <w:ind w:right="-110"/>
        <w:rPr>
          <w:b/>
          <w:sz w:val="22"/>
          <w:szCs w:val="22"/>
        </w:rPr>
      </w:pPr>
      <w:r w:rsidRPr="00323A1D">
        <w:rPr>
          <w:b/>
          <w:sz w:val="22"/>
          <w:szCs w:val="22"/>
        </w:rPr>
        <w:t>Akademia Górniczo - Hutnicza</w:t>
      </w:r>
    </w:p>
    <w:p w:rsidR="00F14B0F" w:rsidRPr="00323A1D" w:rsidRDefault="00F14B0F" w:rsidP="008D2AB8">
      <w:pPr>
        <w:ind w:right="-110"/>
        <w:rPr>
          <w:b/>
          <w:sz w:val="22"/>
          <w:szCs w:val="22"/>
        </w:rPr>
      </w:pPr>
      <w:r w:rsidRPr="00323A1D">
        <w:rPr>
          <w:b/>
          <w:sz w:val="22"/>
          <w:szCs w:val="22"/>
        </w:rPr>
        <w:t>im. Stanisława Staszica w Krakowie</w:t>
      </w:r>
    </w:p>
    <w:p w:rsidR="008D2AB8" w:rsidRPr="00323A1D" w:rsidRDefault="00F14B0F" w:rsidP="008D2AB8">
      <w:pPr>
        <w:ind w:right="-110"/>
        <w:rPr>
          <w:b/>
          <w:sz w:val="22"/>
          <w:szCs w:val="22"/>
        </w:rPr>
      </w:pPr>
      <w:r w:rsidRPr="00323A1D">
        <w:rPr>
          <w:b/>
          <w:sz w:val="22"/>
          <w:szCs w:val="22"/>
        </w:rPr>
        <w:t>Dział Zamówień Publicznych</w:t>
      </w:r>
      <w:r w:rsidR="008D2AB8" w:rsidRPr="00323A1D">
        <w:rPr>
          <w:b/>
          <w:sz w:val="22"/>
          <w:szCs w:val="22"/>
        </w:rPr>
        <w:t xml:space="preserve">  </w:t>
      </w:r>
    </w:p>
    <w:p w:rsidR="008D2AB8" w:rsidRPr="00323A1D" w:rsidRDefault="00F14B0F" w:rsidP="008D2AB8">
      <w:pPr>
        <w:ind w:right="-110"/>
        <w:rPr>
          <w:b/>
          <w:sz w:val="22"/>
          <w:szCs w:val="22"/>
        </w:rPr>
      </w:pPr>
      <w:r w:rsidRPr="00323A1D">
        <w:rPr>
          <w:b/>
          <w:sz w:val="22"/>
          <w:szCs w:val="22"/>
        </w:rPr>
        <w:t>Al. Mickiewicza</w:t>
      </w:r>
      <w:r w:rsidR="008D2AB8" w:rsidRPr="00323A1D">
        <w:rPr>
          <w:b/>
          <w:sz w:val="22"/>
          <w:szCs w:val="22"/>
        </w:rPr>
        <w:t xml:space="preserve"> </w:t>
      </w:r>
      <w:r w:rsidRPr="00323A1D">
        <w:rPr>
          <w:b/>
          <w:sz w:val="22"/>
          <w:szCs w:val="22"/>
        </w:rPr>
        <w:t>30</w:t>
      </w:r>
      <w:r w:rsidR="008D2AB8" w:rsidRPr="00323A1D">
        <w:rPr>
          <w:b/>
          <w:sz w:val="22"/>
          <w:szCs w:val="22"/>
        </w:rPr>
        <w:t xml:space="preserve"> </w:t>
      </w:r>
    </w:p>
    <w:p w:rsidR="008D2AB8" w:rsidRPr="00323A1D" w:rsidRDefault="00F14B0F" w:rsidP="008D2AB8">
      <w:pPr>
        <w:rPr>
          <w:b/>
          <w:sz w:val="22"/>
          <w:szCs w:val="22"/>
        </w:rPr>
      </w:pPr>
      <w:r w:rsidRPr="00323A1D">
        <w:rPr>
          <w:b/>
          <w:sz w:val="22"/>
          <w:szCs w:val="22"/>
        </w:rPr>
        <w:t>30-059</w:t>
      </w:r>
      <w:r w:rsidR="008D2AB8" w:rsidRPr="00323A1D">
        <w:rPr>
          <w:b/>
          <w:sz w:val="22"/>
          <w:szCs w:val="22"/>
        </w:rPr>
        <w:t xml:space="preserve"> </w:t>
      </w:r>
      <w:r w:rsidRPr="00323A1D">
        <w:rPr>
          <w:b/>
          <w:sz w:val="22"/>
          <w:szCs w:val="22"/>
        </w:rPr>
        <w:t>Kraków</w:t>
      </w:r>
      <w:r w:rsidR="008D2AB8" w:rsidRPr="00323A1D">
        <w:rPr>
          <w:b/>
          <w:sz w:val="22"/>
          <w:szCs w:val="22"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323A1D" w:rsidRDefault="008D2AB8" w:rsidP="00323A1D">
      <w:pPr>
        <w:widowControl w:val="0"/>
        <w:jc w:val="both"/>
        <w:rPr>
          <w:sz w:val="22"/>
          <w:szCs w:val="22"/>
        </w:rPr>
      </w:pPr>
      <w:r w:rsidRPr="00323A1D">
        <w:rPr>
          <w:sz w:val="22"/>
          <w:szCs w:val="22"/>
        </w:rPr>
        <w:t xml:space="preserve">Przystępując do postępowania o udzielenie zamówienia publicznego, którego przedmiotem jest </w:t>
      </w:r>
      <w:r w:rsidR="00F14B0F" w:rsidRPr="00323A1D">
        <w:rPr>
          <w:b/>
          <w:sz w:val="22"/>
          <w:szCs w:val="22"/>
        </w:rPr>
        <w:t>Wyposażenie budynku C-7 w komputery w pomieszczeniach planowanych do przydzielenia Wydziałowi Humanistycznemu -384/22</w:t>
      </w:r>
      <w:r w:rsidRPr="00323A1D">
        <w:rPr>
          <w:b/>
          <w:sz w:val="22"/>
          <w:szCs w:val="22"/>
        </w:rPr>
        <w:t xml:space="preserve">, </w:t>
      </w:r>
      <w:r w:rsidRPr="00323A1D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0F009D" w:rsidRDefault="000F009D" w:rsidP="008D2AB8">
      <w:pPr>
        <w:widowControl w:val="0"/>
        <w:spacing w:line="264" w:lineRule="auto"/>
        <w:ind w:right="1"/>
        <w:rPr>
          <w:b/>
          <w:highlight w:val="lightGray"/>
        </w:rPr>
      </w:pPr>
      <w:r w:rsidRPr="000F009D">
        <w:rPr>
          <w:b/>
          <w:highlight w:val="lightGray"/>
        </w:rPr>
        <w:t>Zadanie nr 1</w:t>
      </w:r>
    </w:p>
    <w:p w:rsidR="000F009D" w:rsidRDefault="000F009D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Dostawa zestawów komputerowych 22 szt.</w:t>
      </w:r>
    </w:p>
    <w:p w:rsidR="000F009D" w:rsidRPr="00C9216D" w:rsidRDefault="000F009D" w:rsidP="008D2AB8">
      <w:pPr>
        <w:widowControl w:val="0"/>
        <w:spacing w:line="264" w:lineRule="auto"/>
        <w:ind w:right="1"/>
        <w:rPr>
          <w:b/>
          <w:u w:val="single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559"/>
        <w:gridCol w:w="2126"/>
        <w:gridCol w:w="709"/>
        <w:gridCol w:w="29"/>
        <w:gridCol w:w="1105"/>
        <w:gridCol w:w="1134"/>
        <w:gridCol w:w="709"/>
        <w:gridCol w:w="2040"/>
      </w:tblGrid>
      <w:tr w:rsidR="000F009D" w:rsidTr="00C9216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F009D" w:rsidRDefault="000F00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F009D" w:rsidRDefault="000F0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F009D" w:rsidRDefault="000F0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F009D" w:rsidRDefault="000F0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:rsidR="000F009D" w:rsidRDefault="000F0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F009D" w:rsidRDefault="000F0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F009D" w:rsidRDefault="000F0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0F009D" w:rsidRDefault="000F0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F009D" w:rsidRDefault="000F0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0F009D" w:rsidRDefault="000F00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F009D" w:rsidRDefault="000F0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0F009D" w:rsidRDefault="000F00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0F009D" w:rsidRDefault="000F009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F009D" w:rsidTr="00C9216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F009D" w:rsidRDefault="000F00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F009D" w:rsidRDefault="000F00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F009D" w:rsidRDefault="000F00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F009D" w:rsidRDefault="000F00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F009D" w:rsidRDefault="000F00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F009D" w:rsidRDefault="000F00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F009D" w:rsidRDefault="000F00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F009D" w:rsidRDefault="000F00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9216D" w:rsidTr="00B66F33">
        <w:trPr>
          <w:trHeight w:val="163"/>
        </w:trPr>
        <w:tc>
          <w:tcPr>
            <w:tcW w:w="9975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9216D" w:rsidRPr="00C9216D" w:rsidRDefault="00C9216D">
            <w:pPr>
              <w:ind w:right="425"/>
              <w:rPr>
                <w:b/>
                <w:sz w:val="22"/>
                <w:szCs w:val="22"/>
                <w:u w:val="single"/>
              </w:rPr>
            </w:pPr>
            <w:r w:rsidRPr="00C9216D">
              <w:rPr>
                <w:b/>
                <w:sz w:val="22"/>
                <w:szCs w:val="22"/>
                <w:u w:val="single"/>
              </w:rPr>
              <w:t>Konfiguracja I</w:t>
            </w:r>
          </w:p>
        </w:tc>
      </w:tr>
      <w:tr w:rsidR="000F009D" w:rsidTr="00C9216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09D" w:rsidRDefault="000F00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09D" w:rsidRPr="00C9216D" w:rsidRDefault="000F009D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 w:rsidRPr="00C9216D">
              <w:rPr>
                <w:b/>
                <w:bCs/>
                <w:color w:val="000000"/>
                <w:sz w:val="20"/>
                <w:szCs w:val="20"/>
              </w:rPr>
              <w:t>Stacjonarny zestaw komputerowy</w:t>
            </w:r>
          </w:p>
          <w:p w:rsidR="00006702" w:rsidRPr="00C9216D" w:rsidRDefault="00006702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 w:rsidRPr="00C9216D">
              <w:rPr>
                <w:b/>
                <w:bCs/>
                <w:sz w:val="20"/>
                <w:szCs w:val="20"/>
                <w:lang w:eastAsia="zh-CN"/>
              </w:rPr>
              <w:t>Typ, model</w:t>
            </w:r>
          </w:p>
          <w:p w:rsidR="00006702" w:rsidRDefault="00006702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C9216D">
              <w:rPr>
                <w:b/>
                <w:bCs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9D" w:rsidRPr="00006702" w:rsidRDefault="000F009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Procesor: ………………</w:t>
            </w:r>
            <w:r w:rsidR="00160DA5" w:rsidRPr="00006702">
              <w:rPr>
                <w:b/>
                <w:sz w:val="18"/>
                <w:szCs w:val="18"/>
                <w:lang w:eastAsia="zh-CN"/>
              </w:rPr>
              <w:t>…..</w:t>
            </w:r>
          </w:p>
          <w:p w:rsidR="00160DA5" w:rsidRPr="00006702" w:rsidRDefault="00160DA5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Karta graficzna  ………………….</w:t>
            </w:r>
          </w:p>
          <w:p w:rsidR="00160DA5" w:rsidRPr="00006702" w:rsidRDefault="00160DA5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Pamięć</w:t>
            </w:r>
          </w:p>
          <w:p w:rsidR="00160DA5" w:rsidRPr="00006702" w:rsidRDefault="00160DA5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………………….</w:t>
            </w:r>
          </w:p>
          <w:p w:rsidR="00006702" w:rsidRDefault="0000670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Dysk twardy</w:t>
            </w:r>
          </w:p>
          <w:p w:rsidR="00006702" w:rsidRDefault="0000670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9327D2" w:rsidRDefault="009327D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:rsidR="00006702" w:rsidRDefault="0000670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System operacyjny</w:t>
            </w:r>
          </w:p>
          <w:p w:rsidR="00006702" w:rsidRDefault="0000670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006702" w:rsidRDefault="0000670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:rsidR="00006702" w:rsidRDefault="0000670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:rsidR="00006702" w:rsidRDefault="0000670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</w:t>
            </w:r>
          </w:p>
          <w:p w:rsidR="00006702" w:rsidRDefault="0000670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0F009D" w:rsidRDefault="000F009D" w:rsidP="00C9216D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09D" w:rsidRDefault="00C92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  <w:r w:rsidR="000F009D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9D" w:rsidRDefault="000F009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9D" w:rsidRDefault="000F009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F009D" w:rsidRDefault="000F00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F009D" w:rsidRDefault="000F009D">
            <w:pPr>
              <w:ind w:right="425"/>
              <w:rPr>
                <w:sz w:val="22"/>
                <w:szCs w:val="22"/>
              </w:rPr>
            </w:pPr>
          </w:p>
        </w:tc>
      </w:tr>
      <w:tr w:rsidR="00C9216D" w:rsidTr="00C9216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C9216D" w:rsidRDefault="00C921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C9216D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 w:rsidRPr="00C9216D">
              <w:rPr>
                <w:b/>
                <w:bCs/>
                <w:color w:val="000000"/>
                <w:sz w:val="20"/>
                <w:szCs w:val="20"/>
              </w:rPr>
              <w:t>Monitor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006702" w:rsidRDefault="00C9216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Default="00C921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Default="00C9216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Default="00C9216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9216D" w:rsidRDefault="00C921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9216D" w:rsidRDefault="00C9216D">
            <w:pPr>
              <w:ind w:right="425"/>
              <w:rPr>
                <w:sz w:val="22"/>
                <w:szCs w:val="22"/>
              </w:rPr>
            </w:pPr>
          </w:p>
        </w:tc>
      </w:tr>
      <w:tr w:rsidR="00C9216D" w:rsidTr="00C9216D">
        <w:trPr>
          <w:trHeight w:val="163"/>
        </w:trPr>
        <w:tc>
          <w:tcPr>
            <w:tcW w:w="9975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9216D" w:rsidRPr="00C9216D" w:rsidRDefault="00C9216D">
            <w:pPr>
              <w:ind w:right="425"/>
              <w:rPr>
                <w:b/>
                <w:sz w:val="22"/>
                <w:szCs w:val="22"/>
                <w:u w:val="single"/>
              </w:rPr>
            </w:pPr>
            <w:r w:rsidRPr="00C9216D">
              <w:rPr>
                <w:b/>
                <w:sz w:val="22"/>
                <w:szCs w:val="22"/>
                <w:u w:val="single"/>
              </w:rPr>
              <w:t>Konfiguracja II</w:t>
            </w:r>
          </w:p>
        </w:tc>
      </w:tr>
      <w:tr w:rsidR="00C9216D" w:rsidTr="00C9216D">
        <w:trPr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Default="00C9216D" w:rsidP="00C9216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Default="00C9216D" w:rsidP="00C9216D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Stacjonarny zestaw komputerowy</w:t>
            </w:r>
          </w:p>
          <w:p w:rsidR="00C9216D" w:rsidRDefault="00C9216D" w:rsidP="00C9216D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Typ, model</w:t>
            </w:r>
          </w:p>
          <w:p w:rsidR="00C9216D" w:rsidRDefault="00C9216D" w:rsidP="00C9216D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…………………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006702" w:rsidRDefault="00C9216D" w:rsidP="00C9216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Procesor: …………………..</w:t>
            </w:r>
          </w:p>
          <w:p w:rsidR="00C9216D" w:rsidRPr="00006702" w:rsidRDefault="00C9216D" w:rsidP="00C9216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Karta graficzna  ………………….</w:t>
            </w:r>
          </w:p>
          <w:p w:rsidR="00C9216D" w:rsidRPr="00006702" w:rsidRDefault="00C9216D" w:rsidP="00C9216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Pamięć</w:t>
            </w:r>
          </w:p>
          <w:p w:rsidR="00C9216D" w:rsidRPr="00006702" w:rsidRDefault="00C9216D" w:rsidP="00C9216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………………….</w:t>
            </w:r>
          </w:p>
          <w:p w:rsidR="00C9216D" w:rsidRDefault="00C9216D" w:rsidP="00C9216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Dysk twardy</w:t>
            </w:r>
          </w:p>
          <w:p w:rsidR="00C9216D" w:rsidRDefault="00C9216D" w:rsidP="00C9216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C9216D" w:rsidRDefault="00C9216D" w:rsidP="00C9216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System operacyjny</w:t>
            </w:r>
          </w:p>
          <w:p w:rsidR="00C9216D" w:rsidRDefault="00C9216D" w:rsidP="00C9216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C9216D" w:rsidRDefault="00C9216D" w:rsidP="00C9216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:rsidR="00C9216D" w:rsidRDefault="00C9216D" w:rsidP="00C9216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:rsidR="00C9216D" w:rsidRDefault="00C9216D" w:rsidP="00C9216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</w:t>
            </w:r>
          </w:p>
          <w:p w:rsidR="00C9216D" w:rsidRDefault="00C9216D" w:rsidP="00C9216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C9216D" w:rsidRDefault="00C9216D" w:rsidP="00C9216D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E75CDF" w:rsidP="00E75C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szt.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C9216D" w:rsidP="00C921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C9216D" w:rsidP="00C921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C9216D" w:rsidP="00C921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C9216D" w:rsidP="00C9216D">
            <w:pPr>
              <w:ind w:right="425"/>
              <w:rPr>
                <w:sz w:val="22"/>
                <w:szCs w:val="22"/>
              </w:rPr>
            </w:pPr>
          </w:p>
        </w:tc>
      </w:tr>
      <w:tr w:rsidR="00C9216D" w:rsidTr="00C9216D">
        <w:trPr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C9216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C9216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Monitor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E75CD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</w:t>
            </w: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E75CDF" w:rsidP="00E75C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szt.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C921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C921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C9216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6D" w:rsidRPr="00C9216D" w:rsidRDefault="00C9216D">
            <w:pPr>
              <w:ind w:right="425"/>
              <w:rPr>
                <w:sz w:val="22"/>
                <w:szCs w:val="22"/>
              </w:rPr>
            </w:pPr>
          </w:p>
        </w:tc>
      </w:tr>
      <w:tr w:rsidR="000F009D" w:rsidTr="00C9216D">
        <w:trPr>
          <w:trHeight w:val="163"/>
        </w:trPr>
        <w:tc>
          <w:tcPr>
            <w:tcW w:w="6092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F009D" w:rsidRDefault="000F009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0F009D" w:rsidRDefault="000F009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:rsidR="000F009D" w:rsidRDefault="000F009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9D" w:rsidRDefault="000F00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F009D" w:rsidRDefault="000F00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F009D" w:rsidRDefault="000F009D">
            <w:pPr>
              <w:ind w:right="425"/>
              <w:rPr>
                <w:sz w:val="22"/>
                <w:szCs w:val="22"/>
              </w:rPr>
            </w:pPr>
          </w:p>
        </w:tc>
      </w:tr>
      <w:tr w:rsidR="000F009D" w:rsidTr="00C9216D">
        <w:trPr>
          <w:trHeight w:val="163"/>
        </w:trPr>
        <w:tc>
          <w:tcPr>
            <w:tcW w:w="6092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F009D" w:rsidRDefault="000F00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0F009D" w:rsidRDefault="000F009D">
            <w:pPr>
              <w:rPr>
                <w:sz w:val="22"/>
                <w:szCs w:val="22"/>
              </w:rPr>
            </w:pPr>
          </w:p>
          <w:p w:rsidR="000F009D" w:rsidRDefault="000F00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0F009D" w:rsidRDefault="000F00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09D" w:rsidRDefault="000F00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F009D" w:rsidRDefault="000F00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009D" w:rsidRDefault="000F009D">
            <w:pPr>
              <w:ind w:right="425"/>
              <w:rPr>
                <w:sz w:val="22"/>
                <w:szCs w:val="22"/>
              </w:rPr>
            </w:pPr>
          </w:p>
        </w:tc>
      </w:tr>
    </w:tbl>
    <w:p w:rsidR="00323A1D" w:rsidRDefault="00323A1D" w:rsidP="00E75CDF">
      <w:pPr>
        <w:widowControl w:val="0"/>
        <w:spacing w:line="264" w:lineRule="auto"/>
        <w:ind w:right="1"/>
        <w:rPr>
          <w:b/>
          <w:highlight w:val="lightGray"/>
        </w:rPr>
      </w:pPr>
    </w:p>
    <w:p w:rsidR="001B4AFC" w:rsidRPr="002A16E2" w:rsidRDefault="001B4AFC" w:rsidP="001B4AFC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:rsidR="00323A1D" w:rsidRDefault="00323A1D" w:rsidP="00E75CDF">
      <w:pPr>
        <w:widowControl w:val="0"/>
        <w:spacing w:line="264" w:lineRule="auto"/>
        <w:ind w:right="1"/>
        <w:rPr>
          <w:b/>
          <w:highlight w:val="lightGray"/>
        </w:rPr>
      </w:pPr>
    </w:p>
    <w:p w:rsidR="001B4AFC" w:rsidRDefault="001B4AFC" w:rsidP="001B4AFC">
      <w:pPr>
        <w:widowControl w:val="0"/>
        <w:spacing w:line="264" w:lineRule="auto"/>
        <w:ind w:right="1"/>
        <w:rPr>
          <w:b/>
        </w:rPr>
      </w:pPr>
      <w:r>
        <w:rPr>
          <w:b/>
        </w:rPr>
        <w:t>Okres gwarancji: ….. miesięcy (kryterium oceny ofert)</w:t>
      </w:r>
    </w:p>
    <w:p w:rsidR="001B4AFC" w:rsidRDefault="001B4AFC" w:rsidP="001B4AFC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Termin realizacji: …….. dni </w:t>
      </w:r>
      <w:r w:rsidRPr="002A16E2">
        <w:rPr>
          <w:b/>
          <w:bCs/>
          <w:sz w:val="22"/>
          <w:szCs w:val="22"/>
        </w:rPr>
        <w:t xml:space="preserve">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</w:p>
    <w:p w:rsidR="00323A1D" w:rsidRDefault="00323A1D" w:rsidP="00E75CDF">
      <w:pPr>
        <w:widowControl w:val="0"/>
        <w:spacing w:line="264" w:lineRule="auto"/>
        <w:ind w:right="1"/>
        <w:rPr>
          <w:b/>
          <w:highlight w:val="lightGray"/>
        </w:rPr>
      </w:pPr>
    </w:p>
    <w:p w:rsidR="00323A1D" w:rsidRDefault="00323A1D" w:rsidP="00E75CDF">
      <w:pPr>
        <w:widowControl w:val="0"/>
        <w:spacing w:line="264" w:lineRule="auto"/>
        <w:ind w:right="1"/>
        <w:rPr>
          <w:b/>
          <w:highlight w:val="lightGray"/>
        </w:rPr>
      </w:pPr>
    </w:p>
    <w:p w:rsidR="00323A1D" w:rsidRDefault="00323A1D" w:rsidP="00E75CDF">
      <w:pPr>
        <w:widowControl w:val="0"/>
        <w:spacing w:line="264" w:lineRule="auto"/>
        <w:ind w:right="1"/>
        <w:rPr>
          <w:b/>
          <w:highlight w:val="lightGray"/>
        </w:rPr>
      </w:pPr>
    </w:p>
    <w:p w:rsidR="00323A1D" w:rsidRDefault="00323A1D" w:rsidP="00E75CDF">
      <w:pPr>
        <w:widowControl w:val="0"/>
        <w:spacing w:line="264" w:lineRule="auto"/>
        <w:ind w:right="1"/>
        <w:rPr>
          <w:b/>
          <w:highlight w:val="lightGray"/>
        </w:rPr>
      </w:pPr>
    </w:p>
    <w:p w:rsidR="00323A1D" w:rsidRDefault="00323A1D" w:rsidP="00E75CDF">
      <w:pPr>
        <w:widowControl w:val="0"/>
        <w:spacing w:line="264" w:lineRule="auto"/>
        <w:ind w:right="1"/>
        <w:rPr>
          <w:b/>
          <w:highlight w:val="lightGray"/>
        </w:rPr>
      </w:pPr>
    </w:p>
    <w:p w:rsidR="00323A1D" w:rsidRDefault="00323A1D" w:rsidP="00E75CDF">
      <w:pPr>
        <w:widowControl w:val="0"/>
        <w:spacing w:line="264" w:lineRule="auto"/>
        <w:ind w:right="1"/>
        <w:rPr>
          <w:b/>
          <w:highlight w:val="lightGray"/>
        </w:rPr>
      </w:pPr>
    </w:p>
    <w:p w:rsidR="00323A1D" w:rsidRDefault="00323A1D" w:rsidP="00E75CDF">
      <w:pPr>
        <w:widowControl w:val="0"/>
        <w:spacing w:line="264" w:lineRule="auto"/>
        <w:ind w:right="1"/>
        <w:rPr>
          <w:b/>
          <w:highlight w:val="lightGray"/>
        </w:rPr>
      </w:pPr>
    </w:p>
    <w:p w:rsidR="00E75CDF" w:rsidRPr="00E75CDF" w:rsidRDefault="00E75CDF" w:rsidP="00E75CDF">
      <w:pPr>
        <w:widowControl w:val="0"/>
        <w:spacing w:line="264" w:lineRule="auto"/>
        <w:ind w:right="1"/>
        <w:rPr>
          <w:b/>
          <w:highlight w:val="lightGray"/>
        </w:rPr>
      </w:pPr>
      <w:r w:rsidRPr="00E75CDF">
        <w:rPr>
          <w:b/>
          <w:highlight w:val="lightGray"/>
        </w:rPr>
        <w:t xml:space="preserve">Zadanie nr </w:t>
      </w:r>
      <w:r>
        <w:rPr>
          <w:b/>
          <w:highlight w:val="lightGray"/>
        </w:rPr>
        <w:t>2</w:t>
      </w:r>
    </w:p>
    <w:p w:rsidR="00E75CDF" w:rsidRDefault="00E75CDF" w:rsidP="00E75CDF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Dostawa 80 szt. zestawów komputerowych typu </w:t>
      </w:r>
      <w:proofErr w:type="spellStart"/>
      <w:r>
        <w:rPr>
          <w:b/>
        </w:rPr>
        <w:t>All</w:t>
      </w:r>
      <w:proofErr w:type="spellEnd"/>
      <w:r>
        <w:rPr>
          <w:b/>
        </w:rPr>
        <w:t xml:space="preserve"> in one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559"/>
        <w:gridCol w:w="2126"/>
        <w:gridCol w:w="709"/>
        <w:gridCol w:w="29"/>
        <w:gridCol w:w="1105"/>
        <w:gridCol w:w="1134"/>
        <w:gridCol w:w="709"/>
        <w:gridCol w:w="2040"/>
      </w:tblGrid>
      <w:tr w:rsidR="00E75CDF" w:rsidTr="008A7D4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75CDF" w:rsidRDefault="00E75CDF" w:rsidP="008A7D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75CDF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75CDF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75CDF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:rsidR="00E75CDF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75CDF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75CDF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E75CDF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75CDF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E75CDF" w:rsidRDefault="00E75CDF" w:rsidP="008A7D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75CDF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E75CDF" w:rsidRDefault="00E75CDF" w:rsidP="008A7D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E75CDF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75CDF" w:rsidTr="008A7D4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75CDF" w:rsidRPr="00323A1D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 w:rsidRPr="00323A1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75CDF" w:rsidRPr="00323A1D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 w:rsidRPr="00323A1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75CDF" w:rsidRPr="00323A1D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 w:rsidRPr="00323A1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75CDF" w:rsidRPr="00323A1D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 w:rsidRPr="00323A1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75CDF" w:rsidRPr="00323A1D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 w:rsidRPr="00323A1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75CDF" w:rsidRPr="00323A1D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 w:rsidRPr="00323A1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75CDF" w:rsidRPr="00323A1D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 w:rsidRPr="00323A1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75CDF" w:rsidRPr="00323A1D" w:rsidRDefault="00E75CDF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 w:rsidRPr="00323A1D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E75CDF" w:rsidTr="008A7D48">
        <w:trPr>
          <w:trHeight w:val="163"/>
        </w:trPr>
        <w:tc>
          <w:tcPr>
            <w:tcW w:w="9975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75CDF" w:rsidRPr="00C9216D" w:rsidRDefault="00E75CDF" w:rsidP="008A7D48">
            <w:pPr>
              <w:ind w:right="425"/>
              <w:rPr>
                <w:b/>
                <w:sz w:val="22"/>
                <w:szCs w:val="22"/>
                <w:u w:val="single"/>
              </w:rPr>
            </w:pPr>
            <w:r w:rsidRPr="00C9216D">
              <w:rPr>
                <w:b/>
                <w:sz w:val="22"/>
                <w:szCs w:val="22"/>
                <w:u w:val="single"/>
              </w:rPr>
              <w:t>Konfiguracja I</w:t>
            </w:r>
          </w:p>
        </w:tc>
      </w:tr>
      <w:tr w:rsidR="00E75CDF" w:rsidTr="008A7D4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DF" w:rsidRDefault="00E75CDF" w:rsidP="008A7D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DF" w:rsidRPr="00C9216D" w:rsidRDefault="00884C1F" w:rsidP="008A7D48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Zestaw komputerowy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all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in one</w:t>
            </w:r>
          </w:p>
          <w:p w:rsidR="00E75CDF" w:rsidRPr="00C9216D" w:rsidRDefault="00E75CDF" w:rsidP="008A7D48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 w:rsidRPr="00C9216D">
              <w:rPr>
                <w:b/>
                <w:bCs/>
                <w:sz w:val="20"/>
                <w:szCs w:val="20"/>
                <w:lang w:eastAsia="zh-CN"/>
              </w:rPr>
              <w:t>Typ, model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C9216D">
              <w:rPr>
                <w:b/>
                <w:bCs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Pr="00006702" w:rsidRDefault="00E75CDF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Procesor: …………………..</w:t>
            </w:r>
          </w:p>
          <w:p w:rsidR="00E75CDF" w:rsidRPr="00006702" w:rsidRDefault="00E75CDF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Karta graficzna  ………………….</w:t>
            </w:r>
          </w:p>
          <w:p w:rsidR="00E75CDF" w:rsidRPr="00006702" w:rsidRDefault="00E75CDF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Pamięć</w:t>
            </w:r>
          </w:p>
          <w:p w:rsidR="00E75CDF" w:rsidRPr="00006702" w:rsidRDefault="00E75CDF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………………….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Dysk twardy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System operacyjny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E75CDF" w:rsidRDefault="00E75CDF" w:rsidP="008A7D48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CDF" w:rsidRDefault="00884C1F" w:rsidP="008A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E75CDF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Default="00E75CDF" w:rsidP="008A7D4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Default="00E75CDF" w:rsidP="008A7D48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75CDF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75CDF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</w:tr>
      <w:tr w:rsidR="00E75CDF" w:rsidTr="008A7D48">
        <w:trPr>
          <w:trHeight w:val="163"/>
        </w:trPr>
        <w:tc>
          <w:tcPr>
            <w:tcW w:w="9975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75CDF" w:rsidRPr="00C9216D" w:rsidRDefault="00E75CDF" w:rsidP="008A7D48">
            <w:pPr>
              <w:ind w:right="425"/>
              <w:rPr>
                <w:b/>
                <w:sz w:val="22"/>
                <w:szCs w:val="22"/>
                <w:u w:val="single"/>
              </w:rPr>
            </w:pPr>
            <w:r w:rsidRPr="00C9216D">
              <w:rPr>
                <w:b/>
                <w:sz w:val="22"/>
                <w:szCs w:val="22"/>
                <w:u w:val="single"/>
              </w:rPr>
              <w:t>Konfiguracja II</w:t>
            </w:r>
          </w:p>
        </w:tc>
      </w:tr>
      <w:tr w:rsidR="00E75CDF" w:rsidTr="008A7D48">
        <w:trPr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Default="00884C1F" w:rsidP="008A7D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1F" w:rsidRPr="00C9216D" w:rsidRDefault="00884C1F" w:rsidP="00884C1F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Zestaw komputerowy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all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in one</w:t>
            </w:r>
          </w:p>
          <w:p w:rsidR="00884C1F" w:rsidRPr="00C9216D" w:rsidRDefault="00884C1F" w:rsidP="00884C1F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 w:rsidRPr="00C9216D">
              <w:rPr>
                <w:b/>
                <w:bCs/>
                <w:sz w:val="20"/>
                <w:szCs w:val="20"/>
                <w:lang w:eastAsia="zh-CN"/>
              </w:rPr>
              <w:t>Typ, model</w:t>
            </w:r>
          </w:p>
          <w:p w:rsidR="00E75CDF" w:rsidRDefault="00884C1F" w:rsidP="00884C1F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C9216D">
              <w:rPr>
                <w:b/>
                <w:bCs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Pr="00006702" w:rsidRDefault="00E75CDF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Procesor: …………………..</w:t>
            </w:r>
          </w:p>
          <w:p w:rsidR="00E75CDF" w:rsidRPr="00006702" w:rsidRDefault="00E75CDF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Karta graficzna  ………………….</w:t>
            </w:r>
          </w:p>
          <w:p w:rsidR="00E75CDF" w:rsidRPr="00006702" w:rsidRDefault="00E75CDF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Pamięć</w:t>
            </w:r>
          </w:p>
          <w:p w:rsidR="00E75CDF" w:rsidRPr="00006702" w:rsidRDefault="00E75CDF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………………….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Dysk twardy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System operacyjny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</w:t>
            </w:r>
          </w:p>
          <w:p w:rsidR="00E75CDF" w:rsidRDefault="00E75CDF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E75CDF" w:rsidRDefault="00E75CDF" w:rsidP="008A7D48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Pr="00C9216D" w:rsidRDefault="00884C1F" w:rsidP="008A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</w:t>
            </w:r>
            <w:r w:rsidR="00E75CDF">
              <w:rPr>
                <w:sz w:val="22"/>
                <w:szCs w:val="22"/>
              </w:rPr>
              <w:t>szt.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Pr="00C9216D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Pr="00C9216D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Pr="00C9216D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Pr="00C9216D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</w:tr>
      <w:tr w:rsidR="00AF2A27" w:rsidTr="000C3C1D">
        <w:trPr>
          <w:trHeight w:val="163"/>
        </w:trPr>
        <w:tc>
          <w:tcPr>
            <w:tcW w:w="99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Pr="00C9216D" w:rsidRDefault="00AF2A27" w:rsidP="008A7D48">
            <w:pPr>
              <w:ind w:right="425"/>
              <w:rPr>
                <w:sz w:val="22"/>
                <w:szCs w:val="22"/>
              </w:rPr>
            </w:pPr>
            <w:r w:rsidRPr="00C9216D">
              <w:rPr>
                <w:b/>
                <w:sz w:val="22"/>
                <w:szCs w:val="22"/>
                <w:u w:val="single"/>
              </w:rPr>
              <w:t>Konfiguracja II</w:t>
            </w:r>
            <w:r>
              <w:rPr>
                <w:b/>
                <w:sz w:val="22"/>
                <w:szCs w:val="22"/>
                <w:u w:val="single"/>
              </w:rPr>
              <w:t>I</w:t>
            </w:r>
          </w:p>
        </w:tc>
      </w:tr>
      <w:tr w:rsidR="00AF2A27" w:rsidTr="008A7D48">
        <w:trPr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Default="00AF2A27" w:rsidP="00AF2A2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Pr="00C9216D" w:rsidRDefault="00AF2A27" w:rsidP="00AF2A27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Zestaw komputerowy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all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in one</w:t>
            </w:r>
          </w:p>
          <w:p w:rsidR="00AF2A27" w:rsidRPr="00C9216D" w:rsidRDefault="00AF2A27" w:rsidP="00AF2A27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 w:rsidRPr="00C9216D">
              <w:rPr>
                <w:b/>
                <w:bCs/>
                <w:sz w:val="20"/>
                <w:szCs w:val="20"/>
                <w:lang w:eastAsia="zh-CN"/>
              </w:rPr>
              <w:t>Typ, model</w:t>
            </w:r>
          </w:p>
          <w:p w:rsidR="00AF2A27" w:rsidRDefault="00AF2A27" w:rsidP="00AF2A27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C9216D">
              <w:rPr>
                <w:b/>
                <w:bCs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Pr="00006702" w:rsidRDefault="00AF2A27" w:rsidP="00AF2A27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Procesor: …………………..</w:t>
            </w:r>
          </w:p>
          <w:p w:rsidR="00AF2A27" w:rsidRPr="00006702" w:rsidRDefault="00AF2A27" w:rsidP="00AF2A27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Karta graficzna  ………………….</w:t>
            </w:r>
          </w:p>
          <w:p w:rsidR="00AF2A27" w:rsidRPr="00006702" w:rsidRDefault="00AF2A27" w:rsidP="00AF2A27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Pamięć</w:t>
            </w:r>
          </w:p>
          <w:p w:rsidR="00AF2A27" w:rsidRPr="00006702" w:rsidRDefault="00AF2A27" w:rsidP="00AF2A27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………………….</w:t>
            </w:r>
          </w:p>
          <w:p w:rsidR="00AF2A27" w:rsidRDefault="00AF2A27" w:rsidP="00AF2A2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Dysk twardy</w:t>
            </w:r>
          </w:p>
          <w:p w:rsidR="00AF2A27" w:rsidRDefault="00AF2A27" w:rsidP="00AF2A2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AF2A27" w:rsidRDefault="00AF2A27" w:rsidP="00AF2A2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System operacyjny</w:t>
            </w:r>
          </w:p>
          <w:p w:rsidR="00AF2A27" w:rsidRDefault="00AF2A27" w:rsidP="00AF2A2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AF2A27" w:rsidRDefault="00AF2A27" w:rsidP="00AF2A2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:rsidR="00AF2A27" w:rsidRDefault="00AF2A27" w:rsidP="00AF2A2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:rsidR="00AF2A27" w:rsidRDefault="00AF2A27" w:rsidP="00AF2A2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</w:t>
            </w:r>
          </w:p>
          <w:p w:rsidR="00AF2A27" w:rsidRDefault="00AF2A27" w:rsidP="00AF2A27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AF2A27" w:rsidRDefault="00AF2A27" w:rsidP="00AF2A27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Pr="00C9216D" w:rsidRDefault="00AF2A27" w:rsidP="00AF2A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 szt.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Pr="00C9216D" w:rsidRDefault="00AF2A27" w:rsidP="00AF2A2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Pr="00C9216D" w:rsidRDefault="00AF2A27" w:rsidP="00AF2A2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Pr="00C9216D" w:rsidRDefault="00AF2A27" w:rsidP="00AF2A2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Pr="00C9216D" w:rsidRDefault="00AF2A27" w:rsidP="00AF2A27">
            <w:pPr>
              <w:ind w:right="425"/>
              <w:rPr>
                <w:sz w:val="22"/>
                <w:szCs w:val="22"/>
              </w:rPr>
            </w:pPr>
          </w:p>
        </w:tc>
      </w:tr>
      <w:tr w:rsidR="00E75CDF" w:rsidTr="008A7D48">
        <w:trPr>
          <w:trHeight w:val="163"/>
        </w:trPr>
        <w:tc>
          <w:tcPr>
            <w:tcW w:w="6092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75CDF" w:rsidRDefault="00E75CDF" w:rsidP="008A7D48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E75CDF" w:rsidRDefault="00E75CDF" w:rsidP="008A7D48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:rsidR="00E75CDF" w:rsidRDefault="00E75CDF" w:rsidP="008A7D48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75CDF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75CDF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</w:tr>
      <w:tr w:rsidR="00E75CDF" w:rsidTr="008A7D48">
        <w:trPr>
          <w:trHeight w:val="163"/>
        </w:trPr>
        <w:tc>
          <w:tcPr>
            <w:tcW w:w="6092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75CDF" w:rsidRDefault="00E75CDF" w:rsidP="008A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E75CDF" w:rsidRDefault="00E75CDF" w:rsidP="008A7D48">
            <w:pPr>
              <w:rPr>
                <w:sz w:val="22"/>
                <w:szCs w:val="22"/>
              </w:rPr>
            </w:pPr>
          </w:p>
          <w:p w:rsidR="00E75CDF" w:rsidRDefault="00E75CDF" w:rsidP="008A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E75CDF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CDF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75CDF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75CDF" w:rsidRDefault="00E75CDF" w:rsidP="008A7D48">
            <w:pPr>
              <w:ind w:right="425"/>
              <w:rPr>
                <w:sz w:val="22"/>
                <w:szCs w:val="22"/>
              </w:rPr>
            </w:pPr>
          </w:p>
        </w:tc>
      </w:tr>
    </w:tbl>
    <w:p w:rsidR="001B4AFC" w:rsidRPr="002A16E2" w:rsidRDefault="001B4AFC" w:rsidP="001B4AFC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:rsidR="000F009D" w:rsidRDefault="000F009D" w:rsidP="008D2AB8">
      <w:pPr>
        <w:widowControl w:val="0"/>
        <w:spacing w:line="264" w:lineRule="auto"/>
        <w:ind w:right="1"/>
        <w:rPr>
          <w:b/>
        </w:rPr>
      </w:pPr>
    </w:p>
    <w:p w:rsidR="000F009D" w:rsidRDefault="00E75CDF" w:rsidP="008D2AB8">
      <w:pPr>
        <w:widowControl w:val="0"/>
        <w:spacing w:line="264" w:lineRule="auto"/>
        <w:ind w:right="1"/>
        <w:rPr>
          <w:b/>
        </w:rPr>
      </w:pPr>
      <w:bookmarkStart w:id="0" w:name="_Hlk106695829"/>
      <w:r>
        <w:rPr>
          <w:b/>
        </w:rPr>
        <w:t>Okres gwarancji: ….. miesięcy (kryterium oceny ofert)</w:t>
      </w:r>
    </w:p>
    <w:p w:rsidR="00E75CDF" w:rsidRDefault="00E75CDF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Termin realizacji: …….. dni </w:t>
      </w:r>
      <w:r w:rsidR="001B4AFC" w:rsidRPr="002A16E2">
        <w:rPr>
          <w:b/>
          <w:bCs/>
          <w:sz w:val="22"/>
          <w:szCs w:val="22"/>
        </w:rPr>
        <w:t xml:space="preserve">od daty otrzymania zamówienia potwierdzonego przez </w:t>
      </w:r>
      <w:proofErr w:type="spellStart"/>
      <w:r w:rsidR="001B4AFC" w:rsidRPr="002A16E2">
        <w:rPr>
          <w:b/>
          <w:bCs/>
          <w:sz w:val="22"/>
          <w:szCs w:val="22"/>
        </w:rPr>
        <w:t>M</w:t>
      </w:r>
      <w:r w:rsidR="001B4AFC">
        <w:rPr>
          <w:b/>
          <w:bCs/>
          <w:sz w:val="22"/>
          <w:szCs w:val="22"/>
        </w:rPr>
        <w:t>Ei</w:t>
      </w:r>
      <w:r w:rsidR="001B4AFC" w:rsidRPr="002A16E2">
        <w:rPr>
          <w:b/>
          <w:bCs/>
          <w:sz w:val="22"/>
          <w:szCs w:val="22"/>
        </w:rPr>
        <w:t>N</w:t>
      </w:r>
      <w:proofErr w:type="spellEnd"/>
    </w:p>
    <w:bookmarkEnd w:id="0"/>
    <w:p w:rsidR="00E75CDF" w:rsidRDefault="00E75CDF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E75CDF" w:rsidRPr="00AF2A27" w:rsidRDefault="00AF2A27" w:rsidP="008D2AB8">
      <w:pPr>
        <w:tabs>
          <w:tab w:val="left" w:pos="426"/>
        </w:tabs>
        <w:spacing w:after="120"/>
        <w:jc w:val="both"/>
        <w:rPr>
          <w:b/>
          <w:sz w:val="22"/>
          <w:u w:val="single"/>
        </w:rPr>
      </w:pPr>
      <w:r w:rsidRPr="00AF2A27">
        <w:rPr>
          <w:b/>
          <w:sz w:val="22"/>
          <w:highlight w:val="lightGray"/>
          <w:u w:val="single"/>
        </w:rPr>
        <w:t>Zadanie nr 3</w:t>
      </w:r>
    </w:p>
    <w:p w:rsidR="00AF2A27" w:rsidRPr="00AF2A27" w:rsidRDefault="00AF2A27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F2A27">
        <w:rPr>
          <w:b/>
          <w:sz w:val="22"/>
        </w:rPr>
        <w:t>Dostawa komputerów przenośnych 7 szt.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559"/>
        <w:gridCol w:w="2126"/>
        <w:gridCol w:w="709"/>
        <w:gridCol w:w="1276"/>
        <w:gridCol w:w="992"/>
        <w:gridCol w:w="709"/>
        <w:gridCol w:w="2040"/>
      </w:tblGrid>
      <w:tr w:rsidR="00AF2A27" w:rsidTr="00AF2A2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F2A27" w:rsidRDefault="00AF2A27" w:rsidP="008A7D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:rsidR="00AF2A27" w:rsidRDefault="00AF2A27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AF2A27" w:rsidRDefault="00AF2A27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AF2A27" w:rsidRDefault="00AF2A27" w:rsidP="008A7D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AF2A27" w:rsidRDefault="00AF2A27" w:rsidP="008A7D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AF2A27" w:rsidRDefault="00AF2A27" w:rsidP="008A7D4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F2A27" w:rsidTr="00AF2A2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F2A27" w:rsidRDefault="00AF2A27" w:rsidP="008A7D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F2A27" w:rsidTr="00AF2A2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F2A27" w:rsidRDefault="00AF2A27" w:rsidP="008A7D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Pr="00C9216D" w:rsidRDefault="00AF2A27" w:rsidP="008A7D48">
            <w:pPr>
              <w:suppressAutoHyphens/>
              <w:spacing w:after="12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Komputer przenośny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Pr="00006702" w:rsidRDefault="00AF2A27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zh-CN"/>
              </w:rPr>
              <w:t>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Default="00AF2A27" w:rsidP="008A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Default="00AF2A27" w:rsidP="008A7D4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Default="00AF2A27" w:rsidP="008A7D48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F2A27" w:rsidRDefault="00AF2A2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F2A27" w:rsidRDefault="00AF2A27" w:rsidP="008A7D48">
            <w:pPr>
              <w:ind w:right="425"/>
              <w:rPr>
                <w:sz w:val="22"/>
                <w:szCs w:val="22"/>
              </w:rPr>
            </w:pPr>
          </w:p>
        </w:tc>
      </w:tr>
      <w:tr w:rsidR="00AF2A27" w:rsidTr="00AF2A27">
        <w:trPr>
          <w:trHeight w:val="361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F2A27" w:rsidRDefault="00AF2A27" w:rsidP="008A7D48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AF2A27" w:rsidRDefault="00AF2A27" w:rsidP="008A7D48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:rsidR="00AF2A27" w:rsidRDefault="00AF2A27" w:rsidP="008A7D48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Default="00AF2A2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F2A27" w:rsidRDefault="00AF2A2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F2A27" w:rsidRDefault="00AF2A27" w:rsidP="008A7D48">
            <w:pPr>
              <w:ind w:right="425"/>
              <w:rPr>
                <w:sz w:val="22"/>
                <w:szCs w:val="22"/>
              </w:rPr>
            </w:pPr>
          </w:p>
        </w:tc>
      </w:tr>
      <w:tr w:rsidR="00AF2A27" w:rsidTr="00AF2A2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F2A27" w:rsidRDefault="00AF2A27" w:rsidP="008A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AF2A27" w:rsidRDefault="00AF2A27" w:rsidP="008A7D48">
            <w:pPr>
              <w:rPr>
                <w:sz w:val="22"/>
                <w:szCs w:val="22"/>
              </w:rPr>
            </w:pPr>
          </w:p>
          <w:p w:rsidR="00AF2A27" w:rsidRDefault="00AF2A27" w:rsidP="008A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AF2A27" w:rsidRDefault="00AF2A2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A27" w:rsidRDefault="00AF2A2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F2A27" w:rsidRDefault="00AF2A2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F2A27" w:rsidRDefault="00AF2A27" w:rsidP="008A7D48">
            <w:pPr>
              <w:ind w:right="425"/>
              <w:rPr>
                <w:sz w:val="22"/>
                <w:szCs w:val="22"/>
              </w:rPr>
            </w:pPr>
          </w:p>
        </w:tc>
      </w:tr>
    </w:tbl>
    <w:p w:rsidR="00AF2A27" w:rsidRDefault="00AF2A27" w:rsidP="00AF2A27">
      <w:pPr>
        <w:widowControl w:val="0"/>
        <w:spacing w:line="264" w:lineRule="auto"/>
        <w:ind w:right="1"/>
        <w:rPr>
          <w:b/>
        </w:rPr>
      </w:pPr>
      <w:r>
        <w:rPr>
          <w:b/>
        </w:rPr>
        <w:t>Okres gwarancji: ….. miesięcy (kryterium oceny ofert)</w:t>
      </w:r>
    </w:p>
    <w:p w:rsidR="00AF2A27" w:rsidRDefault="00AF2A27" w:rsidP="00AF2A27">
      <w:pPr>
        <w:widowControl w:val="0"/>
        <w:spacing w:line="264" w:lineRule="auto"/>
        <w:ind w:right="1"/>
        <w:rPr>
          <w:b/>
        </w:rPr>
      </w:pPr>
      <w:r>
        <w:rPr>
          <w:b/>
        </w:rPr>
        <w:t>Termin realizacji: …….. dni od daty podpisania umowy</w:t>
      </w:r>
    </w:p>
    <w:p w:rsidR="00AF2A27" w:rsidRDefault="00AF2A27" w:rsidP="00AF2A27">
      <w:pPr>
        <w:tabs>
          <w:tab w:val="left" w:pos="426"/>
        </w:tabs>
        <w:spacing w:after="120"/>
        <w:jc w:val="both"/>
        <w:rPr>
          <w:b/>
          <w:sz w:val="22"/>
          <w:highlight w:val="lightGray"/>
          <w:u w:val="single"/>
        </w:rPr>
      </w:pPr>
    </w:p>
    <w:p w:rsidR="009327D2" w:rsidRDefault="009327D2" w:rsidP="00AF2A27">
      <w:pPr>
        <w:tabs>
          <w:tab w:val="left" w:pos="426"/>
        </w:tabs>
        <w:spacing w:after="120"/>
        <w:jc w:val="both"/>
        <w:rPr>
          <w:b/>
          <w:sz w:val="22"/>
          <w:highlight w:val="lightGray"/>
          <w:u w:val="single"/>
        </w:rPr>
      </w:pPr>
    </w:p>
    <w:p w:rsidR="009327D2" w:rsidRDefault="009327D2" w:rsidP="00AF2A27">
      <w:pPr>
        <w:tabs>
          <w:tab w:val="left" w:pos="426"/>
        </w:tabs>
        <w:spacing w:after="120"/>
        <w:jc w:val="both"/>
        <w:rPr>
          <w:b/>
          <w:sz w:val="22"/>
          <w:highlight w:val="lightGray"/>
          <w:u w:val="single"/>
        </w:rPr>
      </w:pPr>
    </w:p>
    <w:p w:rsidR="00AF2A27" w:rsidRPr="00AF2A27" w:rsidRDefault="00AF2A27" w:rsidP="00AF2A27">
      <w:pPr>
        <w:tabs>
          <w:tab w:val="left" w:pos="426"/>
        </w:tabs>
        <w:spacing w:after="120"/>
        <w:jc w:val="both"/>
        <w:rPr>
          <w:b/>
          <w:sz w:val="22"/>
          <w:u w:val="single"/>
        </w:rPr>
      </w:pPr>
      <w:r w:rsidRPr="00AF2A27">
        <w:rPr>
          <w:b/>
          <w:sz w:val="22"/>
          <w:highlight w:val="lightGray"/>
          <w:u w:val="single"/>
        </w:rPr>
        <w:lastRenderedPageBreak/>
        <w:t xml:space="preserve">Zadanie nr </w:t>
      </w:r>
      <w:r>
        <w:rPr>
          <w:b/>
          <w:sz w:val="22"/>
          <w:highlight w:val="lightGray"/>
          <w:u w:val="single"/>
        </w:rPr>
        <w:t>4</w:t>
      </w:r>
    </w:p>
    <w:p w:rsidR="00E75CDF" w:rsidRPr="00AF2A27" w:rsidRDefault="00AF2A27" w:rsidP="008D2AB8">
      <w:pPr>
        <w:tabs>
          <w:tab w:val="left" w:pos="426"/>
        </w:tabs>
        <w:spacing w:after="120"/>
        <w:jc w:val="both"/>
        <w:rPr>
          <w:b/>
        </w:rPr>
      </w:pPr>
      <w:r w:rsidRPr="00AF2A27">
        <w:rPr>
          <w:b/>
        </w:rPr>
        <w:t>Dostawa 1 szt. serwera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559"/>
        <w:gridCol w:w="2126"/>
        <w:gridCol w:w="738"/>
        <w:gridCol w:w="1105"/>
        <w:gridCol w:w="1134"/>
        <w:gridCol w:w="709"/>
        <w:gridCol w:w="2040"/>
      </w:tblGrid>
      <w:tr w:rsidR="00A365B7" w:rsidRPr="00C9216D" w:rsidTr="008A7D48">
        <w:trPr>
          <w:trHeight w:val="16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B7" w:rsidRDefault="00A365B7" w:rsidP="008A7D4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B7" w:rsidRPr="00C9216D" w:rsidRDefault="00A365B7" w:rsidP="008A7D48">
            <w:pPr>
              <w:suppressAutoHyphens/>
              <w:spacing w:after="120"/>
              <w:rPr>
                <w:b/>
                <w:bCs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Serwer</w:t>
            </w:r>
          </w:p>
          <w:p w:rsidR="00A365B7" w:rsidRDefault="00A365B7" w:rsidP="008A7D48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C9216D">
              <w:rPr>
                <w:b/>
                <w:bCs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B7" w:rsidRPr="00006702" w:rsidRDefault="00A365B7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Procesor: …………………..</w:t>
            </w:r>
          </w:p>
          <w:p w:rsidR="00A365B7" w:rsidRPr="00006702" w:rsidRDefault="00A365B7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- Karta graficzna  ………………….</w:t>
            </w:r>
          </w:p>
          <w:p w:rsidR="00A365B7" w:rsidRPr="00006702" w:rsidRDefault="00A365B7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Pamięć</w:t>
            </w:r>
          </w:p>
          <w:p w:rsidR="00A365B7" w:rsidRPr="00006702" w:rsidRDefault="00A365B7" w:rsidP="008A7D48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  <w:r w:rsidRPr="00006702">
              <w:rPr>
                <w:b/>
                <w:sz w:val="18"/>
                <w:szCs w:val="18"/>
                <w:lang w:eastAsia="zh-CN"/>
              </w:rPr>
              <w:t>………………….</w:t>
            </w:r>
          </w:p>
          <w:p w:rsidR="00A365B7" w:rsidRDefault="00A365B7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Dysk twardy</w:t>
            </w:r>
          </w:p>
          <w:p w:rsidR="00A365B7" w:rsidRDefault="00A365B7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A365B7" w:rsidRDefault="00A365B7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System operacyjny</w:t>
            </w:r>
          </w:p>
          <w:p w:rsidR="00A365B7" w:rsidRDefault="00A365B7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A365B7" w:rsidRDefault="00A365B7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:rsidR="00A365B7" w:rsidRDefault="00A365B7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:rsidR="00A365B7" w:rsidRDefault="00A365B7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</w:t>
            </w:r>
          </w:p>
          <w:p w:rsidR="00A365B7" w:rsidRDefault="00A365B7" w:rsidP="008A7D4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:rsidR="00A365B7" w:rsidRDefault="00A365B7" w:rsidP="008A7D48">
            <w:pPr>
              <w:suppressAutoHyphens/>
              <w:spacing w:after="120"/>
              <w:jc w:val="center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B7" w:rsidRPr="00C9216D" w:rsidRDefault="00A365B7" w:rsidP="008A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bookmarkStart w:id="1" w:name="_GoBack"/>
            <w:bookmarkEnd w:id="1"/>
            <w:r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B7" w:rsidRPr="00C9216D" w:rsidRDefault="00A365B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B7" w:rsidRPr="00C9216D" w:rsidRDefault="00A365B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B7" w:rsidRPr="00C9216D" w:rsidRDefault="00A365B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B7" w:rsidRPr="00C9216D" w:rsidRDefault="00A365B7" w:rsidP="008A7D48">
            <w:pPr>
              <w:ind w:right="425"/>
              <w:rPr>
                <w:sz w:val="22"/>
                <w:szCs w:val="22"/>
              </w:rPr>
            </w:pPr>
          </w:p>
        </w:tc>
      </w:tr>
      <w:tr w:rsidR="00A365B7" w:rsidTr="008A7D4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365B7" w:rsidRDefault="00A365B7" w:rsidP="008A7D48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A365B7" w:rsidRDefault="00A365B7" w:rsidP="008A7D48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:rsidR="00A365B7" w:rsidRDefault="00A365B7" w:rsidP="008A7D48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B7" w:rsidRDefault="00A365B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365B7" w:rsidRDefault="00A365B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365B7" w:rsidRDefault="00A365B7" w:rsidP="008A7D48">
            <w:pPr>
              <w:ind w:right="425"/>
              <w:rPr>
                <w:sz w:val="22"/>
                <w:szCs w:val="22"/>
              </w:rPr>
            </w:pPr>
          </w:p>
        </w:tc>
      </w:tr>
      <w:tr w:rsidR="00A365B7" w:rsidTr="008A7D4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365B7" w:rsidRDefault="00A365B7" w:rsidP="008A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A365B7" w:rsidRDefault="00A365B7" w:rsidP="008A7D48">
            <w:pPr>
              <w:rPr>
                <w:sz w:val="22"/>
                <w:szCs w:val="22"/>
              </w:rPr>
            </w:pPr>
          </w:p>
          <w:p w:rsidR="00A365B7" w:rsidRDefault="00A365B7" w:rsidP="008A7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A365B7" w:rsidRDefault="00A365B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B7" w:rsidRDefault="00A365B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365B7" w:rsidRDefault="00A365B7" w:rsidP="008A7D4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365B7" w:rsidRDefault="00A365B7" w:rsidP="008A7D48">
            <w:pPr>
              <w:ind w:right="425"/>
              <w:rPr>
                <w:sz w:val="22"/>
                <w:szCs w:val="22"/>
              </w:rPr>
            </w:pPr>
          </w:p>
        </w:tc>
      </w:tr>
    </w:tbl>
    <w:p w:rsidR="00AF2A27" w:rsidRDefault="00AF2A27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1B4AFC" w:rsidRPr="002A16E2" w:rsidRDefault="001B4AFC" w:rsidP="001B4AFC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:rsidR="001B4AFC" w:rsidRDefault="001B4AFC" w:rsidP="001B4AFC">
      <w:pPr>
        <w:widowControl w:val="0"/>
        <w:spacing w:line="264" w:lineRule="auto"/>
        <w:ind w:right="1"/>
        <w:rPr>
          <w:b/>
        </w:rPr>
      </w:pPr>
      <w:r>
        <w:rPr>
          <w:b/>
        </w:rPr>
        <w:t>Okres gwarancji: ….. miesięcy (kryterium oceny ofert)</w:t>
      </w:r>
    </w:p>
    <w:p w:rsidR="001B4AFC" w:rsidRDefault="001B4AFC" w:rsidP="001B4AFC">
      <w:pPr>
        <w:widowControl w:val="0"/>
        <w:spacing w:line="264" w:lineRule="auto"/>
        <w:ind w:right="1"/>
        <w:rPr>
          <w:b/>
        </w:rPr>
      </w:pPr>
      <w:r>
        <w:rPr>
          <w:b/>
        </w:rPr>
        <w:t xml:space="preserve">Termin realizacji: …….. dni </w:t>
      </w:r>
      <w:r w:rsidRPr="002A16E2">
        <w:rPr>
          <w:b/>
          <w:bCs/>
          <w:sz w:val="22"/>
          <w:szCs w:val="22"/>
        </w:rPr>
        <w:t xml:space="preserve">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</w:p>
    <w:p w:rsidR="001B4AFC" w:rsidRPr="001B4AFC" w:rsidRDefault="001B4AFC" w:rsidP="001B4AFC">
      <w:pPr>
        <w:tabs>
          <w:tab w:val="left" w:pos="426"/>
        </w:tabs>
        <w:spacing w:after="120"/>
        <w:jc w:val="both"/>
        <w:rPr>
          <w:b/>
          <w:sz w:val="22"/>
          <w:highlight w:val="lightGray"/>
          <w:u w:val="single"/>
        </w:rPr>
      </w:pPr>
    </w:p>
    <w:p w:rsidR="00AF2A27" w:rsidRDefault="00AF2A27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1B4AFC" w:rsidRPr="002A16E2" w:rsidRDefault="001B4AFC" w:rsidP="001B4AFC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:rsidR="001B4AFC" w:rsidRPr="002A16E2" w:rsidRDefault="001B4AFC" w:rsidP="001B4AF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1B4AFC" w:rsidRPr="002A16E2" w:rsidRDefault="001B4AFC" w:rsidP="001B4AF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:rsidR="001B4AFC" w:rsidRPr="002A16E2" w:rsidRDefault="001B4AFC" w:rsidP="001B4AFC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:rsidR="001B4AFC" w:rsidRPr="002A16E2" w:rsidRDefault="001B4AFC" w:rsidP="001B4AF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 w:rsidRPr="002A16E2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1B4AFC" w:rsidRDefault="001B4AFC" w:rsidP="001B4AF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</w:t>
      </w:r>
      <w:r w:rsidRPr="002A16E2">
        <w:rPr>
          <w:color w:val="000000"/>
          <w:sz w:val="22"/>
          <w:szCs w:val="22"/>
          <w:lang w:eastAsia="ar-SA"/>
        </w:rPr>
        <w:lastRenderedPageBreak/>
        <w:t>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:rsidR="001B4AFC" w:rsidRPr="002A16E2" w:rsidRDefault="001B4AFC" w:rsidP="001B4AF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sprzęt</w:t>
      </w:r>
      <w:r w:rsidRPr="002A16E2">
        <w:rPr>
          <w:b/>
          <w:color w:val="000000"/>
          <w:sz w:val="22"/>
          <w:szCs w:val="22"/>
          <w:lang w:eastAsia="ar-SA"/>
        </w:rPr>
        <w:t xml:space="preserve">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:rsidR="00A07730" w:rsidRDefault="001B4AFC" w:rsidP="001B4AFC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 xml:space="preserve">sprzęt komputerowy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:rsidR="00A07730" w:rsidRPr="00A07730" w:rsidRDefault="00A07730" w:rsidP="00077924">
      <w:pPr>
        <w:numPr>
          <w:ilvl w:val="0"/>
          <w:numId w:val="1"/>
        </w:numPr>
        <w:jc w:val="both"/>
        <w:rPr>
          <w:sz w:val="22"/>
          <w:szCs w:val="22"/>
        </w:rPr>
      </w:pPr>
      <w:r w:rsidRPr="00A07730">
        <w:rPr>
          <w:sz w:val="22"/>
          <w:szCs w:val="22"/>
        </w:rPr>
        <w:t xml:space="preserve">Oświadczamy, że zaoferowany sprzęt jest wyprodukowanym zgodnie z  normą ISO 9001  lub równoważne i  PN-EN  ISO 50001 lub równoważny. </w:t>
      </w:r>
      <w:r>
        <w:rPr>
          <w:sz w:val="22"/>
          <w:szCs w:val="22"/>
        </w:rPr>
        <w:t>Zaoferowane k</w:t>
      </w:r>
      <w:r w:rsidRPr="00A07730">
        <w:rPr>
          <w:sz w:val="22"/>
          <w:szCs w:val="22"/>
        </w:rPr>
        <w:t>omputer</w:t>
      </w:r>
      <w:r>
        <w:rPr>
          <w:sz w:val="22"/>
          <w:szCs w:val="22"/>
        </w:rPr>
        <w:t>y</w:t>
      </w:r>
      <w:r w:rsidRPr="00A07730">
        <w:rPr>
          <w:sz w:val="22"/>
          <w:szCs w:val="22"/>
        </w:rPr>
        <w:t xml:space="preserve"> posiada</w:t>
      </w:r>
      <w:r>
        <w:rPr>
          <w:sz w:val="22"/>
          <w:szCs w:val="22"/>
        </w:rPr>
        <w:t>ją</w:t>
      </w:r>
      <w:r w:rsidRPr="00A07730">
        <w:rPr>
          <w:sz w:val="22"/>
          <w:szCs w:val="22"/>
        </w:rPr>
        <w:t xml:space="preserve"> deklarację zgodności CE.</w:t>
      </w:r>
    </w:p>
    <w:p w:rsidR="001B4AFC" w:rsidRPr="002A16E2" w:rsidRDefault="001B4AFC" w:rsidP="001B4AF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B4AFC" w:rsidRPr="002A16E2" w:rsidRDefault="001B4AFC" w:rsidP="001B4AF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B4AFC" w:rsidRPr="002A16E2" w:rsidRDefault="001B4AFC" w:rsidP="001B4AF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B4AFC" w:rsidRPr="002A16E2" w:rsidRDefault="001B4AFC" w:rsidP="001B4AF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B4AFC" w:rsidRPr="002A16E2" w:rsidTr="00026F3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AFC" w:rsidRPr="002A16E2" w:rsidRDefault="001B4AFC" w:rsidP="00026F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AFC" w:rsidRPr="002A16E2" w:rsidRDefault="001B4AFC" w:rsidP="00026F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:rsidR="001B4AFC" w:rsidRPr="002A16E2" w:rsidRDefault="001B4AFC" w:rsidP="00026F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4AFC" w:rsidRPr="002A16E2" w:rsidRDefault="001B4AFC" w:rsidP="00026F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B4AFC" w:rsidRPr="002A16E2" w:rsidTr="00026F3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AFC" w:rsidRPr="002A16E2" w:rsidRDefault="001B4AFC" w:rsidP="00026F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AFC" w:rsidRPr="002A16E2" w:rsidRDefault="001B4AFC" w:rsidP="00026F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AFC" w:rsidRPr="002A16E2" w:rsidRDefault="001B4AFC" w:rsidP="00026F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B4AFC" w:rsidRPr="002A16E2" w:rsidTr="00026F3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AFC" w:rsidRPr="002A16E2" w:rsidRDefault="001B4AFC" w:rsidP="00026F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AFC" w:rsidRPr="002A16E2" w:rsidRDefault="001B4AFC" w:rsidP="00026F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AFC" w:rsidRPr="002A16E2" w:rsidRDefault="001B4AFC" w:rsidP="00026F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B4AFC" w:rsidRPr="002A16E2" w:rsidRDefault="001B4AFC" w:rsidP="001B4AF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:rsidR="001B4AFC" w:rsidRPr="002A16E2" w:rsidRDefault="001B4AFC" w:rsidP="001B4AF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:rsidR="001B4AFC" w:rsidRPr="002A16E2" w:rsidRDefault="001B4AFC" w:rsidP="001B4AF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:rsidR="001B4AFC" w:rsidRPr="002A16E2" w:rsidRDefault="001B4AFC" w:rsidP="001B4AF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:rsidR="001B4AFC" w:rsidRPr="002A16E2" w:rsidRDefault="001B4AFC" w:rsidP="001B4AF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:rsidR="001B4AFC" w:rsidRPr="002A16E2" w:rsidRDefault="001B4AFC" w:rsidP="001B4AFC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B4AFC" w:rsidRPr="002A16E2" w:rsidRDefault="001B4AFC" w:rsidP="001B4AF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:rsidR="001B4AFC" w:rsidRPr="002A16E2" w:rsidRDefault="001B4AFC" w:rsidP="001B4AF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:rsidR="001B4AFC" w:rsidRPr="002A16E2" w:rsidRDefault="001B4AFC" w:rsidP="001B4AF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:rsidR="001B4AFC" w:rsidRPr="00F47191" w:rsidRDefault="001B4AFC" w:rsidP="001B4AFC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1B4AFC" w:rsidRPr="000A160D" w:rsidRDefault="001B4AFC" w:rsidP="001B4AFC"/>
    <w:p w:rsidR="001B4AFC" w:rsidRPr="006862CC" w:rsidRDefault="001B4AFC" w:rsidP="001B4AFC"/>
    <w:p w:rsidR="001B4AFC" w:rsidRPr="006325D8" w:rsidRDefault="001B4AFC" w:rsidP="001B4AFC"/>
    <w:p w:rsidR="001B4AFC" w:rsidRPr="0044581D" w:rsidRDefault="001B4AFC" w:rsidP="001B4AFC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A3B" w:rsidRDefault="00DF3A3B">
      <w:r>
        <w:separator/>
      </w:r>
    </w:p>
  </w:endnote>
  <w:endnote w:type="continuationSeparator" w:id="0">
    <w:p w:rsidR="00DF3A3B" w:rsidRDefault="00DF3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B0F" w:rsidRDefault="00F14B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B0F" w:rsidRDefault="00F14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A3B" w:rsidRDefault="00DF3A3B">
      <w:r>
        <w:separator/>
      </w:r>
    </w:p>
  </w:footnote>
  <w:footnote w:type="continuationSeparator" w:id="0">
    <w:p w:rsidR="00DF3A3B" w:rsidRDefault="00DF3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B0F" w:rsidRDefault="00F14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B0F" w:rsidRDefault="00F14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A3B"/>
    <w:rsid w:val="00006702"/>
    <w:rsid w:val="00012286"/>
    <w:rsid w:val="00071CCC"/>
    <w:rsid w:val="000B731D"/>
    <w:rsid w:val="000D6134"/>
    <w:rsid w:val="000E09C7"/>
    <w:rsid w:val="000F009D"/>
    <w:rsid w:val="000F6589"/>
    <w:rsid w:val="00106636"/>
    <w:rsid w:val="00116EC6"/>
    <w:rsid w:val="0016059F"/>
    <w:rsid w:val="00160DA5"/>
    <w:rsid w:val="001801DD"/>
    <w:rsid w:val="001B4AFC"/>
    <w:rsid w:val="001D4612"/>
    <w:rsid w:val="00207E98"/>
    <w:rsid w:val="002723B0"/>
    <w:rsid w:val="00315A4A"/>
    <w:rsid w:val="00323A1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4C1F"/>
    <w:rsid w:val="008B2F0C"/>
    <w:rsid w:val="008B4928"/>
    <w:rsid w:val="008D2AB8"/>
    <w:rsid w:val="008F1C66"/>
    <w:rsid w:val="009327D2"/>
    <w:rsid w:val="00970FE4"/>
    <w:rsid w:val="00A0022B"/>
    <w:rsid w:val="00A07730"/>
    <w:rsid w:val="00A346FE"/>
    <w:rsid w:val="00A365B7"/>
    <w:rsid w:val="00A47B4D"/>
    <w:rsid w:val="00A83018"/>
    <w:rsid w:val="00AF2A27"/>
    <w:rsid w:val="00B774DC"/>
    <w:rsid w:val="00C9216D"/>
    <w:rsid w:val="00C969A6"/>
    <w:rsid w:val="00CA7D36"/>
    <w:rsid w:val="00D24208"/>
    <w:rsid w:val="00D60C38"/>
    <w:rsid w:val="00D66893"/>
    <w:rsid w:val="00D90ACB"/>
    <w:rsid w:val="00DC1500"/>
    <w:rsid w:val="00DF3A3B"/>
    <w:rsid w:val="00E44371"/>
    <w:rsid w:val="00E75CDF"/>
    <w:rsid w:val="00E949B0"/>
    <w:rsid w:val="00F00591"/>
    <w:rsid w:val="00F14B0F"/>
    <w:rsid w:val="00F22E9F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31D79C"/>
  <w15:chartTrackingRefBased/>
  <w15:docId w15:val="{21F94549-1F65-4DD1-A71C-F7D18E84F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89B01-79AF-4E7F-A2C5-3311EF6F8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6</Pages>
  <Words>1258</Words>
  <Characters>8367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13</cp:revision>
  <cp:lastPrinted>1899-12-31T23:00:00Z</cp:lastPrinted>
  <dcterms:created xsi:type="dcterms:W3CDTF">2022-06-17T10:08:00Z</dcterms:created>
  <dcterms:modified xsi:type="dcterms:W3CDTF">2022-06-23T11:05:00Z</dcterms:modified>
</cp:coreProperties>
</file>