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9E95B" w14:textId="77777777" w:rsidR="00D665F5" w:rsidRDefault="00303B70" w:rsidP="00D665F5">
      <w:pPr>
        <w:spacing w:after="240"/>
        <w:jc w:val="right"/>
        <w:rPr>
          <w:sz w:val="22"/>
          <w:szCs w:val="22"/>
        </w:rPr>
      </w:pPr>
      <w:r w:rsidRPr="00303B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03B70">
        <w:rPr>
          <w:sz w:val="22"/>
          <w:szCs w:val="22"/>
        </w:rPr>
        <w:t>2022-06-30</w:t>
      </w:r>
    </w:p>
    <w:p w14:paraId="03BA44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BDD8AD0" w14:textId="77777777" w:rsidR="00303B70" w:rsidRPr="00303B70" w:rsidRDefault="00303B70" w:rsidP="00577BC6">
      <w:pPr>
        <w:spacing w:after="40"/>
        <w:rPr>
          <w:b/>
          <w:bCs/>
          <w:sz w:val="22"/>
          <w:szCs w:val="22"/>
        </w:rPr>
      </w:pPr>
      <w:r w:rsidRPr="00303B70">
        <w:rPr>
          <w:b/>
          <w:bCs/>
          <w:sz w:val="22"/>
          <w:szCs w:val="22"/>
        </w:rPr>
        <w:t>Akademia Górniczo - Hutnicza</w:t>
      </w:r>
    </w:p>
    <w:p w14:paraId="1D231E0A" w14:textId="77777777" w:rsidR="00303B70" w:rsidRPr="00303B70" w:rsidRDefault="00303B70" w:rsidP="00577BC6">
      <w:pPr>
        <w:spacing w:after="40"/>
        <w:rPr>
          <w:b/>
          <w:bCs/>
          <w:sz w:val="22"/>
          <w:szCs w:val="22"/>
        </w:rPr>
      </w:pPr>
      <w:r w:rsidRPr="00303B70">
        <w:rPr>
          <w:b/>
          <w:bCs/>
          <w:sz w:val="22"/>
          <w:szCs w:val="22"/>
        </w:rPr>
        <w:t>im. Stanisława Staszica w Krakowie</w:t>
      </w:r>
    </w:p>
    <w:p w14:paraId="67441C41" w14:textId="77777777" w:rsidR="00D665F5" w:rsidRPr="00D91931" w:rsidRDefault="00303B70" w:rsidP="00577BC6">
      <w:pPr>
        <w:spacing w:after="40"/>
        <w:rPr>
          <w:b/>
          <w:bCs/>
          <w:sz w:val="22"/>
          <w:szCs w:val="22"/>
        </w:rPr>
      </w:pPr>
      <w:r w:rsidRPr="00303B70">
        <w:rPr>
          <w:b/>
          <w:bCs/>
          <w:sz w:val="22"/>
          <w:szCs w:val="22"/>
        </w:rPr>
        <w:t>Dział Zamówień Publicznych</w:t>
      </w:r>
    </w:p>
    <w:p w14:paraId="3AFCD36A" w14:textId="77777777" w:rsidR="00D665F5" w:rsidRPr="00BD5546" w:rsidRDefault="00303B70" w:rsidP="00D665F5">
      <w:pPr>
        <w:rPr>
          <w:sz w:val="22"/>
          <w:szCs w:val="22"/>
        </w:rPr>
      </w:pPr>
      <w:r w:rsidRPr="00303B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03B70">
        <w:rPr>
          <w:sz w:val="22"/>
          <w:szCs w:val="22"/>
        </w:rPr>
        <w:t>30</w:t>
      </w:r>
    </w:p>
    <w:p w14:paraId="07A6BE00" w14:textId="103813AB" w:rsidR="00D665F5" w:rsidRPr="00DD439D" w:rsidRDefault="00303B70" w:rsidP="00DD439D">
      <w:pPr>
        <w:rPr>
          <w:sz w:val="22"/>
          <w:szCs w:val="22"/>
        </w:rPr>
      </w:pPr>
      <w:r w:rsidRPr="00303B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03B70">
        <w:rPr>
          <w:sz w:val="22"/>
          <w:szCs w:val="22"/>
        </w:rPr>
        <w:t>Kraków</w:t>
      </w:r>
    </w:p>
    <w:p w14:paraId="22D3C27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D83F7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3B70" w:rsidRPr="00303B70">
        <w:rPr>
          <w:b/>
          <w:sz w:val="22"/>
          <w:szCs w:val="22"/>
        </w:rPr>
        <w:t>KC-zp.272-321/22</w:t>
      </w:r>
      <w:r w:rsidR="00A80738">
        <w:rPr>
          <w:sz w:val="24"/>
        </w:rPr>
        <w:tab/>
        <w:t xml:space="preserve"> </w:t>
      </w:r>
    </w:p>
    <w:p w14:paraId="7307E2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8AC3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73C5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6F9FB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F4F57B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E4193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03B70" w:rsidRPr="00303B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6A711E4" w14:textId="77777777" w:rsidR="00A80738" w:rsidRPr="00577BC6" w:rsidRDefault="00303B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03B70">
        <w:rPr>
          <w:b/>
          <w:sz w:val="22"/>
          <w:szCs w:val="22"/>
        </w:rPr>
        <w:t>Szkolenie z obsługi programu AUTOCAD - poziom Intermedia dla studentów AGH w ramach Projektu POWR.03.05.00-00-2307/17-00 - KC-zp.272-321/22</w:t>
      </w:r>
    </w:p>
    <w:p w14:paraId="72662E4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03B70" w:rsidRPr="00303B70">
        <w:rPr>
          <w:sz w:val="22"/>
          <w:szCs w:val="22"/>
        </w:rPr>
        <w:t>(</w:t>
      </w:r>
      <w:proofErr w:type="spellStart"/>
      <w:r w:rsidR="00303B70" w:rsidRPr="00303B70">
        <w:rPr>
          <w:sz w:val="22"/>
          <w:szCs w:val="22"/>
        </w:rPr>
        <w:t>t.j</w:t>
      </w:r>
      <w:proofErr w:type="spellEnd"/>
      <w:r w:rsidR="00303B70" w:rsidRPr="00303B70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50AFB9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03B70" w:rsidRPr="00303B70">
        <w:rPr>
          <w:sz w:val="22"/>
          <w:szCs w:val="22"/>
        </w:rPr>
        <w:t>29/06/2022</w:t>
      </w:r>
      <w:r w:rsidR="00FF4AB1" w:rsidRPr="00577BC6">
        <w:rPr>
          <w:sz w:val="22"/>
          <w:szCs w:val="22"/>
        </w:rPr>
        <w:t xml:space="preserve"> o godz. </w:t>
      </w:r>
      <w:r w:rsidR="00303B70" w:rsidRPr="00303B70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89407CE" w14:textId="77777777" w:rsidTr="003F57CD">
        <w:tc>
          <w:tcPr>
            <w:tcW w:w="993" w:type="dxa"/>
            <w:shd w:val="clear" w:color="auto" w:fill="auto"/>
            <w:vAlign w:val="center"/>
          </w:tcPr>
          <w:p w14:paraId="2163A65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F1AF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DCFA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03B70" w:rsidRPr="00493F8C" w14:paraId="0B7CEB22" w14:textId="77777777" w:rsidTr="00FE1C7C">
        <w:tc>
          <w:tcPr>
            <w:tcW w:w="993" w:type="dxa"/>
            <w:shd w:val="clear" w:color="auto" w:fill="auto"/>
            <w:vAlign w:val="center"/>
          </w:tcPr>
          <w:p w14:paraId="21FC4746" w14:textId="77777777" w:rsidR="00303B70" w:rsidRPr="00490DC0" w:rsidRDefault="00303B70" w:rsidP="00FE1C7C">
            <w:pPr>
              <w:spacing w:before="120" w:after="120"/>
              <w:jc w:val="center"/>
            </w:pPr>
            <w:r w:rsidRPr="00303B70">
              <w:t>1</w:t>
            </w:r>
          </w:p>
        </w:tc>
        <w:tc>
          <w:tcPr>
            <w:tcW w:w="5244" w:type="dxa"/>
            <w:shd w:val="clear" w:color="auto" w:fill="auto"/>
          </w:tcPr>
          <w:p w14:paraId="66471AC6" w14:textId="77777777" w:rsidR="00303B70" w:rsidRPr="00490DC0" w:rsidRDefault="00303B70" w:rsidP="00FE1C7C">
            <w:pPr>
              <w:spacing w:before="40"/>
            </w:pPr>
            <w:r w:rsidRPr="00303B70">
              <w:t>CADemia.pl Weronika Barcz</w:t>
            </w:r>
          </w:p>
          <w:p w14:paraId="50DB0FAC" w14:textId="77777777" w:rsidR="00303B70" w:rsidRPr="00490DC0" w:rsidRDefault="00303B70" w:rsidP="00FE1C7C">
            <w:r w:rsidRPr="00303B70">
              <w:t>Leśna</w:t>
            </w:r>
            <w:r w:rsidRPr="00490DC0">
              <w:t xml:space="preserve"> </w:t>
            </w:r>
            <w:r w:rsidRPr="00303B70">
              <w:t>25 F</w:t>
            </w:r>
            <w:r w:rsidRPr="00490DC0">
              <w:t xml:space="preserve"> </w:t>
            </w:r>
          </w:p>
          <w:p w14:paraId="7EF508FB" w14:textId="77777777" w:rsidR="00303B70" w:rsidRPr="00490DC0" w:rsidRDefault="00303B70" w:rsidP="00FE1C7C">
            <w:pPr>
              <w:spacing w:after="40"/>
              <w:jc w:val="both"/>
            </w:pPr>
            <w:r w:rsidRPr="00303B70">
              <w:t>62-035</w:t>
            </w:r>
            <w:r w:rsidRPr="00490DC0">
              <w:t xml:space="preserve"> </w:t>
            </w:r>
            <w:r w:rsidRPr="00303B70">
              <w:t>Czołowo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667AAD" w14:textId="77777777" w:rsidR="00303B70" w:rsidRPr="00490DC0" w:rsidRDefault="00303B70" w:rsidP="00FE1C7C">
            <w:pPr>
              <w:spacing w:before="120" w:after="120"/>
              <w:jc w:val="both"/>
            </w:pPr>
            <w:r w:rsidRPr="00303B70">
              <w:t>15 000.00 zł</w:t>
            </w:r>
          </w:p>
        </w:tc>
      </w:tr>
      <w:tr w:rsidR="00303B70" w:rsidRPr="00493F8C" w14:paraId="31411386" w14:textId="77777777" w:rsidTr="00FE1C7C">
        <w:tc>
          <w:tcPr>
            <w:tcW w:w="993" w:type="dxa"/>
            <w:shd w:val="clear" w:color="auto" w:fill="auto"/>
            <w:vAlign w:val="center"/>
          </w:tcPr>
          <w:p w14:paraId="5255383D" w14:textId="77777777" w:rsidR="00303B70" w:rsidRPr="00490DC0" w:rsidRDefault="00303B70" w:rsidP="00FE1C7C">
            <w:pPr>
              <w:spacing w:before="120" w:after="120"/>
              <w:jc w:val="center"/>
            </w:pPr>
            <w:r w:rsidRPr="00303B70">
              <w:t>2</w:t>
            </w:r>
          </w:p>
        </w:tc>
        <w:tc>
          <w:tcPr>
            <w:tcW w:w="5244" w:type="dxa"/>
            <w:shd w:val="clear" w:color="auto" w:fill="auto"/>
          </w:tcPr>
          <w:p w14:paraId="2A5B618A" w14:textId="77777777" w:rsidR="00303B70" w:rsidRPr="00490DC0" w:rsidRDefault="00303B70" w:rsidP="00FE1C7C">
            <w:pPr>
              <w:spacing w:before="40"/>
            </w:pPr>
            <w:proofErr w:type="spellStart"/>
            <w:r w:rsidRPr="00303B70">
              <w:t>Kompugraf</w:t>
            </w:r>
            <w:proofErr w:type="spellEnd"/>
            <w:r w:rsidRPr="00303B70">
              <w:t xml:space="preserve"> Salon Grafiki Komputerowej </w:t>
            </w:r>
            <w:proofErr w:type="spellStart"/>
            <w:r w:rsidRPr="00303B70">
              <w:t>s.c</w:t>
            </w:r>
            <w:proofErr w:type="spellEnd"/>
          </w:p>
          <w:p w14:paraId="0EB9BBC2" w14:textId="77777777" w:rsidR="00303B70" w:rsidRPr="00490DC0" w:rsidRDefault="00303B70" w:rsidP="00FE1C7C">
            <w:r w:rsidRPr="00303B70">
              <w:t>Kraszewskiego</w:t>
            </w:r>
            <w:r w:rsidRPr="00490DC0">
              <w:t xml:space="preserve"> </w:t>
            </w:r>
            <w:r w:rsidRPr="00303B70">
              <w:t>36/119</w:t>
            </w:r>
            <w:r w:rsidRPr="00490DC0">
              <w:t xml:space="preserve"> </w:t>
            </w:r>
          </w:p>
          <w:p w14:paraId="0664C60A" w14:textId="77777777" w:rsidR="00303B70" w:rsidRPr="00490DC0" w:rsidRDefault="00303B70" w:rsidP="00FE1C7C">
            <w:pPr>
              <w:spacing w:after="40"/>
              <w:jc w:val="both"/>
            </w:pPr>
            <w:r w:rsidRPr="00303B70">
              <w:t>30-110</w:t>
            </w:r>
            <w:r w:rsidRPr="00490DC0">
              <w:t xml:space="preserve"> </w:t>
            </w:r>
            <w:r w:rsidRPr="00303B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0E28D3" w14:textId="77777777" w:rsidR="00303B70" w:rsidRPr="00490DC0" w:rsidRDefault="00303B70" w:rsidP="00FE1C7C">
            <w:pPr>
              <w:spacing w:before="120" w:after="120"/>
              <w:jc w:val="both"/>
            </w:pPr>
            <w:r w:rsidRPr="00303B70">
              <w:t>21 120.00 zł</w:t>
            </w:r>
          </w:p>
        </w:tc>
      </w:tr>
      <w:tr w:rsidR="00303B70" w:rsidRPr="00493F8C" w14:paraId="139F1BC9" w14:textId="77777777" w:rsidTr="00FE1C7C">
        <w:tc>
          <w:tcPr>
            <w:tcW w:w="993" w:type="dxa"/>
            <w:shd w:val="clear" w:color="auto" w:fill="auto"/>
            <w:vAlign w:val="center"/>
          </w:tcPr>
          <w:p w14:paraId="2896D299" w14:textId="77777777" w:rsidR="00303B70" w:rsidRPr="00490DC0" w:rsidRDefault="00303B70" w:rsidP="00FE1C7C">
            <w:pPr>
              <w:spacing w:before="120" w:after="120"/>
              <w:jc w:val="center"/>
            </w:pPr>
            <w:r w:rsidRPr="00303B70">
              <w:t>3</w:t>
            </w:r>
          </w:p>
        </w:tc>
        <w:tc>
          <w:tcPr>
            <w:tcW w:w="5244" w:type="dxa"/>
            <w:shd w:val="clear" w:color="auto" w:fill="auto"/>
          </w:tcPr>
          <w:p w14:paraId="3D1A0608" w14:textId="77777777" w:rsidR="00303B70" w:rsidRPr="00490DC0" w:rsidRDefault="00303B70" w:rsidP="00FE1C7C">
            <w:pPr>
              <w:spacing w:before="40"/>
            </w:pPr>
            <w:r w:rsidRPr="00303B70">
              <w:t>PROCAD Spółka Akcyjna</w:t>
            </w:r>
          </w:p>
          <w:p w14:paraId="2A664191" w14:textId="77777777" w:rsidR="00303B70" w:rsidRPr="00490DC0" w:rsidRDefault="00303B70" w:rsidP="00FE1C7C">
            <w:r w:rsidRPr="00303B70">
              <w:t>Kartuska</w:t>
            </w:r>
            <w:r w:rsidRPr="00490DC0">
              <w:t xml:space="preserve"> </w:t>
            </w:r>
            <w:r w:rsidRPr="00303B70">
              <w:t>215</w:t>
            </w:r>
            <w:r w:rsidRPr="00490DC0">
              <w:t xml:space="preserve"> </w:t>
            </w:r>
          </w:p>
          <w:p w14:paraId="2FEE174B" w14:textId="77777777" w:rsidR="00303B70" w:rsidRPr="00490DC0" w:rsidRDefault="00303B70" w:rsidP="00FE1C7C">
            <w:pPr>
              <w:spacing w:after="40"/>
              <w:jc w:val="both"/>
            </w:pPr>
            <w:r w:rsidRPr="00303B70">
              <w:t>80-122</w:t>
            </w:r>
            <w:r w:rsidRPr="00490DC0">
              <w:t xml:space="preserve"> </w:t>
            </w:r>
            <w:r w:rsidRPr="00303B70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0053E3" w14:textId="77777777" w:rsidR="00303B70" w:rsidRPr="00490DC0" w:rsidRDefault="00303B70" w:rsidP="00FE1C7C">
            <w:pPr>
              <w:spacing w:before="120" w:after="120"/>
              <w:jc w:val="both"/>
            </w:pPr>
            <w:r w:rsidRPr="00303B70">
              <w:t>21 000.00 zł</w:t>
            </w:r>
          </w:p>
        </w:tc>
      </w:tr>
      <w:tr w:rsidR="00303B70" w:rsidRPr="00493F8C" w14:paraId="70811B32" w14:textId="77777777" w:rsidTr="00FE1C7C">
        <w:tc>
          <w:tcPr>
            <w:tcW w:w="993" w:type="dxa"/>
            <w:shd w:val="clear" w:color="auto" w:fill="auto"/>
            <w:vAlign w:val="center"/>
          </w:tcPr>
          <w:p w14:paraId="59F9AC35" w14:textId="77777777" w:rsidR="00303B70" w:rsidRPr="00490DC0" w:rsidRDefault="00303B70" w:rsidP="00FE1C7C">
            <w:pPr>
              <w:spacing w:before="120" w:after="120"/>
              <w:jc w:val="center"/>
            </w:pPr>
            <w:r w:rsidRPr="00303B70">
              <w:t>4</w:t>
            </w:r>
          </w:p>
        </w:tc>
        <w:tc>
          <w:tcPr>
            <w:tcW w:w="5244" w:type="dxa"/>
            <w:shd w:val="clear" w:color="auto" w:fill="auto"/>
          </w:tcPr>
          <w:p w14:paraId="5A506450" w14:textId="77777777" w:rsidR="00303B70" w:rsidRPr="00490DC0" w:rsidRDefault="00303B70" w:rsidP="00FE1C7C">
            <w:pPr>
              <w:spacing w:before="40"/>
            </w:pPr>
            <w:proofErr w:type="spellStart"/>
            <w:r w:rsidRPr="00303B70">
              <w:t>NobleProg</w:t>
            </w:r>
            <w:proofErr w:type="spellEnd"/>
            <w:r w:rsidRPr="00303B70">
              <w:t xml:space="preserve"> Polska Sp. z o.o.</w:t>
            </w:r>
          </w:p>
          <w:p w14:paraId="592542F4" w14:textId="77777777" w:rsidR="00303B70" w:rsidRPr="00490DC0" w:rsidRDefault="00303B70" w:rsidP="00FE1C7C">
            <w:r w:rsidRPr="00303B70">
              <w:t>Ludwika Rydygiera</w:t>
            </w:r>
            <w:r w:rsidRPr="00490DC0">
              <w:t xml:space="preserve"> </w:t>
            </w:r>
            <w:r w:rsidRPr="00303B70">
              <w:t>2A/22</w:t>
            </w:r>
            <w:r w:rsidRPr="00490DC0">
              <w:t xml:space="preserve"> </w:t>
            </w:r>
          </w:p>
          <w:p w14:paraId="05866815" w14:textId="77777777" w:rsidR="00303B70" w:rsidRPr="00490DC0" w:rsidRDefault="00303B70" w:rsidP="00FE1C7C">
            <w:pPr>
              <w:spacing w:after="40"/>
              <w:jc w:val="both"/>
            </w:pPr>
            <w:r w:rsidRPr="00303B70">
              <w:t>50-249</w:t>
            </w:r>
            <w:r w:rsidRPr="00490DC0">
              <w:t xml:space="preserve"> </w:t>
            </w:r>
            <w:r w:rsidRPr="00303B7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538E27" w14:textId="77777777" w:rsidR="00303B70" w:rsidRPr="00490DC0" w:rsidRDefault="00303B70" w:rsidP="00FE1C7C">
            <w:pPr>
              <w:spacing w:before="120" w:after="120"/>
              <w:jc w:val="both"/>
            </w:pPr>
            <w:r w:rsidRPr="00303B70">
              <w:t>39 000.00 zł</w:t>
            </w:r>
          </w:p>
        </w:tc>
      </w:tr>
      <w:tr w:rsidR="00303B70" w:rsidRPr="00493F8C" w14:paraId="3185D414" w14:textId="77777777" w:rsidTr="00FE1C7C">
        <w:tc>
          <w:tcPr>
            <w:tcW w:w="993" w:type="dxa"/>
            <w:shd w:val="clear" w:color="auto" w:fill="auto"/>
            <w:vAlign w:val="center"/>
          </w:tcPr>
          <w:p w14:paraId="23FD53BD" w14:textId="77777777" w:rsidR="00303B70" w:rsidRPr="00490DC0" w:rsidRDefault="00303B70" w:rsidP="00FE1C7C">
            <w:pPr>
              <w:spacing w:before="120" w:after="120"/>
              <w:jc w:val="center"/>
            </w:pPr>
            <w:r w:rsidRPr="00303B70">
              <w:t>5</w:t>
            </w:r>
          </w:p>
        </w:tc>
        <w:tc>
          <w:tcPr>
            <w:tcW w:w="5244" w:type="dxa"/>
            <w:shd w:val="clear" w:color="auto" w:fill="auto"/>
          </w:tcPr>
          <w:p w14:paraId="488235D4" w14:textId="77777777" w:rsidR="00303B70" w:rsidRPr="00490DC0" w:rsidRDefault="00303B70" w:rsidP="00FE1C7C">
            <w:pPr>
              <w:spacing w:before="40"/>
            </w:pPr>
            <w:proofErr w:type="spellStart"/>
            <w:r w:rsidRPr="00303B70">
              <w:t>Biś</w:t>
            </w:r>
            <w:proofErr w:type="spellEnd"/>
            <w:r w:rsidRPr="00303B70">
              <w:t xml:space="preserve"> </w:t>
            </w:r>
            <w:proofErr w:type="spellStart"/>
            <w:r w:rsidRPr="00303B70">
              <w:t>Computers</w:t>
            </w:r>
            <w:proofErr w:type="spellEnd"/>
            <w:r w:rsidRPr="00303B70">
              <w:t xml:space="preserve"> Bohdan Lisowski</w:t>
            </w:r>
          </w:p>
          <w:p w14:paraId="6861801B" w14:textId="77777777" w:rsidR="00DD439D" w:rsidRDefault="00303B70" w:rsidP="00DD439D">
            <w:r w:rsidRPr="00303B70">
              <w:t xml:space="preserve">ul. </w:t>
            </w:r>
            <w:r w:rsidR="00DD439D">
              <w:t>Lea 112</w:t>
            </w:r>
          </w:p>
          <w:p w14:paraId="3361CFAC" w14:textId="0D8DA314" w:rsidR="00303B70" w:rsidRPr="00490DC0" w:rsidRDefault="00DD439D" w:rsidP="00DD439D">
            <w:r>
              <w:t>30-133</w:t>
            </w:r>
            <w:r w:rsidR="00303B70" w:rsidRPr="00490DC0">
              <w:t xml:space="preserve"> </w:t>
            </w:r>
            <w:r w:rsidR="00303B70" w:rsidRPr="00303B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68CCCE" w14:textId="77777777" w:rsidR="00303B70" w:rsidRPr="00490DC0" w:rsidRDefault="00303B70" w:rsidP="00FE1C7C">
            <w:pPr>
              <w:spacing w:before="120" w:after="120"/>
              <w:jc w:val="both"/>
            </w:pPr>
            <w:r w:rsidRPr="00303B70">
              <w:t>20 400.00 zł</w:t>
            </w:r>
          </w:p>
        </w:tc>
      </w:tr>
    </w:tbl>
    <w:p w14:paraId="7625C38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644AFDB" w14:textId="0DB5F18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CF23B" w14:textId="77777777" w:rsidR="00602927" w:rsidRDefault="00602927">
      <w:r>
        <w:separator/>
      </w:r>
    </w:p>
  </w:endnote>
  <w:endnote w:type="continuationSeparator" w:id="0">
    <w:p w14:paraId="1FDA2F3E" w14:textId="77777777" w:rsidR="00602927" w:rsidRDefault="00602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5A6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6CC7A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DDAA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A71533">
        <v:line id="_x0000_s1025" style="position:absolute;left:0;text-align:left;z-index:251657728" from="-3.85pt,8.7pt" to="455.15pt,8.7pt"/>
      </w:pict>
    </w:r>
  </w:p>
  <w:p w14:paraId="58DA9E0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E31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FD3325" w14:textId="77777777" w:rsidR="009F189D" w:rsidRDefault="009F189D">
    <w:pPr>
      <w:pStyle w:val="Stopka"/>
      <w:tabs>
        <w:tab w:val="clear" w:pos="4536"/>
      </w:tabs>
      <w:jc w:val="center"/>
    </w:pPr>
  </w:p>
  <w:p w14:paraId="76A016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56761" w14:textId="77777777" w:rsidR="00602927" w:rsidRDefault="00602927">
      <w:r>
        <w:separator/>
      </w:r>
    </w:p>
  </w:footnote>
  <w:footnote w:type="continuationSeparator" w:id="0">
    <w:p w14:paraId="282E402D" w14:textId="77777777" w:rsidR="00602927" w:rsidRDefault="00602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47F30" w14:textId="77777777" w:rsidR="00303B70" w:rsidRDefault="00303B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34FCB" w14:textId="77777777" w:rsidR="00303B70" w:rsidRDefault="00303B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3F5D" w14:textId="77777777" w:rsidR="00303B70" w:rsidRDefault="00303B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292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3B7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2927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D439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5D8C5A"/>
  <w15:chartTrackingRefBased/>
  <w15:docId w15:val="{E7AEE6A2-5807-4C77-998F-79E69331D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2022-06-30T11:20:00Z</dcterms:created>
  <dcterms:modified xsi:type="dcterms:W3CDTF">2022-06-30T11:22:00Z</dcterms:modified>
</cp:coreProperties>
</file>