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DFE43" w14:textId="110E71AB" w:rsidR="006A5DF1" w:rsidRPr="00611738" w:rsidRDefault="00FE10F7" w:rsidP="0025298A">
      <w:pPr>
        <w:jc w:val="right"/>
        <w:rPr>
          <w:rFonts w:ascii="Verdana" w:hAnsi="Verdana" w:cs="Arial"/>
        </w:rPr>
      </w:pPr>
      <w:r w:rsidRPr="00611738">
        <w:rPr>
          <w:rFonts w:ascii="Verdana" w:hAnsi="Verdana" w:cs="Arial"/>
        </w:rPr>
        <w:t>Kraków</w:t>
      </w:r>
      <w:r w:rsidR="006A5DF1" w:rsidRPr="00611738">
        <w:rPr>
          <w:rFonts w:ascii="Verdana" w:hAnsi="Verdana" w:cs="Arial"/>
        </w:rPr>
        <w:t xml:space="preserve"> dnia: </w:t>
      </w:r>
      <w:r w:rsidRPr="00611738">
        <w:rPr>
          <w:rFonts w:ascii="Verdana" w:hAnsi="Verdana" w:cs="Arial"/>
        </w:rPr>
        <w:t>2022-0</w:t>
      </w:r>
      <w:r w:rsidR="00077322">
        <w:rPr>
          <w:rFonts w:ascii="Verdana" w:hAnsi="Verdana" w:cs="Arial"/>
        </w:rPr>
        <w:t>7</w:t>
      </w:r>
      <w:r w:rsidRPr="00611738">
        <w:rPr>
          <w:rFonts w:ascii="Verdana" w:hAnsi="Verdana" w:cs="Arial"/>
        </w:rPr>
        <w:t>-</w:t>
      </w:r>
      <w:r w:rsidR="00077322">
        <w:rPr>
          <w:rFonts w:ascii="Verdana" w:hAnsi="Verdana" w:cs="Arial"/>
        </w:rPr>
        <w:t>07</w:t>
      </w:r>
    </w:p>
    <w:p w14:paraId="28C03472" w14:textId="77777777" w:rsidR="00FE10F7" w:rsidRPr="00611738" w:rsidRDefault="00FE10F7" w:rsidP="0025298A">
      <w:pPr>
        <w:rPr>
          <w:rFonts w:ascii="Verdana" w:hAnsi="Verdana" w:cs="Arial"/>
          <w:b/>
          <w:bCs/>
        </w:rPr>
      </w:pPr>
      <w:r w:rsidRPr="00611738">
        <w:rPr>
          <w:rFonts w:ascii="Verdana" w:hAnsi="Verdana" w:cs="Arial"/>
          <w:b/>
          <w:bCs/>
        </w:rPr>
        <w:t>Akademia Górniczo - Hutnicza</w:t>
      </w:r>
    </w:p>
    <w:p w14:paraId="70A8C6AA" w14:textId="77777777" w:rsidR="00FE10F7" w:rsidRPr="00611738" w:rsidRDefault="00FE10F7" w:rsidP="0025298A">
      <w:pPr>
        <w:rPr>
          <w:rFonts w:ascii="Verdana" w:hAnsi="Verdana" w:cs="Arial"/>
          <w:b/>
          <w:bCs/>
        </w:rPr>
      </w:pPr>
      <w:r w:rsidRPr="00611738">
        <w:rPr>
          <w:rFonts w:ascii="Verdana" w:hAnsi="Verdana" w:cs="Arial"/>
          <w:b/>
          <w:bCs/>
        </w:rPr>
        <w:t>im. Stanisława Staszica w Krakowie</w:t>
      </w:r>
    </w:p>
    <w:p w14:paraId="15DA4C04" w14:textId="77777777" w:rsidR="006A5DF1" w:rsidRPr="00611738" w:rsidRDefault="00FE10F7" w:rsidP="0025298A">
      <w:pPr>
        <w:rPr>
          <w:rFonts w:ascii="Verdana" w:hAnsi="Verdana" w:cs="Arial"/>
          <w:b/>
          <w:bCs/>
        </w:rPr>
      </w:pPr>
      <w:r w:rsidRPr="00611738">
        <w:rPr>
          <w:rFonts w:ascii="Verdana" w:hAnsi="Verdana" w:cs="Arial"/>
          <w:b/>
          <w:bCs/>
        </w:rPr>
        <w:t>Dział Zamówień Publicznych</w:t>
      </w:r>
    </w:p>
    <w:p w14:paraId="72A2EA6D" w14:textId="77777777" w:rsidR="006A5DF1" w:rsidRPr="00611738" w:rsidRDefault="00FE10F7" w:rsidP="0025298A">
      <w:pPr>
        <w:rPr>
          <w:rFonts w:ascii="Verdana" w:hAnsi="Verdana" w:cs="Arial"/>
        </w:rPr>
      </w:pPr>
      <w:r w:rsidRPr="00611738">
        <w:rPr>
          <w:rFonts w:ascii="Verdana" w:hAnsi="Verdana" w:cs="Arial"/>
        </w:rPr>
        <w:t>Al. Mickiewicza</w:t>
      </w:r>
      <w:r w:rsidR="006A5DF1" w:rsidRPr="00611738">
        <w:rPr>
          <w:rFonts w:ascii="Verdana" w:hAnsi="Verdana" w:cs="Arial"/>
        </w:rPr>
        <w:t xml:space="preserve"> </w:t>
      </w:r>
      <w:r w:rsidRPr="00611738">
        <w:rPr>
          <w:rFonts w:ascii="Verdana" w:hAnsi="Verdana" w:cs="Arial"/>
        </w:rPr>
        <w:t>30</w:t>
      </w:r>
    </w:p>
    <w:p w14:paraId="6F08418B" w14:textId="3AD17F37" w:rsidR="006A5DF1" w:rsidRPr="00611738" w:rsidRDefault="00FE10F7" w:rsidP="0025298A">
      <w:pPr>
        <w:rPr>
          <w:rFonts w:ascii="Verdana" w:hAnsi="Verdana" w:cs="Arial"/>
        </w:rPr>
      </w:pPr>
      <w:r w:rsidRPr="00611738">
        <w:rPr>
          <w:rFonts w:ascii="Verdana" w:hAnsi="Verdana" w:cs="Arial"/>
        </w:rPr>
        <w:t>30-059</w:t>
      </w:r>
      <w:r w:rsidR="006A5DF1" w:rsidRPr="00611738">
        <w:rPr>
          <w:rFonts w:ascii="Verdana" w:hAnsi="Verdana" w:cs="Arial"/>
        </w:rPr>
        <w:t xml:space="preserve"> </w:t>
      </w:r>
      <w:r w:rsidRPr="00611738">
        <w:rPr>
          <w:rFonts w:ascii="Verdana" w:hAnsi="Verdana" w:cs="Arial"/>
        </w:rPr>
        <w:t>Kraków</w:t>
      </w:r>
    </w:p>
    <w:p w14:paraId="120A3BB9" w14:textId="2DA1DA69" w:rsidR="00611738" w:rsidRPr="00611738" w:rsidRDefault="00611738" w:rsidP="0025298A">
      <w:pPr>
        <w:rPr>
          <w:rFonts w:ascii="Verdana" w:hAnsi="Verdana" w:cs="Arial"/>
        </w:rPr>
      </w:pPr>
    </w:p>
    <w:p w14:paraId="3544BC72" w14:textId="3B562532" w:rsidR="00611738" w:rsidRPr="00611738" w:rsidRDefault="00077322" w:rsidP="0025298A">
      <w:pPr>
        <w:rPr>
          <w:rFonts w:ascii="Verdana" w:hAnsi="Verdana" w:cs="Arial"/>
        </w:rPr>
      </w:pPr>
      <w:r>
        <w:rPr>
          <w:rFonts w:ascii="Verdana" w:hAnsi="Verdana"/>
        </w:rPr>
        <w:t>Pismo: KC-zp.272-345/22</w:t>
      </w:r>
    </w:p>
    <w:p w14:paraId="2AC76BB5" w14:textId="77777777" w:rsidR="006A5DF1" w:rsidRPr="00611738" w:rsidRDefault="006A5DF1" w:rsidP="0025298A">
      <w:pPr>
        <w:pStyle w:val="Nagwek"/>
        <w:tabs>
          <w:tab w:val="clear" w:pos="4536"/>
        </w:tabs>
        <w:rPr>
          <w:rFonts w:ascii="Arial" w:hAnsi="Arial" w:cs="Arial"/>
        </w:rPr>
      </w:pPr>
      <w:r w:rsidRPr="00611738">
        <w:rPr>
          <w:rFonts w:ascii="Arial" w:hAnsi="Arial" w:cs="Arial"/>
        </w:rPr>
        <w:t xml:space="preserve"> </w:t>
      </w:r>
    </w:p>
    <w:p w14:paraId="3F7BBC1F" w14:textId="77777777" w:rsidR="006A5DF1" w:rsidRPr="00611738" w:rsidRDefault="006A5DF1" w:rsidP="0025298A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08ECC20A" w14:textId="77777777" w:rsidR="006A5DF1" w:rsidRPr="00611738" w:rsidRDefault="006A5DF1" w:rsidP="0025298A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  <w:b/>
        </w:rPr>
      </w:pPr>
      <w:r w:rsidRPr="00611738">
        <w:rPr>
          <w:rFonts w:ascii="Verdana" w:hAnsi="Verdana" w:cs="Arial"/>
          <w:b/>
        </w:rPr>
        <w:t>WYKONAWCY</w:t>
      </w:r>
    </w:p>
    <w:p w14:paraId="7DDCA5C3" w14:textId="60F6EC53" w:rsidR="006A5DF1" w:rsidRPr="00611738" w:rsidRDefault="006A5DF1" w:rsidP="0025298A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</w:rPr>
      </w:pPr>
      <w:r w:rsidRPr="00611738">
        <w:rPr>
          <w:rFonts w:ascii="Verdana" w:hAnsi="Verdana" w:cs="Arial"/>
        </w:rPr>
        <w:t xml:space="preserve">ubiegający się o </w:t>
      </w:r>
      <w:r w:rsidR="00611738" w:rsidRPr="00611738">
        <w:rPr>
          <w:rFonts w:ascii="Verdana" w:hAnsi="Verdana" w:cs="Arial"/>
        </w:rPr>
        <w:t xml:space="preserve">zamówienie </w:t>
      </w:r>
      <w:r w:rsidRPr="00611738">
        <w:rPr>
          <w:rFonts w:ascii="Verdana" w:hAnsi="Verdana" w:cs="Arial"/>
        </w:rPr>
        <w:t>publiczne</w:t>
      </w:r>
    </w:p>
    <w:p w14:paraId="14D02985" w14:textId="1725E858" w:rsidR="006D4AB3" w:rsidRDefault="006D4AB3" w:rsidP="0025298A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244F478B" w14:textId="77777777" w:rsidR="00611738" w:rsidRPr="00611738" w:rsidRDefault="00611738" w:rsidP="0025298A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10D59A94" w14:textId="447DD3EF" w:rsidR="00632C3C" w:rsidRPr="00611738" w:rsidRDefault="00E21B49" w:rsidP="0025298A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611738">
        <w:rPr>
          <w:rFonts w:ascii="Verdana" w:hAnsi="Verdana" w:cs="Arial"/>
          <w:sz w:val="20"/>
        </w:rPr>
        <w:t>WYJAŚNIENI</w:t>
      </w:r>
      <w:r w:rsidR="00520165" w:rsidRPr="00611738">
        <w:rPr>
          <w:rFonts w:ascii="Verdana" w:hAnsi="Verdana" w:cs="Arial"/>
          <w:sz w:val="20"/>
        </w:rPr>
        <w:t>A</w:t>
      </w:r>
      <w:r w:rsidR="00632C3C" w:rsidRPr="00611738">
        <w:rPr>
          <w:rFonts w:ascii="Verdana" w:hAnsi="Verdana" w:cs="Arial"/>
          <w:sz w:val="20"/>
        </w:rPr>
        <w:t xml:space="preserve"> TREŚCI</w:t>
      </w:r>
      <w:r w:rsidR="0029606A" w:rsidRPr="00611738">
        <w:rPr>
          <w:rFonts w:ascii="Verdana" w:hAnsi="Verdana" w:cs="Arial"/>
          <w:sz w:val="20"/>
        </w:rPr>
        <w:t xml:space="preserve"> SWZ</w:t>
      </w:r>
      <w:r w:rsidR="0023737A" w:rsidRPr="00611738">
        <w:rPr>
          <w:rFonts w:ascii="Verdana" w:hAnsi="Verdana" w:cs="Arial"/>
          <w:sz w:val="20"/>
        </w:rPr>
        <w:t xml:space="preserve"> </w:t>
      </w:r>
      <w:r w:rsidR="009155A8">
        <w:rPr>
          <w:rFonts w:ascii="Verdana" w:hAnsi="Verdana" w:cs="Arial"/>
          <w:sz w:val="20"/>
        </w:rPr>
        <w:t>oraz zmiany SWZ</w:t>
      </w:r>
    </w:p>
    <w:p w14:paraId="6D97C946" w14:textId="77777777" w:rsidR="0025298A" w:rsidRPr="00611738" w:rsidRDefault="0025298A" w:rsidP="0025298A">
      <w:pPr>
        <w:rPr>
          <w:rFonts w:ascii="Verdana" w:hAnsi="Verdana"/>
        </w:rPr>
      </w:pPr>
    </w:p>
    <w:p w14:paraId="73117465" w14:textId="3072C93C" w:rsidR="006D4AB3" w:rsidRPr="00611738" w:rsidRDefault="00632C3C" w:rsidP="0025298A">
      <w:pPr>
        <w:jc w:val="both"/>
        <w:rPr>
          <w:rFonts w:ascii="Verdana" w:hAnsi="Verdana" w:cs="Arial"/>
        </w:rPr>
      </w:pPr>
      <w:r w:rsidRPr="00611738">
        <w:rPr>
          <w:rFonts w:ascii="Verdana" w:hAnsi="Verdana" w:cs="Arial"/>
        </w:rPr>
        <w:t xml:space="preserve">Dotyczy: </w:t>
      </w:r>
      <w:r w:rsidR="006A5DF1" w:rsidRPr="00611738">
        <w:rPr>
          <w:rFonts w:ascii="Verdana" w:hAnsi="Verdana" w:cs="Arial"/>
        </w:rPr>
        <w:t>p</w:t>
      </w:r>
      <w:r w:rsidRPr="00611738">
        <w:rPr>
          <w:rFonts w:ascii="Verdana" w:hAnsi="Verdana" w:cs="Arial"/>
        </w:rPr>
        <w:t>ostępowani</w:t>
      </w:r>
      <w:r w:rsidR="006A5DF1" w:rsidRPr="00611738">
        <w:rPr>
          <w:rFonts w:ascii="Verdana" w:hAnsi="Verdana" w:cs="Arial"/>
        </w:rPr>
        <w:t>a</w:t>
      </w:r>
      <w:r w:rsidRPr="00611738">
        <w:rPr>
          <w:rFonts w:ascii="Verdana" w:hAnsi="Verdana" w:cs="Arial"/>
        </w:rPr>
        <w:t xml:space="preserve"> o udzielenie zamówienia publicznego, prowadzone</w:t>
      </w:r>
      <w:r w:rsidR="006A5DF1" w:rsidRPr="00611738">
        <w:rPr>
          <w:rFonts w:ascii="Verdana" w:hAnsi="Verdana" w:cs="Arial"/>
        </w:rPr>
        <w:t>go</w:t>
      </w:r>
      <w:r w:rsidRPr="00611738">
        <w:rPr>
          <w:rFonts w:ascii="Verdana" w:hAnsi="Verdana" w:cs="Arial"/>
        </w:rPr>
        <w:t xml:space="preserve"> w trybie </w:t>
      </w:r>
      <w:r w:rsidR="00FE10F7" w:rsidRPr="00611738">
        <w:rPr>
          <w:rFonts w:ascii="Verdana" w:hAnsi="Verdana" w:cs="Arial"/>
        </w:rPr>
        <w:t>przetarg nieograniczony</w:t>
      </w:r>
      <w:r w:rsidRPr="00611738">
        <w:rPr>
          <w:rFonts w:ascii="Verdana" w:hAnsi="Verdana" w:cs="Arial"/>
          <w:b/>
        </w:rPr>
        <w:t xml:space="preserve"> </w:t>
      </w:r>
      <w:r w:rsidRPr="00611738">
        <w:rPr>
          <w:rFonts w:ascii="Verdana" w:hAnsi="Verdana" w:cs="Arial"/>
          <w:bCs/>
        </w:rPr>
        <w:t>na</w:t>
      </w:r>
      <w:r w:rsidRPr="00611738">
        <w:rPr>
          <w:rFonts w:ascii="Verdana" w:hAnsi="Verdana" w:cs="Arial"/>
          <w:b/>
        </w:rPr>
        <w:t xml:space="preserve"> </w:t>
      </w:r>
      <w:r w:rsidR="00E72428" w:rsidRPr="00611738">
        <w:rPr>
          <w:rFonts w:ascii="Verdana" w:hAnsi="Verdana" w:cs="Arial"/>
          <w:bCs/>
        </w:rPr>
        <w:t>”</w:t>
      </w:r>
      <w:r w:rsidR="00FE10F7" w:rsidRPr="00611738">
        <w:rPr>
          <w:rFonts w:ascii="Verdana" w:hAnsi="Verdana" w:cs="Arial"/>
          <w:b/>
          <w:bCs/>
        </w:rPr>
        <w:t xml:space="preserve">Leasing operacyjny </w:t>
      </w:r>
      <w:r w:rsidR="001F037D" w:rsidRPr="00611738">
        <w:rPr>
          <w:rFonts w:ascii="Verdana" w:hAnsi="Verdana" w:cs="Arial"/>
          <w:b/>
          <w:bCs/>
        </w:rPr>
        <w:t>oraz dostawa sprężarki laboratoryjnej dla wysokich ciśnień (</w:t>
      </w:r>
      <w:proofErr w:type="spellStart"/>
      <w:r w:rsidR="001F037D" w:rsidRPr="00611738">
        <w:rPr>
          <w:rFonts w:ascii="Verdana" w:hAnsi="Verdana" w:cs="Arial"/>
          <w:b/>
          <w:bCs/>
        </w:rPr>
        <w:t>booster</w:t>
      </w:r>
      <w:proofErr w:type="spellEnd"/>
      <w:r w:rsidR="001F037D" w:rsidRPr="00611738">
        <w:rPr>
          <w:rFonts w:ascii="Verdana" w:hAnsi="Verdana" w:cs="Arial"/>
          <w:b/>
          <w:bCs/>
        </w:rPr>
        <w:t xml:space="preserve"> pump) na potrzeby realizacji projektu SaferH2</w:t>
      </w:r>
      <w:r w:rsidR="00E72428" w:rsidRPr="00611738">
        <w:rPr>
          <w:rFonts w:ascii="Verdana" w:hAnsi="Verdana" w:cs="Arial"/>
          <w:bCs/>
        </w:rPr>
        <w:t>”</w:t>
      </w:r>
      <w:r w:rsidRPr="00611738">
        <w:rPr>
          <w:rFonts w:ascii="Verdana" w:hAnsi="Verdana" w:cs="Arial"/>
          <w:b/>
        </w:rPr>
        <w:t xml:space="preserve"> </w:t>
      </w:r>
      <w:r w:rsidRPr="00611738">
        <w:rPr>
          <w:rFonts w:ascii="Verdana" w:hAnsi="Verdana" w:cs="Arial"/>
          <w:bCs/>
        </w:rPr>
        <w:t>– znak sprawy</w:t>
      </w:r>
      <w:r w:rsidRPr="00611738">
        <w:rPr>
          <w:rFonts w:ascii="Verdana" w:hAnsi="Verdana" w:cs="Arial"/>
          <w:b/>
        </w:rPr>
        <w:t xml:space="preserve"> </w:t>
      </w:r>
      <w:r w:rsidR="00FE10F7" w:rsidRPr="00611738">
        <w:rPr>
          <w:rFonts w:ascii="Verdana" w:hAnsi="Verdana" w:cs="Arial"/>
          <w:b/>
        </w:rPr>
        <w:t>KC-zp.272-</w:t>
      </w:r>
      <w:r w:rsidR="00400F0C" w:rsidRPr="00611738">
        <w:rPr>
          <w:rFonts w:ascii="Verdana" w:hAnsi="Verdana" w:cs="Arial"/>
          <w:b/>
        </w:rPr>
        <w:t>345</w:t>
      </w:r>
      <w:r w:rsidR="00FE10F7" w:rsidRPr="00611738">
        <w:rPr>
          <w:rFonts w:ascii="Verdana" w:hAnsi="Verdana" w:cs="Arial"/>
          <w:b/>
        </w:rPr>
        <w:t>/22</w:t>
      </w:r>
      <w:r w:rsidRPr="00611738">
        <w:rPr>
          <w:rFonts w:ascii="Verdana" w:hAnsi="Verdana" w:cs="Arial"/>
          <w:b/>
        </w:rPr>
        <w:t>.</w:t>
      </w:r>
    </w:p>
    <w:p w14:paraId="7FAB2B2B" w14:textId="28C5FF91" w:rsidR="0012774F" w:rsidRDefault="00520165" w:rsidP="0025298A">
      <w:pPr>
        <w:jc w:val="both"/>
        <w:rPr>
          <w:rFonts w:ascii="Verdana" w:hAnsi="Verdana" w:cs="Arial"/>
          <w:bCs/>
          <w:lang w:eastAsia="ar-SA"/>
        </w:rPr>
      </w:pPr>
      <w:r w:rsidRPr="00611738">
        <w:rPr>
          <w:rFonts w:ascii="Verdana" w:hAnsi="Verdana" w:cs="Arial"/>
        </w:rPr>
        <w:t xml:space="preserve">Zamawiający, </w:t>
      </w:r>
      <w:r w:rsidR="00FE10F7" w:rsidRPr="00611738">
        <w:rPr>
          <w:rFonts w:ascii="Verdana" w:hAnsi="Verdana" w:cs="Arial"/>
          <w:b/>
        </w:rPr>
        <w:t xml:space="preserve">Akademia Górniczo </w:t>
      </w:r>
      <w:r w:rsidR="00211A15" w:rsidRPr="00611738">
        <w:rPr>
          <w:rFonts w:ascii="Verdana" w:hAnsi="Verdana" w:cs="Arial"/>
          <w:b/>
        </w:rPr>
        <w:t>–</w:t>
      </w:r>
      <w:r w:rsidR="00FE10F7" w:rsidRPr="00611738">
        <w:rPr>
          <w:rFonts w:ascii="Verdana" w:hAnsi="Verdana" w:cs="Arial"/>
          <w:b/>
        </w:rPr>
        <w:t xml:space="preserve"> Hutnicza</w:t>
      </w:r>
      <w:r w:rsidR="00211A15" w:rsidRPr="00611738">
        <w:rPr>
          <w:rFonts w:ascii="Verdana" w:hAnsi="Verdana" w:cs="Arial"/>
          <w:b/>
        </w:rPr>
        <w:t xml:space="preserve"> </w:t>
      </w:r>
      <w:r w:rsidR="00FE10F7" w:rsidRPr="00611738">
        <w:rPr>
          <w:rFonts w:ascii="Verdana" w:hAnsi="Verdana" w:cs="Arial"/>
          <w:b/>
        </w:rPr>
        <w:t>im. Stanisława Staszica w Krakowie</w:t>
      </w:r>
      <w:r w:rsidR="00211A15" w:rsidRPr="00611738">
        <w:rPr>
          <w:rFonts w:ascii="Verdana" w:hAnsi="Verdana" w:cs="Arial"/>
          <w:b/>
        </w:rPr>
        <w:t xml:space="preserve"> </w:t>
      </w:r>
      <w:r w:rsidR="00FE10F7" w:rsidRPr="00611738">
        <w:rPr>
          <w:rFonts w:ascii="Verdana" w:hAnsi="Verdana" w:cs="Arial"/>
          <w:b/>
        </w:rPr>
        <w:t>Dział Zamówień Publicznych</w:t>
      </w:r>
      <w:r w:rsidRPr="00611738">
        <w:rPr>
          <w:rFonts w:ascii="Verdana" w:hAnsi="Verdana" w:cs="Arial"/>
        </w:rPr>
        <w:t xml:space="preserve">, działając na podstawie art. </w:t>
      </w:r>
      <w:r w:rsidR="0029606A" w:rsidRPr="00611738">
        <w:rPr>
          <w:rFonts w:ascii="Verdana" w:hAnsi="Verdana" w:cs="Arial"/>
        </w:rPr>
        <w:t>1</w:t>
      </w:r>
      <w:r w:rsidRPr="00611738">
        <w:rPr>
          <w:rFonts w:ascii="Verdana" w:hAnsi="Verdana" w:cs="Arial"/>
        </w:rPr>
        <w:t>3</w:t>
      </w:r>
      <w:r w:rsidR="0029606A" w:rsidRPr="00611738">
        <w:rPr>
          <w:rFonts w:ascii="Verdana" w:hAnsi="Verdana" w:cs="Arial"/>
        </w:rPr>
        <w:t>5</w:t>
      </w:r>
      <w:r w:rsidRPr="00611738">
        <w:rPr>
          <w:rFonts w:ascii="Verdana" w:hAnsi="Verdana" w:cs="Arial"/>
        </w:rPr>
        <w:t xml:space="preserve"> ust</w:t>
      </w:r>
      <w:r w:rsidR="00D9049C" w:rsidRPr="00611738">
        <w:rPr>
          <w:rFonts w:ascii="Verdana" w:hAnsi="Verdana" w:cs="Arial"/>
        </w:rPr>
        <w:t xml:space="preserve">. </w:t>
      </w:r>
      <w:r w:rsidR="0029606A" w:rsidRPr="00611738">
        <w:rPr>
          <w:rFonts w:ascii="Verdana" w:hAnsi="Verdana" w:cs="Arial"/>
        </w:rPr>
        <w:t>6</w:t>
      </w:r>
      <w:r w:rsidRPr="00611738">
        <w:rPr>
          <w:rFonts w:ascii="Verdana" w:hAnsi="Verdana" w:cs="Arial"/>
        </w:rPr>
        <w:t xml:space="preserve"> ustawy z dnia </w:t>
      </w:r>
      <w:r w:rsidR="0029606A" w:rsidRPr="00611738">
        <w:rPr>
          <w:rFonts w:ascii="Verdana" w:hAnsi="Verdana" w:cs="Arial"/>
        </w:rPr>
        <w:t>11</w:t>
      </w:r>
      <w:r w:rsidRPr="00611738">
        <w:rPr>
          <w:rFonts w:ascii="Verdana" w:hAnsi="Verdana" w:cs="Arial"/>
        </w:rPr>
        <w:t xml:space="preserve"> </w:t>
      </w:r>
      <w:r w:rsidR="0029606A" w:rsidRPr="00611738">
        <w:rPr>
          <w:rFonts w:ascii="Verdana" w:hAnsi="Verdana" w:cs="Arial"/>
        </w:rPr>
        <w:t xml:space="preserve">września </w:t>
      </w:r>
      <w:r w:rsidRPr="00611738">
        <w:rPr>
          <w:rFonts w:ascii="Verdana" w:hAnsi="Verdana" w:cs="Arial"/>
        </w:rPr>
        <w:t>20</w:t>
      </w:r>
      <w:r w:rsidR="0029606A" w:rsidRPr="00611738">
        <w:rPr>
          <w:rFonts w:ascii="Verdana" w:hAnsi="Verdana" w:cs="Arial"/>
        </w:rPr>
        <w:t>19</w:t>
      </w:r>
      <w:r w:rsidRPr="00611738">
        <w:rPr>
          <w:rFonts w:ascii="Verdana" w:hAnsi="Verdana" w:cs="Arial"/>
        </w:rPr>
        <w:t xml:space="preserve"> r</w:t>
      </w:r>
      <w:r w:rsidR="0029606A" w:rsidRPr="00611738">
        <w:rPr>
          <w:rFonts w:ascii="Verdana" w:hAnsi="Verdana" w:cs="Arial"/>
        </w:rPr>
        <w:t>.</w:t>
      </w:r>
      <w:r w:rsidRPr="00611738">
        <w:rPr>
          <w:rFonts w:ascii="Verdana" w:hAnsi="Verdana" w:cs="Arial"/>
        </w:rPr>
        <w:t xml:space="preserve"> Prawo </w:t>
      </w:r>
      <w:r w:rsidR="0029606A" w:rsidRPr="00611738">
        <w:rPr>
          <w:rFonts w:ascii="Verdana" w:hAnsi="Verdana" w:cs="Arial"/>
        </w:rPr>
        <w:t>z</w:t>
      </w:r>
      <w:r w:rsidRPr="00611738">
        <w:rPr>
          <w:rFonts w:ascii="Verdana" w:hAnsi="Verdana" w:cs="Arial"/>
        </w:rPr>
        <w:t xml:space="preserve">amówień </w:t>
      </w:r>
      <w:r w:rsidR="0029606A" w:rsidRPr="00F349B9">
        <w:rPr>
          <w:rFonts w:ascii="Verdana" w:hAnsi="Verdana" w:cs="Arial"/>
        </w:rPr>
        <w:t>p</w:t>
      </w:r>
      <w:r w:rsidRPr="00F349B9">
        <w:rPr>
          <w:rFonts w:ascii="Verdana" w:hAnsi="Verdana" w:cs="Arial"/>
        </w:rPr>
        <w:t xml:space="preserve">ublicznych </w:t>
      </w:r>
      <w:r w:rsidR="00FE10F7" w:rsidRPr="00F349B9">
        <w:rPr>
          <w:rFonts w:ascii="Verdana" w:hAnsi="Verdana" w:cs="Arial"/>
        </w:rPr>
        <w:t>(</w:t>
      </w:r>
      <w:proofErr w:type="spellStart"/>
      <w:r w:rsidR="00FE10F7" w:rsidRPr="00F349B9">
        <w:rPr>
          <w:rFonts w:ascii="Verdana" w:hAnsi="Verdana" w:cs="Arial"/>
        </w:rPr>
        <w:t>t.j</w:t>
      </w:r>
      <w:proofErr w:type="spellEnd"/>
      <w:r w:rsidR="00FE10F7" w:rsidRPr="00F349B9">
        <w:rPr>
          <w:rFonts w:ascii="Verdana" w:hAnsi="Verdana" w:cs="Arial"/>
        </w:rPr>
        <w:t>. Dz.U. z 2021r. poz. 1129)</w:t>
      </w:r>
      <w:r w:rsidR="00BE7BFD" w:rsidRPr="00F349B9">
        <w:rPr>
          <w:rFonts w:ascii="Verdana" w:hAnsi="Verdana" w:cs="Arial"/>
        </w:rPr>
        <w:t>,</w:t>
      </w:r>
      <w:r w:rsidR="00BE7BFD" w:rsidRPr="00611738">
        <w:rPr>
          <w:rFonts w:ascii="Verdana" w:hAnsi="Verdana" w:cs="Arial"/>
        </w:rPr>
        <w:t xml:space="preserve"> </w:t>
      </w:r>
      <w:r w:rsidR="00D9049C" w:rsidRPr="00611738">
        <w:rPr>
          <w:rFonts w:ascii="Verdana" w:hAnsi="Verdana" w:cs="Arial"/>
        </w:rPr>
        <w:t>udostępnia</w:t>
      </w:r>
      <w:r w:rsidR="00BE7BFD" w:rsidRPr="00611738">
        <w:rPr>
          <w:rFonts w:ascii="Verdana" w:hAnsi="Verdana" w:cs="Arial"/>
        </w:rPr>
        <w:t xml:space="preserve"> poniżej treść zapytań do S</w:t>
      </w:r>
      <w:r w:rsidR="0012774F" w:rsidRPr="00611738">
        <w:rPr>
          <w:rFonts w:ascii="Verdana" w:hAnsi="Verdana" w:cs="Arial"/>
        </w:rPr>
        <w:t>pecyfikacji Warunków Zamówienia (</w:t>
      </w:r>
      <w:r w:rsidR="0012774F" w:rsidRPr="00611738">
        <w:rPr>
          <w:rFonts w:ascii="Verdana" w:hAnsi="Verdana" w:cs="Arial"/>
          <w:lang w:eastAsia="ar-SA"/>
        </w:rPr>
        <w:t>zwanej dalej</w:t>
      </w:r>
      <w:r w:rsidR="0012774F" w:rsidRPr="00611738">
        <w:rPr>
          <w:rFonts w:ascii="Verdana" w:hAnsi="Verdana" w:cs="Arial"/>
          <w:b/>
          <w:lang w:eastAsia="ar-SA"/>
        </w:rPr>
        <w:t xml:space="preserve"> </w:t>
      </w:r>
      <w:r w:rsidR="0012774F" w:rsidRPr="00611738">
        <w:rPr>
          <w:rFonts w:ascii="Verdana" w:hAnsi="Verdana" w:cs="Arial"/>
          <w:bCs/>
          <w:lang w:eastAsia="ar-SA"/>
        </w:rPr>
        <w:t>”SWZ”)</w:t>
      </w:r>
      <w:r w:rsidR="00D9049C" w:rsidRPr="00611738">
        <w:rPr>
          <w:rFonts w:ascii="Verdana" w:hAnsi="Verdana" w:cs="Arial"/>
          <w:bCs/>
          <w:lang w:eastAsia="ar-SA"/>
        </w:rPr>
        <w:t xml:space="preserve"> </w:t>
      </w:r>
      <w:r w:rsidR="00D9049C" w:rsidRPr="00611738">
        <w:rPr>
          <w:rFonts w:ascii="Verdana" w:hAnsi="Verdana" w:cs="Arial"/>
        </w:rPr>
        <w:t xml:space="preserve">wraz </w:t>
      </w:r>
      <w:r w:rsidR="00F349B9">
        <w:rPr>
          <w:rFonts w:ascii="Verdana" w:hAnsi="Verdana" w:cs="Arial"/>
        </w:rPr>
        <w:br/>
      </w:r>
      <w:r w:rsidR="00D9049C" w:rsidRPr="00611738">
        <w:rPr>
          <w:rFonts w:ascii="Verdana" w:hAnsi="Verdana" w:cs="Arial"/>
        </w:rPr>
        <w:t>z wyjaśnieniami</w:t>
      </w:r>
      <w:r w:rsidR="0012774F" w:rsidRPr="00611738">
        <w:rPr>
          <w:rFonts w:ascii="Verdana" w:hAnsi="Verdana" w:cs="Arial"/>
          <w:bCs/>
          <w:lang w:eastAsia="ar-SA"/>
        </w:rPr>
        <w:t>:</w:t>
      </w:r>
    </w:p>
    <w:p w14:paraId="3E0A53F0" w14:textId="2D42F28F" w:rsidR="00611738" w:rsidRDefault="00611738" w:rsidP="0025298A">
      <w:pPr>
        <w:jc w:val="both"/>
        <w:rPr>
          <w:rFonts w:ascii="Verdana" w:hAnsi="Verdana" w:cs="Arial"/>
          <w:bCs/>
          <w:lang w:eastAsia="ar-SA"/>
        </w:rPr>
      </w:pPr>
    </w:p>
    <w:p w14:paraId="0EAB435B" w14:textId="77777777" w:rsidR="00611738" w:rsidRPr="00611738" w:rsidRDefault="00611738" w:rsidP="008145C4">
      <w:pPr>
        <w:ind w:left="30" w:right="-72"/>
        <w:jc w:val="both"/>
        <w:rPr>
          <w:rFonts w:ascii="Verdana" w:hAnsi="Verdana" w:cs="Arial"/>
        </w:rPr>
      </w:pPr>
      <w:r w:rsidRPr="00611738">
        <w:rPr>
          <w:rFonts w:ascii="Verdana" w:hAnsi="Verdana" w:cs="Arial"/>
          <w:b/>
          <w:bCs/>
        </w:rPr>
        <w:t>Pytanie nr</w:t>
      </w:r>
      <w:r w:rsidRPr="00611738">
        <w:rPr>
          <w:rFonts w:ascii="Verdana" w:hAnsi="Verdana" w:cs="Arial"/>
        </w:rPr>
        <w:t xml:space="preserve"> 1</w:t>
      </w:r>
    </w:p>
    <w:p w14:paraId="5B43ACEF" w14:textId="77777777" w:rsidR="00611738" w:rsidRPr="00611738" w:rsidRDefault="00611738" w:rsidP="008145C4">
      <w:pPr>
        <w:ind w:left="28" w:right="-74"/>
        <w:jc w:val="both"/>
        <w:rPr>
          <w:rFonts w:ascii="Verdana" w:hAnsi="Verdana" w:cs="Arial"/>
        </w:rPr>
      </w:pPr>
      <w:r w:rsidRPr="00611738">
        <w:rPr>
          <w:rFonts w:ascii="Verdana" w:hAnsi="Verdana" w:cs="Arial"/>
        </w:rPr>
        <w:t>Prosimy o potwierdzenie, że Zamawiający zgadza się, aby integralną część Umowy leasingu stanowiła oparta o jedną, roczną, ryczałtową opłatę tabela opłat i prowizji w wysokości: 160 PLN. Opłata ryczałtowa zastępuje większość wycenianych oddzielnie czynności związanych z posprzedażową obsługą Umowy leasingu. W ramach ryczałtu Klient nie ponosi kosztów m.in. za: cesję umowy, obsługę mandatów, wcześniejsze zakończenia Umowy, bezpłatny dostęp do Portalu Klienta. Tabela opłat jest częścią OWUL – co gwarantuje Klientom niezmienność warunków przez cały okres trwania Umowy.</w:t>
      </w:r>
    </w:p>
    <w:p w14:paraId="4E4E337A" w14:textId="77777777" w:rsidR="00611738" w:rsidRPr="00611738" w:rsidRDefault="00611738" w:rsidP="008145C4">
      <w:pPr>
        <w:ind w:left="28" w:right="-74"/>
        <w:jc w:val="both"/>
        <w:rPr>
          <w:rFonts w:ascii="Verdana" w:hAnsi="Verdana" w:cs="Arial"/>
          <w:b/>
        </w:rPr>
      </w:pPr>
      <w:r w:rsidRPr="00611738">
        <w:rPr>
          <w:rFonts w:ascii="Verdana" w:hAnsi="Verdana" w:cs="Arial"/>
          <w:b/>
        </w:rPr>
        <w:t>Odpowiedź</w:t>
      </w:r>
    </w:p>
    <w:p w14:paraId="2919A351" w14:textId="16130901" w:rsidR="00611738" w:rsidRDefault="00611738" w:rsidP="008145C4">
      <w:pPr>
        <w:ind w:left="28" w:right="-74"/>
        <w:jc w:val="both"/>
        <w:rPr>
          <w:rFonts w:ascii="Verdana" w:hAnsi="Verdana" w:cs="verdana;geneva"/>
        </w:rPr>
      </w:pPr>
      <w:r w:rsidRPr="00611738">
        <w:rPr>
          <w:rFonts w:ascii="Verdana" w:hAnsi="Verdana" w:cs="verdana;geneva"/>
        </w:rPr>
        <w:t>Zamawiający nie wyraża zgody na uiszczanie dodatkowych opłat. Po stronie Wykonawcy leży obowiązek skalkulowania ceny w taki sposób, aby Zamawiający nie ponosił dodatkowych kosztów na etapie realizacji umowy.</w:t>
      </w:r>
    </w:p>
    <w:p w14:paraId="734D24FB" w14:textId="7190A52B" w:rsidR="00611738" w:rsidRDefault="00611738" w:rsidP="008145C4">
      <w:pPr>
        <w:ind w:left="28" w:right="-74"/>
        <w:jc w:val="both"/>
        <w:rPr>
          <w:rFonts w:ascii="Verdana" w:hAnsi="Verdana" w:cs="verdana;geneva"/>
        </w:rPr>
      </w:pPr>
    </w:p>
    <w:p w14:paraId="646D7E80" w14:textId="77777777" w:rsidR="00611738" w:rsidRPr="00611738" w:rsidRDefault="00611738" w:rsidP="008145C4">
      <w:pPr>
        <w:ind w:left="30" w:right="-72"/>
        <w:jc w:val="both"/>
        <w:rPr>
          <w:rFonts w:ascii="Verdana" w:hAnsi="Verdana" w:cs="Arial"/>
          <w:b/>
        </w:rPr>
      </w:pPr>
      <w:r w:rsidRPr="00611738">
        <w:rPr>
          <w:rFonts w:ascii="Verdana" w:hAnsi="Verdana" w:cs="Arial"/>
          <w:b/>
        </w:rPr>
        <w:t>Pytanie nr 2</w:t>
      </w:r>
    </w:p>
    <w:p w14:paraId="579AD95A" w14:textId="77777777" w:rsidR="00611738" w:rsidRPr="00611738" w:rsidRDefault="00611738" w:rsidP="008145C4">
      <w:pPr>
        <w:ind w:left="30" w:right="-72"/>
        <w:jc w:val="both"/>
        <w:rPr>
          <w:rFonts w:ascii="Verdana" w:hAnsi="Verdana"/>
        </w:rPr>
      </w:pPr>
      <w:r w:rsidRPr="00611738">
        <w:rPr>
          <w:rFonts w:ascii="Verdana" w:hAnsi="Verdana"/>
        </w:rPr>
        <w:t>Uprzejmie proszę o akceptację pobierania faktur w wersji elektronicznej z dedykowanego portalu klienta.</w:t>
      </w:r>
    </w:p>
    <w:p w14:paraId="6A913E44" w14:textId="77777777" w:rsidR="00611738" w:rsidRPr="00611738" w:rsidRDefault="00611738" w:rsidP="008145C4">
      <w:pPr>
        <w:ind w:left="30" w:right="-72"/>
        <w:jc w:val="both"/>
        <w:rPr>
          <w:rFonts w:ascii="Verdana" w:hAnsi="Verdana"/>
          <w:b/>
        </w:rPr>
      </w:pPr>
      <w:r w:rsidRPr="00611738">
        <w:rPr>
          <w:rFonts w:ascii="Verdana" w:hAnsi="Verdana"/>
          <w:b/>
        </w:rPr>
        <w:t>Odpowiedź</w:t>
      </w:r>
    </w:p>
    <w:p w14:paraId="610E981C" w14:textId="2D5C69DD" w:rsidR="00611738" w:rsidRPr="00543483" w:rsidRDefault="00611738" w:rsidP="008145C4">
      <w:pPr>
        <w:shd w:val="clear" w:color="auto" w:fill="FFFFFF"/>
        <w:jc w:val="both"/>
        <w:textAlignment w:val="baseline"/>
        <w:rPr>
          <w:rFonts w:ascii="Verdana" w:hAnsi="Verdana"/>
          <w:color w:val="555555"/>
          <w:lang w:eastAsia="en-US"/>
        </w:rPr>
      </w:pPr>
      <w:r w:rsidRPr="00611738">
        <w:rPr>
          <w:rFonts w:ascii="Verdana" w:hAnsi="Verdana"/>
        </w:rPr>
        <w:t>Zamawiający nie wyraża zgody na pobieranie faktur w wersji elektronicznej z dedykowanego portalu klienta. Zamawiający akceptuje przesyłanie przez Wykonawcę faktur w wersji elektronicznej</w:t>
      </w:r>
      <w:r w:rsidR="00D84F09">
        <w:rPr>
          <w:rFonts w:ascii="Verdana" w:hAnsi="Verdana"/>
        </w:rPr>
        <w:t xml:space="preserve"> w postaci pdf</w:t>
      </w:r>
      <w:r w:rsidRPr="00611738">
        <w:rPr>
          <w:rFonts w:ascii="Verdana" w:hAnsi="Verdana"/>
        </w:rPr>
        <w:t xml:space="preserve"> na adres email: </w:t>
      </w:r>
      <w:hyperlink r:id="rId7" w:history="1">
        <w:r w:rsidRPr="00611738">
          <w:rPr>
            <w:rFonts w:ascii="Verdana" w:hAnsi="Verdana"/>
            <w:color w:val="006378"/>
            <w:u w:val="single"/>
            <w:bdr w:val="none" w:sz="0" w:space="0" w:color="auto" w:frame="1"/>
            <w:lang w:eastAsia="en-US"/>
          </w:rPr>
          <w:t>szua@agh.edu.pl</w:t>
        </w:r>
      </w:hyperlink>
    </w:p>
    <w:p w14:paraId="74229D6C" w14:textId="6EFE1C90" w:rsidR="00611738" w:rsidRPr="00543483" w:rsidRDefault="00611738" w:rsidP="008145C4">
      <w:pPr>
        <w:shd w:val="clear" w:color="auto" w:fill="FFFFFF"/>
        <w:jc w:val="both"/>
        <w:textAlignment w:val="baseline"/>
        <w:rPr>
          <w:rFonts w:ascii="Verdana" w:hAnsi="Verdana"/>
          <w:color w:val="555555"/>
          <w:lang w:eastAsia="en-US"/>
        </w:rPr>
      </w:pPr>
    </w:p>
    <w:p w14:paraId="385A8D6E" w14:textId="77777777" w:rsidR="00611738" w:rsidRPr="00611738" w:rsidRDefault="00611738" w:rsidP="008145C4">
      <w:pPr>
        <w:ind w:left="30" w:right="-72"/>
        <w:jc w:val="both"/>
        <w:rPr>
          <w:rFonts w:ascii="Verdana" w:hAnsi="Verdana"/>
          <w:b/>
        </w:rPr>
      </w:pPr>
      <w:r w:rsidRPr="00611738">
        <w:rPr>
          <w:rFonts w:ascii="Verdana" w:hAnsi="Verdana"/>
          <w:b/>
        </w:rPr>
        <w:t>Pytanie nr 3</w:t>
      </w:r>
    </w:p>
    <w:p w14:paraId="04F09420" w14:textId="77777777" w:rsidR="00611738" w:rsidRPr="00611738" w:rsidRDefault="00611738" w:rsidP="008145C4">
      <w:pPr>
        <w:ind w:left="28" w:right="-74"/>
        <w:jc w:val="both"/>
        <w:rPr>
          <w:rFonts w:ascii="Verdana" w:hAnsi="Verdana" w:cs="Arial"/>
        </w:rPr>
      </w:pPr>
      <w:r w:rsidRPr="00611738">
        <w:rPr>
          <w:rFonts w:ascii="Verdana" w:hAnsi="Verdana" w:cs="Arial"/>
        </w:rPr>
        <w:t>Prosimy o potwierdzenie, że Zamawiający będzie dokonywał:</w:t>
      </w:r>
    </w:p>
    <w:p w14:paraId="1C6F36F7" w14:textId="77777777" w:rsidR="00611738" w:rsidRPr="00611738" w:rsidRDefault="00611738" w:rsidP="008145C4">
      <w:pPr>
        <w:ind w:left="28" w:right="-74"/>
        <w:jc w:val="both"/>
        <w:rPr>
          <w:rFonts w:ascii="Verdana" w:hAnsi="Verdana" w:cs="Arial"/>
        </w:rPr>
      </w:pPr>
      <w:r w:rsidRPr="00611738">
        <w:rPr>
          <w:rFonts w:ascii="Verdana" w:hAnsi="Verdana" w:cs="Arial"/>
        </w:rPr>
        <w:t>a) rozliczeń, zgłoszeń dotyczących opłat leasingowych i ubezpieczenia Przedmiotu Leasingu tylko z Finansującym,</w:t>
      </w:r>
    </w:p>
    <w:p w14:paraId="719C6311" w14:textId="77777777" w:rsidR="00611738" w:rsidRPr="00611738" w:rsidRDefault="00611738" w:rsidP="008145C4">
      <w:pPr>
        <w:ind w:left="28" w:right="-74"/>
        <w:jc w:val="both"/>
        <w:rPr>
          <w:rFonts w:ascii="Verdana" w:hAnsi="Verdana" w:cs="Arial"/>
        </w:rPr>
      </w:pPr>
      <w:r w:rsidRPr="00611738">
        <w:rPr>
          <w:rFonts w:ascii="Verdana" w:hAnsi="Verdana" w:cs="Arial"/>
        </w:rPr>
        <w:t>b) rozliczeń (w tyt. z kar umownych), zgłoszeń wynikających z warunków gwarancji, serwisu przedmiotu leasingu, jego utrzymania bezpośrednio z Dostawcą.</w:t>
      </w:r>
    </w:p>
    <w:p w14:paraId="17916C01" w14:textId="77777777" w:rsidR="00611738" w:rsidRPr="00611738" w:rsidRDefault="00611738" w:rsidP="008145C4">
      <w:pPr>
        <w:ind w:left="28" w:right="-74"/>
        <w:jc w:val="both"/>
        <w:rPr>
          <w:rFonts w:ascii="Verdana" w:hAnsi="Verdana" w:cs="Arial"/>
          <w:b/>
        </w:rPr>
      </w:pPr>
      <w:r w:rsidRPr="00611738">
        <w:rPr>
          <w:rFonts w:ascii="Verdana" w:hAnsi="Verdana" w:cs="Arial"/>
          <w:b/>
        </w:rPr>
        <w:t>Odpowiedź</w:t>
      </w:r>
    </w:p>
    <w:p w14:paraId="40E91A56" w14:textId="46C76D82" w:rsidR="00611738" w:rsidRDefault="00611738" w:rsidP="008145C4">
      <w:pPr>
        <w:ind w:left="30" w:right="-72"/>
        <w:jc w:val="both"/>
        <w:rPr>
          <w:rFonts w:ascii="Verdana" w:hAnsi="Verdana" w:cs="Arial"/>
        </w:rPr>
      </w:pPr>
      <w:r w:rsidRPr="00611738">
        <w:rPr>
          <w:rFonts w:ascii="Verdana" w:hAnsi="Verdana" w:cs="Arial"/>
        </w:rPr>
        <w:t>Zamawiający będzie dokonywał wszystkich rozliczeń z wykonawcą, z którym podpisze umowę.</w:t>
      </w:r>
    </w:p>
    <w:p w14:paraId="4F22E719" w14:textId="77777777" w:rsidR="009155A8" w:rsidRDefault="009155A8" w:rsidP="008145C4">
      <w:pPr>
        <w:ind w:left="30" w:right="-72"/>
        <w:jc w:val="both"/>
        <w:rPr>
          <w:rFonts w:ascii="Verdana" w:hAnsi="Verdana" w:cs="Arial"/>
          <w:b/>
        </w:rPr>
      </w:pPr>
    </w:p>
    <w:p w14:paraId="646E28DA" w14:textId="2A385BB5" w:rsidR="007A73EB" w:rsidRPr="007A73EB" w:rsidRDefault="007A73EB" w:rsidP="008145C4">
      <w:pPr>
        <w:ind w:left="30" w:right="-72"/>
        <w:jc w:val="both"/>
        <w:rPr>
          <w:rFonts w:ascii="Verdana" w:hAnsi="Verdana" w:cs="Arial"/>
          <w:b/>
        </w:rPr>
      </w:pPr>
      <w:r w:rsidRPr="007A73EB">
        <w:rPr>
          <w:rFonts w:ascii="Verdana" w:hAnsi="Verdana" w:cs="Arial"/>
          <w:b/>
        </w:rPr>
        <w:lastRenderedPageBreak/>
        <w:t>Pytanie nr 4</w:t>
      </w:r>
    </w:p>
    <w:p w14:paraId="71222E00" w14:textId="77777777" w:rsidR="007A73EB" w:rsidRPr="007A73EB" w:rsidRDefault="007A73EB" w:rsidP="008145C4">
      <w:pPr>
        <w:ind w:left="30" w:right="-72"/>
        <w:jc w:val="both"/>
        <w:rPr>
          <w:rFonts w:ascii="Verdana" w:hAnsi="Verdana" w:cs="Arial"/>
        </w:rPr>
      </w:pPr>
      <w:r w:rsidRPr="007A73EB">
        <w:rPr>
          <w:rFonts w:ascii="Verdana" w:hAnsi="Verdana" w:cs="Arial"/>
        </w:rPr>
        <w:t>Uprzejmie proszę o udostępnienie aktualnych dokumentów finansowych Zamawiającego</w:t>
      </w:r>
    </w:p>
    <w:p w14:paraId="474BAB0A" w14:textId="77777777" w:rsidR="007A73EB" w:rsidRPr="007A73EB" w:rsidRDefault="007A73EB" w:rsidP="008145C4">
      <w:pPr>
        <w:ind w:left="30" w:right="-72"/>
        <w:jc w:val="both"/>
        <w:rPr>
          <w:rFonts w:ascii="Verdana" w:hAnsi="Verdana" w:cs="Arial"/>
          <w:b/>
        </w:rPr>
      </w:pPr>
      <w:r w:rsidRPr="007A73EB">
        <w:rPr>
          <w:rFonts w:ascii="Verdana" w:hAnsi="Verdana" w:cs="Arial"/>
          <w:b/>
        </w:rPr>
        <w:t>Odpowiedź</w:t>
      </w:r>
    </w:p>
    <w:p w14:paraId="3CED6DFB" w14:textId="408CAC3D" w:rsidR="007A73EB" w:rsidRPr="00675EA8" w:rsidRDefault="007A73EB" w:rsidP="008145C4">
      <w:pPr>
        <w:shd w:val="clear" w:color="auto" w:fill="FFFFFF"/>
        <w:jc w:val="both"/>
        <w:rPr>
          <w:rFonts w:ascii="Verdana" w:hAnsi="Verdana" w:cs="Calibri"/>
        </w:rPr>
      </w:pPr>
      <w:r w:rsidRPr="00675EA8">
        <w:rPr>
          <w:rFonts w:ascii="Verdana" w:hAnsi="Verdana" w:cs="Calibri"/>
          <w:bCs/>
        </w:rPr>
        <w:t xml:space="preserve">Zamawiający zamieszcza </w:t>
      </w:r>
      <w:r w:rsidRPr="00087A1C">
        <w:rPr>
          <w:rFonts w:ascii="Verdana" w:hAnsi="Verdana" w:cs="Calibri"/>
          <w:bCs/>
        </w:rPr>
        <w:t>na stronie</w:t>
      </w:r>
      <w:r w:rsidR="00087A1C">
        <w:rPr>
          <w:rFonts w:ascii="Verdana" w:hAnsi="Verdana" w:cs="Calibri"/>
          <w:bCs/>
        </w:rPr>
        <w:t xml:space="preserve"> internetowej</w:t>
      </w:r>
      <w:r w:rsidRPr="00675EA8">
        <w:rPr>
          <w:rFonts w:ascii="Verdana" w:hAnsi="Verdana" w:cs="Calibri"/>
          <w:bCs/>
        </w:rPr>
        <w:t xml:space="preserve"> </w:t>
      </w:r>
      <w:r w:rsidR="00543483" w:rsidRPr="00675EA8">
        <w:rPr>
          <w:rFonts w:ascii="Verdana" w:hAnsi="Verdana" w:cs="Calibri"/>
          <w:bCs/>
        </w:rPr>
        <w:t xml:space="preserve">sprawozdanie finansowe </w:t>
      </w:r>
      <w:r w:rsidRPr="00675EA8">
        <w:rPr>
          <w:rFonts w:ascii="Verdana" w:hAnsi="Verdana" w:cs="Calibri"/>
          <w:bCs/>
        </w:rPr>
        <w:t>za</w:t>
      </w:r>
      <w:r w:rsidR="00543483" w:rsidRPr="00675EA8">
        <w:rPr>
          <w:rFonts w:ascii="Verdana" w:hAnsi="Verdana" w:cs="Calibri"/>
          <w:bCs/>
        </w:rPr>
        <w:t xml:space="preserve"> rok 2020 i </w:t>
      </w:r>
      <w:r w:rsidRPr="00675EA8">
        <w:rPr>
          <w:rFonts w:ascii="Verdana" w:hAnsi="Verdana" w:cs="Calibri"/>
          <w:bCs/>
        </w:rPr>
        <w:t>2021.</w:t>
      </w:r>
    </w:p>
    <w:p w14:paraId="7BA11DBB" w14:textId="33E7231C" w:rsidR="007A73EB" w:rsidRDefault="007A73EB" w:rsidP="008145C4">
      <w:pPr>
        <w:shd w:val="clear" w:color="auto" w:fill="FFFFFF"/>
        <w:jc w:val="both"/>
        <w:rPr>
          <w:rFonts w:ascii="Verdana" w:hAnsi="Verdana"/>
          <w:color w:val="000000"/>
          <w:shd w:val="clear" w:color="auto" w:fill="FFFFFF"/>
        </w:rPr>
      </w:pPr>
      <w:r w:rsidRPr="00675EA8">
        <w:rPr>
          <w:rFonts w:ascii="Verdana" w:hAnsi="Verdana"/>
          <w:color w:val="000000"/>
          <w:shd w:val="clear" w:color="auto" w:fill="FFFFFF"/>
        </w:rPr>
        <w:t>Uczelnia sporządza</w:t>
      </w:r>
      <w:r w:rsidR="00675EA8">
        <w:rPr>
          <w:rFonts w:ascii="Verdana" w:hAnsi="Verdana"/>
          <w:color w:val="000000"/>
          <w:shd w:val="clear" w:color="auto" w:fill="FFFFFF"/>
        </w:rPr>
        <w:t xml:space="preserve"> </w:t>
      </w:r>
      <w:r w:rsidR="00675EA8" w:rsidRPr="00675EA8">
        <w:rPr>
          <w:rFonts w:ascii="Verdana" w:hAnsi="Verdana"/>
          <w:color w:val="000000"/>
          <w:shd w:val="clear" w:color="auto" w:fill="FFFFFF"/>
        </w:rPr>
        <w:t>sprawozdania</w:t>
      </w:r>
      <w:r w:rsidRPr="00675EA8">
        <w:rPr>
          <w:rFonts w:ascii="Verdana" w:hAnsi="Verdana"/>
          <w:color w:val="000000"/>
          <w:shd w:val="clear" w:color="auto" w:fill="FFFFFF"/>
        </w:rPr>
        <w:t xml:space="preserve"> tylko i wyłącznie roczne, nie ma jeszcze sprawozdania za 2022 rok.</w:t>
      </w:r>
    </w:p>
    <w:p w14:paraId="6E8E85EF" w14:textId="6CB521A7" w:rsidR="007A73EB" w:rsidRDefault="007A73EB" w:rsidP="008145C4">
      <w:pPr>
        <w:shd w:val="clear" w:color="auto" w:fill="FFFFFF"/>
        <w:jc w:val="both"/>
        <w:rPr>
          <w:rFonts w:ascii="Verdana" w:hAnsi="Verdana"/>
          <w:color w:val="000000"/>
          <w:shd w:val="clear" w:color="auto" w:fill="FFFFFF"/>
        </w:rPr>
      </w:pPr>
    </w:p>
    <w:p w14:paraId="4C79B629" w14:textId="77777777" w:rsidR="007A73EB" w:rsidRPr="007A73EB" w:rsidRDefault="007A73EB" w:rsidP="008145C4">
      <w:pPr>
        <w:ind w:left="30" w:right="-72"/>
        <w:jc w:val="both"/>
        <w:rPr>
          <w:rFonts w:ascii="Verdana" w:hAnsi="Verdana"/>
          <w:b/>
        </w:rPr>
      </w:pPr>
      <w:r w:rsidRPr="007A73EB">
        <w:rPr>
          <w:rFonts w:ascii="Verdana" w:hAnsi="Verdana"/>
          <w:b/>
        </w:rPr>
        <w:t>Pytanie nr 5</w:t>
      </w:r>
    </w:p>
    <w:p w14:paraId="744E12FD" w14:textId="1460B5D6" w:rsidR="007A73EB" w:rsidRPr="007A73EB" w:rsidRDefault="007A73EB" w:rsidP="008145C4">
      <w:pPr>
        <w:ind w:left="30" w:right="-72"/>
        <w:jc w:val="both"/>
        <w:rPr>
          <w:rFonts w:ascii="Verdana" w:hAnsi="Verdana"/>
        </w:rPr>
      </w:pPr>
      <w:r w:rsidRPr="007A73EB">
        <w:rPr>
          <w:rFonts w:ascii="Verdana" w:hAnsi="Verdana"/>
        </w:rPr>
        <w:t xml:space="preserve">W SWZ  Zamawiający opisał proces wykupu. Uprzejmie informuję, że opłata za wykup powinna być uiszczona wraz z ostatnią ratą leasingową na podstawie informacji wskazanej na fakturze. Zamawiający dopiero po uiszczeniu ostatniej raty otrzyma fakturę </w:t>
      </w:r>
      <w:r w:rsidR="00087A1C" w:rsidRPr="007A73EB">
        <w:rPr>
          <w:rFonts w:ascii="Verdana" w:hAnsi="Verdana"/>
        </w:rPr>
        <w:t>wykopową</w:t>
      </w:r>
      <w:r w:rsidRPr="007A73EB">
        <w:rPr>
          <w:rFonts w:ascii="Verdana" w:hAnsi="Verdana"/>
        </w:rPr>
        <w:t>, opiewającą na kwotę wykupu, która jest potwierdzeniem przeniesienia na niego prawa własności leasingowanego dobra. Proszę o akceptację takiego scenariusza działania.</w:t>
      </w:r>
    </w:p>
    <w:p w14:paraId="723B7AC7" w14:textId="77777777" w:rsidR="007A73EB" w:rsidRPr="007A73EB" w:rsidRDefault="007A73EB" w:rsidP="008145C4">
      <w:pPr>
        <w:ind w:left="30" w:right="-72"/>
        <w:jc w:val="both"/>
        <w:rPr>
          <w:rFonts w:ascii="Verdana" w:hAnsi="Verdana"/>
          <w:b/>
        </w:rPr>
      </w:pPr>
      <w:r w:rsidRPr="007A73EB">
        <w:rPr>
          <w:rFonts w:ascii="Verdana" w:hAnsi="Verdana"/>
          <w:b/>
        </w:rPr>
        <w:t>Odpowiedź</w:t>
      </w:r>
    </w:p>
    <w:p w14:paraId="6EE222B2" w14:textId="1300032B" w:rsidR="007A73EB" w:rsidRPr="007A73EB" w:rsidRDefault="007A73EB" w:rsidP="008145C4">
      <w:pPr>
        <w:ind w:left="30" w:right="-72"/>
        <w:jc w:val="both"/>
        <w:rPr>
          <w:rFonts w:ascii="Verdana" w:hAnsi="Verdana"/>
        </w:rPr>
      </w:pPr>
      <w:r w:rsidRPr="00675EA8">
        <w:rPr>
          <w:rFonts w:ascii="Verdana" w:hAnsi="Verdana"/>
        </w:rPr>
        <w:t xml:space="preserve">Zamawiający akceptuje otrzymanie faktury </w:t>
      </w:r>
      <w:r w:rsidR="00087A1C" w:rsidRPr="00675EA8">
        <w:rPr>
          <w:rFonts w:ascii="Verdana" w:hAnsi="Verdana"/>
        </w:rPr>
        <w:t>wykopowej</w:t>
      </w:r>
      <w:r w:rsidRPr="00675EA8">
        <w:rPr>
          <w:rFonts w:ascii="Verdana" w:hAnsi="Verdana"/>
        </w:rPr>
        <w:t xml:space="preserve"> po uiszczeniu ostatniej raty.</w:t>
      </w:r>
    </w:p>
    <w:p w14:paraId="397EEA29" w14:textId="77777777" w:rsidR="007A73EB" w:rsidRPr="007A73EB" w:rsidRDefault="007A73EB" w:rsidP="008145C4">
      <w:pPr>
        <w:ind w:left="30" w:right="-72"/>
        <w:jc w:val="both"/>
        <w:rPr>
          <w:rFonts w:ascii="Verdana" w:hAnsi="Verdana"/>
        </w:rPr>
      </w:pPr>
      <w:r w:rsidRPr="007A73EB">
        <w:rPr>
          <w:rFonts w:ascii="Verdana" w:hAnsi="Verdana"/>
        </w:rPr>
        <w:t>Zamawiający wprowadza następujące zmiany w SWZ w pkt 4.1</w:t>
      </w:r>
    </w:p>
    <w:p w14:paraId="54E9EF0D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color w:val="000000"/>
          <w:u w:val="single"/>
        </w:rPr>
      </w:pPr>
      <w:r w:rsidRPr="007A73EB">
        <w:rPr>
          <w:rFonts w:ascii="Verdana" w:hAnsi="Verdana" w:cs="Calibri"/>
          <w:color w:val="000000"/>
          <w:u w:val="single"/>
        </w:rPr>
        <w:t>zamiast:</w:t>
      </w:r>
    </w:p>
    <w:p w14:paraId="2D849C7E" w14:textId="77777777" w:rsidR="007A73EB" w:rsidRPr="007A73EB" w:rsidRDefault="007A73EB" w:rsidP="008145C4">
      <w:pPr>
        <w:pStyle w:val="Tekstpodstawowy"/>
        <w:jc w:val="both"/>
        <w:rPr>
          <w:rFonts w:ascii="Verdana" w:hAnsi="Verdana"/>
          <w:sz w:val="20"/>
        </w:rPr>
      </w:pPr>
      <w:r w:rsidRPr="007A73EB">
        <w:rPr>
          <w:rFonts w:ascii="Verdana" w:hAnsi="Verdana"/>
          <w:sz w:val="20"/>
        </w:rPr>
        <w:t xml:space="preserve">- wartość </w:t>
      </w:r>
      <w:proofErr w:type="spellStart"/>
      <w:r w:rsidRPr="007A73EB">
        <w:rPr>
          <w:rFonts w:ascii="Verdana" w:hAnsi="Verdana"/>
          <w:sz w:val="20"/>
        </w:rPr>
        <w:t>resztowa</w:t>
      </w:r>
      <w:proofErr w:type="spellEnd"/>
      <w:r w:rsidRPr="007A73EB">
        <w:rPr>
          <w:rFonts w:ascii="Verdana" w:hAnsi="Verdana"/>
          <w:sz w:val="20"/>
        </w:rPr>
        <w:t xml:space="preserve"> (wykup) - 1% wartości netto przedmiotu zamówienia, płatna po upływie okresu obowiązywania umowy leasingowej, po zapłacie ostatniej raty leasingowej i zawarciu odrębnej umowy sprzedaży przenoszącej własność przedmiotu leasingu na Korzystającego. Wartość wykupu (wartość </w:t>
      </w:r>
      <w:proofErr w:type="spellStart"/>
      <w:r w:rsidRPr="007A73EB">
        <w:rPr>
          <w:rFonts w:ascii="Verdana" w:hAnsi="Verdana"/>
          <w:sz w:val="20"/>
        </w:rPr>
        <w:t>resztowa</w:t>
      </w:r>
      <w:proofErr w:type="spellEnd"/>
      <w:r w:rsidRPr="007A73EB">
        <w:rPr>
          <w:rFonts w:ascii="Verdana" w:hAnsi="Verdana"/>
          <w:sz w:val="20"/>
        </w:rPr>
        <w:t>) płatna będzie w terminie 14 dni od daty zawarcia umowy sprzedaży przedmiotu leasingu której wzór stanowi załącznik.</w:t>
      </w:r>
    </w:p>
    <w:p w14:paraId="53744E49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color w:val="000000"/>
          <w:u w:val="single"/>
        </w:rPr>
      </w:pPr>
      <w:r w:rsidRPr="007A73EB">
        <w:rPr>
          <w:rFonts w:ascii="Verdana" w:hAnsi="Verdana" w:cs="Calibri"/>
          <w:color w:val="000000"/>
          <w:u w:val="single"/>
        </w:rPr>
        <w:t>powinno być:</w:t>
      </w:r>
    </w:p>
    <w:p w14:paraId="2FEC2F6C" w14:textId="77777777" w:rsidR="007A73EB" w:rsidRPr="007A73EB" w:rsidRDefault="007A73EB" w:rsidP="008145C4">
      <w:pPr>
        <w:pStyle w:val="Tekstpodstawowy"/>
        <w:jc w:val="both"/>
        <w:rPr>
          <w:rFonts w:ascii="Verdana" w:hAnsi="Verdana"/>
          <w:sz w:val="20"/>
        </w:rPr>
      </w:pPr>
      <w:r w:rsidRPr="007A73EB">
        <w:rPr>
          <w:rFonts w:ascii="Verdana" w:hAnsi="Verdana"/>
          <w:sz w:val="20"/>
        </w:rPr>
        <w:t xml:space="preserve">- wartość </w:t>
      </w:r>
      <w:proofErr w:type="spellStart"/>
      <w:r w:rsidRPr="007A73EB">
        <w:rPr>
          <w:rFonts w:ascii="Verdana" w:hAnsi="Verdana"/>
          <w:sz w:val="20"/>
        </w:rPr>
        <w:t>resztowa</w:t>
      </w:r>
      <w:proofErr w:type="spellEnd"/>
      <w:r w:rsidRPr="007A73EB">
        <w:rPr>
          <w:rFonts w:ascii="Verdana" w:hAnsi="Verdana"/>
          <w:sz w:val="20"/>
        </w:rPr>
        <w:t xml:space="preserve"> (wykup) - 1% wartości netto przedmiotu zamówienia, płatna wraz z ostatnią ratą leasingową. Faktura wykupu przeniesie własność przedmiotu leasingu na Korzystającego. </w:t>
      </w:r>
    </w:p>
    <w:p w14:paraId="12E4011A" w14:textId="77777777" w:rsidR="007A73EB" w:rsidRPr="007A73EB" w:rsidRDefault="007A73EB" w:rsidP="008145C4">
      <w:pPr>
        <w:ind w:left="30" w:right="-72"/>
        <w:jc w:val="both"/>
        <w:rPr>
          <w:rFonts w:ascii="Verdana" w:hAnsi="Verdana"/>
        </w:rPr>
      </w:pPr>
    </w:p>
    <w:p w14:paraId="500B0521" w14:textId="77777777" w:rsidR="007A73EB" w:rsidRPr="007A73EB" w:rsidRDefault="007A73EB" w:rsidP="008145C4">
      <w:pPr>
        <w:ind w:left="30" w:right="-72"/>
        <w:jc w:val="both"/>
        <w:rPr>
          <w:rFonts w:ascii="Verdana" w:hAnsi="Verdana"/>
        </w:rPr>
      </w:pPr>
      <w:r w:rsidRPr="007A73EB">
        <w:rPr>
          <w:rFonts w:ascii="Verdana" w:hAnsi="Verdana"/>
        </w:rPr>
        <w:t xml:space="preserve">Zamawiający wprowadza następujące zmiany w Umowie w § 3 ust. 4 lit a), </w:t>
      </w:r>
      <w:proofErr w:type="spellStart"/>
      <w:r w:rsidRPr="007A73EB">
        <w:rPr>
          <w:rFonts w:ascii="Verdana" w:hAnsi="Verdana"/>
        </w:rPr>
        <w:t>tiret</w:t>
      </w:r>
      <w:proofErr w:type="spellEnd"/>
      <w:r w:rsidRPr="007A73EB">
        <w:rPr>
          <w:rFonts w:ascii="Verdana" w:hAnsi="Verdana"/>
        </w:rPr>
        <w:t xml:space="preserve"> 4</w:t>
      </w:r>
    </w:p>
    <w:p w14:paraId="51D0B627" w14:textId="2391EF1A" w:rsidR="007A73EB" w:rsidRPr="006009BB" w:rsidRDefault="006009BB" w:rsidP="008145C4">
      <w:pPr>
        <w:ind w:left="30" w:right="-72"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z</w:t>
      </w:r>
      <w:r w:rsidR="007A73EB" w:rsidRPr="006009BB">
        <w:rPr>
          <w:rFonts w:ascii="Verdana" w:hAnsi="Verdana"/>
          <w:u w:val="single"/>
        </w:rPr>
        <w:t>amiast:</w:t>
      </w:r>
    </w:p>
    <w:p w14:paraId="558C025F" w14:textId="638FA5BD" w:rsidR="007A73EB" w:rsidRPr="007A73EB" w:rsidRDefault="007A73EB" w:rsidP="006009BB">
      <w:pPr>
        <w:ind w:left="30" w:right="-72"/>
        <w:jc w:val="both"/>
        <w:rPr>
          <w:rFonts w:ascii="Verdana" w:hAnsi="Verdana"/>
        </w:rPr>
      </w:pPr>
      <w:r w:rsidRPr="007A73EB">
        <w:rPr>
          <w:rFonts w:ascii="Verdana" w:hAnsi="Verdana"/>
        </w:rPr>
        <w:t xml:space="preserve">„(…) - wartość końcowa przedmiotu zamówienia (wartość </w:t>
      </w:r>
      <w:proofErr w:type="spellStart"/>
      <w:r w:rsidRPr="007A73EB">
        <w:rPr>
          <w:rFonts w:ascii="Verdana" w:hAnsi="Verdana"/>
        </w:rPr>
        <w:t>resztowa</w:t>
      </w:r>
      <w:proofErr w:type="spellEnd"/>
      <w:r w:rsidRPr="007A73EB">
        <w:rPr>
          <w:rFonts w:ascii="Verdana" w:hAnsi="Verdana"/>
        </w:rPr>
        <w:t xml:space="preserve">) stanowiąca 1 % wartości przedmiotu zamówienia netto w kwocie netto…..euro (słownie…..), może zostać wykupiona przez Korzystającego na podstawie oddzielnej faktury VAT. Finansujący po uiszczeniu ostatniej raty leasingowej przez Korzystającego wystawi w terminie do 14 dni oddzielną fakturę </w:t>
      </w:r>
      <w:proofErr w:type="spellStart"/>
      <w:r w:rsidRPr="007A73EB">
        <w:rPr>
          <w:rFonts w:ascii="Verdana" w:hAnsi="Verdana"/>
        </w:rPr>
        <w:t>wykupową</w:t>
      </w:r>
      <w:proofErr w:type="spellEnd"/>
      <w:r w:rsidRPr="007A73EB">
        <w:rPr>
          <w:rFonts w:ascii="Verdana" w:hAnsi="Verdana"/>
        </w:rPr>
        <w:t xml:space="preserve"> na wartość końcową.”</w:t>
      </w:r>
    </w:p>
    <w:p w14:paraId="7743D046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color w:val="000000"/>
          <w:u w:val="single"/>
        </w:rPr>
      </w:pPr>
      <w:r w:rsidRPr="007A73EB">
        <w:rPr>
          <w:rFonts w:ascii="Verdana" w:hAnsi="Verdana" w:cs="Calibri"/>
          <w:color w:val="000000"/>
          <w:u w:val="single"/>
        </w:rPr>
        <w:t>powinno być:</w:t>
      </w:r>
    </w:p>
    <w:p w14:paraId="7F99FE7E" w14:textId="77777777" w:rsidR="007A73EB" w:rsidRPr="007A73EB" w:rsidRDefault="007A73EB" w:rsidP="008145C4">
      <w:pPr>
        <w:pStyle w:val="Tekstpodstawowy"/>
        <w:jc w:val="both"/>
        <w:rPr>
          <w:rFonts w:ascii="Verdana" w:hAnsi="Verdana"/>
          <w:sz w:val="20"/>
        </w:rPr>
      </w:pPr>
      <w:r w:rsidRPr="007A73EB">
        <w:rPr>
          <w:rFonts w:ascii="Verdana" w:hAnsi="Verdana"/>
          <w:sz w:val="20"/>
        </w:rPr>
        <w:t xml:space="preserve">„(…) - wartość końcowa przedmiotu zamówienia (wartość </w:t>
      </w:r>
      <w:proofErr w:type="spellStart"/>
      <w:r w:rsidRPr="007A73EB">
        <w:rPr>
          <w:rFonts w:ascii="Verdana" w:hAnsi="Verdana"/>
          <w:sz w:val="20"/>
        </w:rPr>
        <w:t>resztowa</w:t>
      </w:r>
      <w:proofErr w:type="spellEnd"/>
      <w:r w:rsidRPr="007A73EB">
        <w:rPr>
          <w:rFonts w:ascii="Verdana" w:hAnsi="Verdana"/>
          <w:sz w:val="20"/>
        </w:rPr>
        <w:t xml:space="preserve">) stanowiąca 1 % wartości przedmiotu zamówienia netto w kwocie netto…..euro (słownie…..), płatna wraz z ostatnią ratą leasingową. Faktura wykupu przeniesie własność przedmiotu leasingu na Korzystającego. </w:t>
      </w:r>
    </w:p>
    <w:p w14:paraId="51C52BB9" w14:textId="77777777" w:rsidR="007A73EB" w:rsidRPr="007A73EB" w:rsidRDefault="007A73EB" w:rsidP="008145C4">
      <w:pPr>
        <w:pStyle w:val="Tekstpodstawowy"/>
        <w:jc w:val="both"/>
        <w:rPr>
          <w:rFonts w:ascii="Verdana" w:hAnsi="Verdana"/>
          <w:sz w:val="20"/>
        </w:rPr>
      </w:pPr>
    </w:p>
    <w:p w14:paraId="142B2D1B" w14:textId="77777777" w:rsidR="007A73EB" w:rsidRPr="007A73EB" w:rsidRDefault="007A73EB" w:rsidP="008145C4">
      <w:pPr>
        <w:pStyle w:val="Tekstpodstawowy"/>
        <w:jc w:val="both"/>
        <w:rPr>
          <w:rFonts w:ascii="Verdana" w:hAnsi="Verdana"/>
          <w:b/>
          <w:sz w:val="20"/>
        </w:rPr>
      </w:pPr>
      <w:r w:rsidRPr="007A73EB">
        <w:rPr>
          <w:rFonts w:ascii="Verdana" w:hAnsi="Verdana"/>
          <w:b/>
          <w:sz w:val="20"/>
        </w:rPr>
        <w:t>Pytanie nr 6</w:t>
      </w:r>
    </w:p>
    <w:p w14:paraId="576E1091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color w:val="000000"/>
        </w:rPr>
      </w:pPr>
      <w:r w:rsidRPr="007A73EB">
        <w:rPr>
          <w:rFonts w:ascii="Verdana" w:hAnsi="Verdana" w:cs="Calibri"/>
          <w:color w:val="000000"/>
        </w:rPr>
        <w:t>Zamawiający przewidział wzór umowy. Wzór stworzony przez Zamawiającego nie reguluje jednak wszystkich kwestii związanych z prawidłowym przebiegiem umowy leasingowej, nie zapewnia prawidłowej obsługi podczas jej trwania. Proszę zatem o dopuszczenie dodatkowych dokumentów, standardowo stosowanych przez Wykonawcę - umowy leasingu. Wzór stanowiący integralną część SIWZ może przybrać postać umowy w sprawie zamówienia publicznego i mieć pierwszeństwo stosowania przed dokumentem proponowanym przez Wykonawcę w przypadku ewentualnej sprzeczności. Proszę o dopuszczenie takiego scenariusza działania.</w:t>
      </w:r>
    </w:p>
    <w:p w14:paraId="347E6783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Odpowiedź</w:t>
      </w:r>
    </w:p>
    <w:p w14:paraId="7055E873" w14:textId="076752C2" w:rsid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  <w:r w:rsidRPr="007A73EB">
        <w:rPr>
          <w:rFonts w:ascii="Verdana" w:hAnsi="Verdana" w:cs="Calibri"/>
          <w:bCs/>
        </w:rPr>
        <w:t>Zamawiający dopuszcza sposób działania zaproponowany przez Wykonawcę.</w:t>
      </w:r>
    </w:p>
    <w:p w14:paraId="21DE8457" w14:textId="7087C95B" w:rsid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76E41C15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7</w:t>
      </w:r>
    </w:p>
    <w:p w14:paraId="28165A73" w14:textId="6F702FA5" w:rsid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  <w:r w:rsidRPr="007A73EB">
        <w:rPr>
          <w:rFonts w:ascii="Verdana" w:hAnsi="Verdana" w:cs="Calibri"/>
          <w:bCs/>
        </w:rPr>
        <w:t>Z uwagi na przedmiot postępowania uprzejmie proszę o zmianę stron Umowy z Finansującego na Wykonawcę.</w:t>
      </w:r>
    </w:p>
    <w:p w14:paraId="3DE0C1FB" w14:textId="77777777" w:rsidR="00CD35F1" w:rsidRPr="007A73EB" w:rsidRDefault="00CD35F1" w:rsidP="008145C4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7C98BB53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lastRenderedPageBreak/>
        <w:t>Odpowiedź</w:t>
      </w:r>
    </w:p>
    <w:p w14:paraId="0A575F49" w14:textId="2BD715A0" w:rsidR="007A73EB" w:rsidRPr="007A73EB" w:rsidRDefault="0018570D" w:rsidP="008145C4">
      <w:pPr>
        <w:shd w:val="clear" w:color="auto" w:fill="FFFFFF"/>
        <w:jc w:val="both"/>
        <w:rPr>
          <w:rFonts w:ascii="Verdana" w:hAnsi="Verdana" w:cs="Calibri"/>
          <w:bCs/>
        </w:rPr>
      </w:pPr>
      <w:r w:rsidRPr="0018570D">
        <w:rPr>
          <w:rFonts w:ascii="Verdana" w:hAnsi="Verdana" w:cs="Calibri"/>
          <w:bCs/>
        </w:rPr>
        <w:t xml:space="preserve">Finansujący jest Wykonawcą w ramach </w:t>
      </w:r>
      <w:r>
        <w:rPr>
          <w:rFonts w:ascii="Verdana" w:hAnsi="Verdana" w:cs="Calibri"/>
          <w:bCs/>
        </w:rPr>
        <w:t xml:space="preserve">przedmiotowego </w:t>
      </w:r>
      <w:r w:rsidRPr="0018570D">
        <w:rPr>
          <w:rFonts w:ascii="Verdana" w:hAnsi="Verdana" w:cs="Calibri"/>
          <w:bCs/>
        </w:rPr>
        <w:t>postępowania o udzielenie zamówienia publicznego</w:t>
      </w:r>
      <w:r w:rsidR="007A73EB" w:rsidRPr="0018570D">
        <w:rPr>
          <w:rFonts w:ascii="Verdana" w:hAnsi="Verdana" w:cs="Calibri"/>
          <w:bCs/>
        </w:rPr>
        <w:t>.</w:t>
      </w:r>
      <w:r w:rsidR="007A73EB" w:rsidRPr="007A73EB">
        <w:rPr>
          <w:rFonts w:ascii="Verdana" w:hAnsi="Verdana" w:cs="Calibri"/>
          <w:bCs/>
        </w:rPr>
        <w:t xml:space="preserve"> </w:t>
      </w:r>
    </w:p>
    <w:p w14:paraId="54EF1802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7378F02C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8</w:t>
      </w:r>
    </w:p>
    <w:p w14:paraId="01A2B3F6" w14:textId="1EDF3DD6" w:rsidR="007A73EB" w:rsidRPr="00516AA4" w:rsidRDefault="007A73EB" w:rsidP="00516AA4">
      <w:pPr>
        <w:shd w:val="clear" w:color="auto" w:fill="FFFFFF"/>
        <w:jc w:val="both"/>
        <w:rPr>
          <w:rFonts w:ascii="Verdana" w:hAnsi="Verdana" w:cs="Calibri"/>
          <w:bCs/>
        </w:rPr>
      </w:pPr>
      <w:r w:rsidRPr="00516AA4">
        <w:rPr>
          <w:rFonts w:ascii="Verdana" w:hAnsi="Verdana" w:cs="Calibri"/>
          <w:bCs/>
        </w:rPr>
        <w:t>Uprzejmie proszę o dostosowanie zapisów SWZ do waluty w jakiej nastąpi rozliczenie.</w:t>
      </w:r>
    </w:p>
    <w:p w14:paraId="337BA2C3" w14:textId="77777777" w:rsidR="0018570D" w:rsidRPr="00516AA4" w:rsidRDefault="0018570D" w:rsidP="00516AA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516AA4">
        <w:rPr>
          <w:rFonts w:ascii="Verdana" w:hAnsi="Verdana" w:cs="Calibri"/>
          <w:b/>
          <w:bCs/>
        </w:rPr>
        <w:t>Odpowiedź</w:t>
      </w:r>
    </w:p>
    <w:p w14:paraId="7554061E" w14:textId="36A9DE5C" w:rsidR="0018570D" w:rsidRPr="00516AA4" w:rsidRDefault="002C069A" w:rsidP="00516AA4">
      <w:pPr>
        <w:shd w:val="clear" w:color="auto" w:fill="FFFFFF"/>
        <w:jc w:val="both"/>
        <w:rPr>
          <w:rFonts w:ascii="Verdana" w:hAnsi="Verdana" w:cs="Calibri"/>
          <w:bCs/>
        </w:rPr>
      </w:pPr>
      <w:r w:rsidRPr="00516AA4">
        <w:rPr>
          <w:rFonts w:ascii="Verdana" w:hAnsi="Verdana" w:cs="Calibri"/>
          <w:bCs/>
        </w:rPr>
        <w:t xml:space="preserve">Zamawiający </w:t>
      </w:r>
      <w:r w:rsidR="00516AA4" w:rsidRPr="00516AA4">
        <w:rPr>
          <w:rFonts w:ascii="Verdana" w:hAnsi="Verdana" w:cs="Calibri"/>
          <w:bCs/>
        </w:rPr>
        <w:t>wprowadza następujące zmiany do pkt 20.4 SWZ</w:t>
      </w:r>
    </w:p>
    <w:p w14:paraId="2DC44D89" w14:textId="4FF865EC" w:rsidR="00516AA4" w:rsidRPr="00516AA4" w:rsidRDefault="00516AA4" w:rsidP="00516AA4">
      <w:pPr>
        <w:shd w:val="clear" w:color="auto" w:fill="FFFFFF"/>
        <w:jc w:val="both"/>
        <w:rPr>
          <w:rFonts w:ascii="Verdana" w:hAnsi="Verdana" w:cs="Calibri"/>
          <w:bCs/>
        </w:rPr>
      </w:pPr>
      <w:r w:rsidRPr="00516AA4">
        <w:rPr>
          <w:rFonts w:ascii="Verdana" w:hAnsi="Verdana" w:cs="Calibri"/>
          <w:bCs/>
        </w:rPr>
        <w:t>zamiast:</w:t>
      </w:r>
    </w:p>
    <w:p w14:paraId="4B7AE43D" w14:textId="23F65A78" w:rsidR="00516AA4" w:rsidRDefault="00516AA4" w:rsidP="00516AA4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</w:rPr>
      </w:pPr>
      <w:r w:rsidRPr="00516AA4">
        <w:rPr>
          <w:rFonts w:ascii="Verdana" w:hAnsi="Verdana"/>
          <w:bCs/>
          <w:iCs/>
          <w:color w:val="000000"/>
        </w:rPr>
        <w:t xml:space="preserve">Rozliczenia między Zamawiającym a Wykonawcą prowadzone będą </w:t>
      </w:r>
      <w:r w:rsidRPr="00516AA4">
        <w:rPr>
          <w:rFonts w:ascii="Verdana" w:hAnsi="Verdana"/>
          <w:bCs/>
          <w:iCs/>
          <w:color w:val="000000"/>
          <w:highlight w:val="lightGray"/>
        </w:rPr>
        <w:t>w złotych polskich</w:t>
      </w:r>
      <w:r w:rsidRPr="00516AA4">
        <w:rPr>
          <w:rFonts w:ascii="Verdana" w:hAnsi="Verdana"/>
          <w:bCs/>
          <w:iCs/>
          <w:color w:val="000000"/>
        </w:rPr>
        <w:t xml:space="preserve"> z dokładnością do dwóch miejsc po przecinku.</w:t>
      </w:r>
    </w:p>
    <w:p w14:paraId="3CF980FD" w14:textId="0DB68D51" w:rsidR="00516AA4" w:rsidRDefault="00516AA4" w:rsidP="00516AA4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</w:rPr>
      </w:pPr>
      <w:r>
        <w:rPr>
          <w:rFonts w:ascii="Verdana" w:hAnsi="Verdana"/>
          <w:bCs/>
          <w:iCs/>
          <w:color w:val="000000"/>
        </w:rPr>
        <w:t>powinno być:</w:t>
      </w:r>
    </w:p>
    <w:p w14:paraId="462BF5F1" w14:textId="2C0F90AB" w:rsidR="00516AA4" w:rsidRDefault="00516AA4" w:rsidP="00516AA4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</w:rPr>
      </w:pPr>
      <w:r w:rsidRPr="00516AA4">
        <w:rPr>
          <w:rFonts w:ascii="Verdana" w:hAnsi="Verdana"/>
          <w:bCs/>
          <w:iCs/>
          <w:color w:val="000000"/>
        </w:rPr>
        <w:t xml:space="preserve">Rozliczenia między Zamawiającym a Wykonawcą prowadzone będą </w:t>
      </w:r>
      <w:r w:rsidRPr="00516AA4">
        <w:rPr>
          <w:rFonts w:ascii="Verdana" w:hAnsi="Verdana"/>
          <w:bCs/>
          <w:iCs/>
          <w:color w:val="000000"/>
          <w:highlight w:val="lightGray"/>
        </w:rPr>
        <w:t>w euro</w:t>
      </w:r>
      <w:r w:rsidRPr="00516AA4">
        <w:rPr>
          <w:rFonts w:ascii="Verdana" w:hAnsi="Verdana"/>
          <w:bCs/>
          <w:iCs/>
          <w:color w:val="000000"/>
        </w:rPr>
        <w:t xml:space="preserve"> z dokładnością do dwóch miejsc po przecinku.</w:t>
      </w:r>
    </w:p>
    <w:p w14:paraId="2F581F30" w14:textId="77777777" w:rsidR="00516AA4" w:rsidRPr="00516AA4" w:rsidRDefault="00516AA4" w:rsidP="00516AA4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</w:rPr>
      </w:pPr>
    </w:p>
    <w:p w14:paraId="49FE5BF4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9</w:t>
      </w:r>
    </w:p>
    <w:p w14:paraId="3F8E1958" w14:textId="4F21106D" w:rsid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  <w:r w:rsidRPr="007A73EB">
        <w:rPr>
          <w:rFonts w:ascii="Verdana" w:hAnsi="Verdana" w:cs="Calibri"/>
          <w:bCs/>
        </w:rPr>
        <w:t>Uprzejmie pro</w:t>
      </w:r>
      <w:r w:rsidR="006009BB">
        <w:rPr>
          <w:rFonts w:ascii="Verdana" w:hAnsi="Verdana" w:cs="Calibri"/>
          <w:bCs/>
        </w:rPr>
        <w:t>s</w:t>
      </w:r>
      <w:r w:rsidRPr="007A73EB">
        <w:rPr>
          <w:rFonts w:ascii="Verdana" w:hAnsi="Verdana" w:cs="Calibri"/>
          <w:bCs/>
        </w:rPr>
        <w:t xml:space="preserve">zę o usunięcie zapisu §3 pkt. 3b) Umowy, z uwagi na fakt, że Zamawiający nie przewiduje zapłaty opłaty wstępnej. </w:t>
      </w:r>
    </w:p>
    <w:p w14:paraId="5DBC8372" w14:textId="77777777" w:rsidR="001F2821" w:rsidRDefault="00D970A8" w:rsidP="008145C4">
      <w:pPr>
        <w:shd w:val="clear" w:color="auto" w:fill="FFFFFF"/>
        <w:jc w:val="both"/>
        <w:rPr>
          <w:rFonts w:ascii="Verdana" w:hAnsi="Verdana" w:cs="Calibri"/>
          <w:b/>
        </w:rPr>
      </w:pPr>
      <w:r w:rsidRPr="001F2821">
        <w:rPr>
          <w:rFonts w:ascii="Verdana" w:hAnsi="Verdana" w:cs="Calibri"/>
          <w:b/>
        </w:rPr>
        <w:t>Odpowiedź</w:t>
      </w:r>
    </w:p>
    <w:p w14:paraId="53D71BDC" w14:textId="6ACA0B47" w:rsidR="00D970A8" w:rsidRPr="006009BB" w:rsidRDefault="00D970A8" w:rsidP="008145C4">
      <w:pPr>
        <w:shd w:val="clear" w:color="auto" w:fill="FFFFFF"/>
        <w:jc w:val="both"/>
        <w:rPr>
          <w:rFonts w:ascii="Verdana" w:hAnsi="Verdana" w:cs="Calibri"/>
          <w:b/>
        </w:rPr>
      </w:pPr>
      <w:r w:rsidRPr="00516AA4">
        <w:rPr>
          <w:rFonts w:ascii="Verdana" w:hAnsi="Verdana"/>
        </w:rPr>
        <w:t>Zamawiający wprowadza</w:t>
      </w:r>
      <w:r w:rsidR="000841AD" w:rsidRPr="00516AA4">
        <w:rPr>
          <w:rFonts w:ascii="Verdana" w:hAnsi="Verdana"/>
        </w:rPr>
        <w:t xml:space="preserve"> zmiany</w:t>
      </w:r>
      <w:r w:rsidRPr="00516AA4">
        <w:rPr>
          <w:rFonts w:ascii="Verdana" w:hAnsi="Verdana"/>
        </w:rPr>
        <w:t xml:space="preserve"> i usuwa zapis </w:t>
      </w:r>
      <w:r w:rsidRPr="00516AA4">
        <w:rPr>
          <w:rFonts w:ascii="Verdana" w:hAnsi="Verdana" w:cs="Calibri"/>
          <w:bCs/>
        </w:rPr>
        <w:t>§3 pkt. 3b) Umowy</w:t>
      </w:r>
      <w:r w:rsidR="006009BB" w:rsidRPr="00516AA4">
        <w:rPr>
          <w:rFonts w:ascii="Verdana" w:hAnsi="Verdana" w:cs="Calibri"/>
          <w:bCs/>
        </w:rPr>
        <w:t>.</w:t>
      </w:r>
    </w:p>
    <w:p w14:paraId="496F1D29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46BE7FB7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10</w:t>
      </w:r>
    </w:p>
    <w:p w14:paraId="153676CF" w14:textId="42800E1F" w:rsid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  <w:r w:rsidRPr="007A73EB">
        <w:rPr>
          <w:rFonts w:ascii="Verdana" w:hAnsi="Verdana" w:cs="Calibri"/>
          <w:bCs/>
        </w:rPr>
        <w:t>Uprzejmie pro</w:t>
      </w:r>
      <w:r w:rsidR="006009BB">
        <w:rPr>
          <w:rFonts w:ascii="Verdana" w:hAnsi="Verdana" w:cs="Calibri"/>
          <w:bCs/>
        </w:rPr>
        <w:t>s</w:t>
      </w:r>
      <w:r w:rsidRPr="007A73EB">
        <w:rPr>
          <w:rFonts w:ascii="Verdana" w:hAnsi="Verdana" w:cs="Calibri"/>
          <w:bCs/>
        </w:rPr>
        <w:t xml:space="preserve">zę o doprecyzowanie zapisów §3 pkt. 4a) </w:t>
      </w:r>
      <w:proofErr w:type="spellStart"/>
      <w:r w:rsidRPr="007A73EB">
        <w:rPr>
          <w:rFonts w:ascii="Verdana" w:hAnsi="Verdana" w:cs="Calibri"/>
          <w:bCs/>
        </w:rPr>
        <w:t>tiret</w:t>
      </w:r>
      <w:proofErr w:type="spellEnd"/>
      <w:r w:rsidRPr="007A73EB">
        <w:rPr>
          <w:rFonts w:ascii="Verdana" w:hAnsi="Verdana" w:cs="Calibri"/>
          <w:bCs/>
        </w:rPr>
        <w:t xml:space="preserve"> 4 oraz pkt. 12 umowy (zdanie pierwsze) – „pod warunkiem spłacenia przez niego wszelkich należności wynikających z umowy leasingu”.</w:t>
      </w:r>
    </w:p>
    <w:p w14:paraId="665B1101" w14:textId="18441CDF" w:rsidR="00D970A8" w:rsidRPr="000841AD" w:rsidRDefault="00D970A8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0841AD">
        <w:rPr>
          <w:rFonts w:ascii="Verdana" w:hAnsi="Verdana" w:cs="Calibri"/>
          <w:b/>
          <w:bCs/>
        </w:rPr>
        <w:t>Odpowiedź</w:t>
      </w:r>
    </w:p>
    <w:p w14:paraId="4FDDB78F" w14:textId="16EF331D" w:rsidR="00047760" w:rsidRPr="006B74FE" w:rsidRDefault="000841AD" w:rsidP="008145C4">
      <w:pPr>
        <w:shd w:val="clear" w:color="auto" w:fill="FFFFFF"/>
        <w:jc w:val="both"/>
        <w:rPr>
          <w:rFonts w:ascii="Verdana" w:hAnsi="Verdana"/>
        </w:rPr>
      </w:pPr>
      <w:r w:rsidRPr="006B74FE">
        <w:rPr>
          <w:rFonts w:ascii="Verdana" w:hAnsi="Verdana"/>
        </w:rPr>
        <w:t xml:space="preserve">Zamawiający </w:t>
      </w:r>
      <w:r w:rsidR="006B74FE" w:rsidRPr="006B74FE">
        <w:rPr>
          <w:rFonts w:ascii="Verdana" w:hAnsi="Verdana"/>
        </w:rPr>
        <w:t xml:space="preserve">zgadza się na dodanie w </w:t>
      </w:r>
      <w:r w:rsidR="006B74FE" w:rsidRPr="006B74FE">
        <w:rPr>
          <w:rFonts w:ascii="Verdana" w:hAnsi="Verdana" w:cs="Calibri"/>
          <w:bCs/>
        </w:rPr>
        <w:t xml:space="preserve">§3 pkt. 4a) </w:t>
      </w:r>
      <w:proofErr w:type="spellStart"/>
      <w:r w:rsidR="006B74FE" w:rsidRPr="006B74FE">
        <w:rPr>
          <w:rFonts w:ascii="Verdana" w:hAnsi="Verdana" w:cs="Calibri"/>
          <w:bCs/>
        </w:rPr>
        <w:t>tiret</w:t>
      </w:r>
      <w:proofErr w:type="spellEnd"/>
      <w:r w:rsidR="006B74FE" w:rsidRPr="006B74FE">
        <w:rPr>
          <w:rFonts w:ascii="Verdana" w:hAnsi="Verdana" w:cs="Calibri"/>
          <w:bCs/>
        </w:rPr>
        <w:t xml:space="preserve"> 4</w:t>
      </w:r>
      <w:r w:rsidR="00BA3371">
        <w:rPr>
          <w:rFonts w:ascii="Verdana" w:hAnsi="Verdana" w:cs="Calibri"/>
          <w:bCs/>
        </w:rPr>
        <w:t xml:space="preserve"> oraz w pkt</w:t>
      </w:r>
      <w:r w:rsidR="00D84F09">
        <w:rPr>
          <w:rFonts w:ascii="Verdana" w:hAnsi="Verdana" w:cs="Calibri"/>
          <w:bCs/>
        </w:rPr>
        <w:t>.</w:t>
      </w:r>
      <w:r w:rsidR="00BA3371">
        <w:rPr>
          <w:rFonts w:ascii="Verdana" w:hAnsi="Verdana" w:cs="Calibri"/>
          <w:bCs/>
        </w:rPr>
        <w:t xml:space="preserve"> 12</w:t>
      </w:r>
      <w:r w:rsidR="006B74FE" w:rsidRPr="006B74FE">
        <w:rPr>
          <w:rFonts w:ascii="Verdana" w:hAnsi="Verdana"/>
        </w:rPr>
        <w:t xml:space="preserve"> </w:t>
      </w:r>
      <w:r w:rsidR="00D00241">
        <w:rPr>
          <w:rFonts w:ascii="Verdana" w:hAnsi="Verdana"/>
        </w:rPr>
        <w:t xml:space="preserve">wzoru </w:t>
      </w:r>
      <w:r w:rsidR="006B74FE" w:rsidRPr="006B74FE">
        <w:rPr>
          <w:rFonts w:ascii="Verdana" w:hAnsi="Verdana"/>
        </w:rPr>
        <w:t xml:space="preserve">umowy zapisu </w:t>
      </w:r>
      <w:r w:rsidR="006B74FE" w:rsidRPr="006B74FE">
        <w:rPr>
          <w:rFonts w:ascii="Verdana" w:hAnsi="Verdana" w:cs="Calibri"/>
          <w:bCs/>
        </w:rPr>
        <w:t>„</w:t>
      </w:r>
      <w:bookmarkStart w:id="0" w:name="_Hlk108080683"/>
      <w:r w:rsidR="006B74FE" w:rsidRPr="006B74FE">
        <w:rPr>
          <w:rFonts w:ascii="Verdana" w:hAnsi="Verdana" w:cs="Calibri"/>
          <w:bCs/>
        </w:rPr>
        <w:t>pod</w:t>
      </w:r>
      <w:r w:rsidR="006B74FE" w:rsidRPr="007A73EB">
        <w:rPr>
          <w:rFonts w:ascii="Verdana" w:hAnsi="Verdana" w:cs="Calibri"/>
          <w:bCs/>
        </w:rPr>
        <w:t xml:space="preserve"> warunkiem spłacenia przez niego wszelkich należności wynikających z umowy leasingu</w:t>
      </w:r>
      <w:bookmarkEnd w:id="0"/>
      <w:r w:rsidR="006B74FE" w:rsidRPr="007A73EB">
        <w:rPr>
          <w:rFonts w:ascii="Verdana" w:hAnsi="Verdana" w:cs="Calibri"/>
          <w:bCs/>
        </w:rPr>
        <w:t>”.</w:t>
      </w:r>
      <w:r w:rsidR="006B74FE">
        <w:rPr>
          <w:rFonts w:ascii="Verdana" w:hAnsi="Verdana" w:cs="Calibri"/>
          <w:bCs/>
        </w:rPr>
        <w:t xml:space="preserve"> </w:t>
      </w:r>
    </w:p>
    <w:p w14:paraId="6578A92E" w14:textId="45AAA403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60FF3C93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11</w:t>
      </w:r>
    </w:p>
    <w:p w14:paraId="3AC3BEB3" w14:textId="4306FB12" w:rsid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  <w:r w:rsidRPr="007A73EB">
        <w:rPr>
          <w:rFonts w:ascii="Verdana" w:hAnsi="Verdana" w:cs="Calibri"/>
          <w:bCs/>
        </w:rPr>
        <w:t>Jako formę odszkodowania Zamawiający przewidział kary umowne. Zwracamy się z uprzejmą prośbą o ich zmniejszenie z 0,2% na 0,02%.</w:t>
      </w:r>
    </w:p>
    <w:p w14:paraId="4D64321D" w14:textId="77777777" w:rsidR="00EC0E12" w:rsidRPr="000841AD" w:rsidRDefault="00EC0E12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0841AD">
        <w:rPr>
          <w:rFonts w:ascii="Verdana" w:hAnsi="Verdana" w:cs="Calibri"/>
          <w:b/>
          <w:bCs/>
        </w:rPr>
        <w:t>Odpowiedź</w:t>
      </w:r>
    </w:p>
    <w:p w14:paraId="448D6647" w14:textId="5AF3F853" w:rsidR="00EC0E12" w:rsidRPr="007A73EB" w:rsidRDefault="00EC0E12" w:rsidP="008145C4">
      <w:pPr>
        <w:shd w:val="clear" w:color="auto" w:fill="FFFFFF"/>
        <w:jc w:val="both"/>
        <w:rPr>
          <w:rFonts w:ascii="Verdana" w:hAnsi="Verdana" w:cs="Calibri"/>
          <w:bCs/>
        </w:rPr>
      </w:pPr>
      <w:r>
        <w:rPr>
          <w:rFonts w:ascii="Verdana" w:hAnsi="Verdana" w:cs="Calibri"/>
          <w:bCs/>
        </w:rPr>
        <w:t xml:space="preserve">Zamawiający wyraża zgodę na zmniejszenie kar umownych </w:t>
      </w:r>
      <w:r w:rsidR="00520CA3">
        <w:rPr>
          <w:rFonts w:ascii="Verdana" w:hAnsi="Verdana" w:cs="Calibri"/>
          <w:bCs/>
        </w:rPr>
        <w:t xml:space="preserve">z </w:t>
      </w:r>
      <w:r w:rsidRPr="007A73EB">
        <w:rPr>
          <w:rFonts w:ascii="Verdana" w:hAnsi="Verdana" w:cs="Calibri"/>
          <w:bCs/>
        </w:rPr>
        <w:t>0,2% na 0,02%</w:t>
      </w:r>
      <w:r w:rsidR="00D00241">
        <w:rPr>
          <w:rFonts w:ascii="Verdana" w:hAnsi="Verdana" w:cs="Calibri"/>
          <w:bCs/>
        </w:rPr>
        <w:t xml:space="preserve"> oraz dokonuje zmiany wzoru umowy w niniejszej kwestii</w:t>
      </w:r>
      <w:r w:rsidR="006009BB">
        <w:rPr>
          <w:rFonts w:ascii="Verdana" w:hAnsi="Verdana" w:cs="Calibri"/>
          <w:bCs/>
        </w:rPr>
        <w:t>.</w:t>
      </w:r>
    </w:p>
    <w:p w14:paraId="0277B711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45B6B914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12</w:t>
      </w:r>
    </w:p>
    <w:p w14:paraId="0DE70D10" w14:textId="77777777" w:rsidR="007A73EB" w:rsidRPr="007A73EB" w:rsidRDefault="007A73EB" w:rsidP="008145C4">
      <w:pPr>
        <w:shd w:val="clear" w:color="auto" w:fill="FFFFFF"/>
        <w:jc w:val="both"/>
        <w:rPr>
          <w:rFonts w:ascii="Verdana" w:hAnsi="Verdana" w:cs="Calibri"/>
          <w:bCs/>
        </w:rPr>
      </w:pPr>
      <w:r w:rsidRPr="007A73EB">
        <w:rPr>
          <w:rFonts w:ascii="Verdana" w:hAnsi="Verdana" w:cs="Calibri"/>
          <w:bCs/>
        </w:rPr>
        <w:t>Czy w zakresie finansowania wymagane są zgody/uchwały, jeśli tak prosimy o informacje czy Zamawiający udostępni zgody/uchwały na zaciągnięcie zobowiązania Finansującemu?</w:t>
      </w:r>
    </w:p>
    <w:p w14:paraId="5F100F52" w14:textId="77777777" w:rsidR="00B17190" w:rsidRPr="000841AD" w:rsidRDefault="00B17190" w:rsidP="008145C4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0841AD">
        <w:rPr>
          <w:rFonts w:ascii="Verdana" w:hAnsi="Verdana" w:cs="Calibri"/>
          <w:b/>
          <w:bCs/>
        </w:rPr>
        <w:t>Odpowiedź</w:t>
      </w:r>
    </w:p>
    <w:p w14:paraId="24449A67" w14:textId="2AA73566" w:rsidR="007A73EB" w:rsidRPr="00B17190" w:rsidRDefault="00B17190" w:rsidP="008145C4">
      <w:pPr>
        <w:shd w:val="clear" w:color="auto" w:fill="FFFFFF"/>
        <w:jc w:val="both"/>
        <w:rPr>
          <w:rFonts w:ascii="Verdana" w:hAnsi="Verdana" w:cs="Calibri"/>
          <w:bCs/>
        </w:rPr>
      </w:pPr>
      <w:r w:rsidRPr="00B17190">
        <w:rPr>
          <w:rFonts w:ascii="Verdana" w:hAnsi="Verdana" w:cs="Calibri"/>
        </w:rPr>
        <w:t>Zamawiającym jest</w:t>
      </w:r>
      <w:r w:rsidRPr="00B17190">
        <w:rPr>
          <w:rFonts w:ascii="Verdana" w:hAnsi="Verdana" w:cs="Calibri"/>
          <w:b/>
          <w:bCs/>
        </w:rPr>
        <w:t xml:space="preserve"> </w:t>
      </w:r>
      <w:r w:rsidRPr="00B17190">
        <w:rPr>
          <w:rFonts w:ascii="Verdana" w:hAnsi="Verdana"/>
        </w:rPr>
        <w:t xml:space="preserve">Akademia Górniczo-Hutnicza im. Stanisława Staszica w Krakowie. Jest to publiczna i autonomiczna Uczelnia akademicka działająca na podstawie ustawy Prawo </w:t>
      </w:r>
      <w:r w:rsidR="00AA33F0">
        <w:rPr>
          <w:rFonts w:ascii="Verdana" w:hAnsi="Verdana"/>
        </w:rPr>
        <w:br/>
      </w:r>
      <w:r w:rsidRPr="00B17190">
        <w:rPr>
          <w:rFonts w:ascii="Verdana" w:hAnsi="Verdana"/>
        </w:rPr>
        <w:t>o szkolnictwie wyższym, przepisów wydanych na jej podstawie oraz statutu, w zgodności z innymi aktami normatywnymi obowiązującymi w Rzeczpospolitej Polskiej. Akademia Górniczo-Hutnicza posiada osobowość prawną. Nadzór nad Uczelnią, w zakresie określonym ustawą, sprawuje minister właściwy do spraw szkolnictwa wyższego.</w:t>
      </w:r>
    </w:p>
    <w:p w14:paraId="6BC0F46F" w14:textId="3417E80E" w:rsidR="007A73EB" w:rsidRPr="003B2C2A" w:rsidRDefault="008145C4" w:rsidP="008145C4">
      <w:pPr>
        <w:ind w:right="-72"/>
        <w:jc w:val="both"/>
        <w:rPr>
          <w:rFonts w:ascii="Verdana" w:hAnsi="Verdana" w:cs="Arial"/>
        </w:rPr>
      </w:pPr>
      <w:r>
        <w:rPr>
          <w:rFonts w:ascii="Verdana" w:hAnsi="Verdana" w:cs="Calibri"/>
          <w:color w:val="000000"/>
        </w:rPr>
        <w:t>Niniejsze postępowanie prowadzone jest w ramach</w:t>
      </w:r>
      <w:r w:rsidR="006D2F5F">
        <w:rPr>
          <w:rFonts w:ascii="Verdana" w:hAnsi="Verdana" w:cs="Calibri"/>
          <w:color w:val="000000"/>
        </w:rPr>
        <w:t xml:space="preserve"> zatwierdzonego</w:t>
      </w:r>
      <w:r>
        <w:rPr>
          <w:rFonts w:ascii="Verdana" w:hAnsi="Verdana" w:cs="Calibri"/>
          <w:color w:val="000000"/>
        </w:rPr>
        <w:t xml:space="preserve"> projektu </w:t>
      </w:r>
      <w:r w:rsidR="003B2C2A">
        <w:rPr>
          <w:rFonts w:ascii="Verdana" w:hAnsi="Verdana" w:cs="Calibri"/>
          <w:color w:val="000000"/>
        </w:rPr>
        <w:t xml:space="preserve">pn. </w:t>
      </w:r>
      <w:r w:rsidR="003B2C2A" w:rsidRPr="00405DA9">
        <w:rPr>
          <w:rFonts w:ascii="Verdana" w:hAnsi="Verdana"/>
          <w:i/>
          <w:iCs/>
        </w:rPr>
        <w:t>Opracowanie technologii wytwarzania ultralekkich kompozytowych zbiorników do magazynowania wodoru dla rozproszonych systemów energetycznych</w:t>
      </w:r>
      <w:r w:rsidR="003B2C2A">
        <w:rPr>
          <w:rFonts w:ascii="Verdana" w:hAnsi="Verdana"/>
          <w:i/>
          <w:iCs/>
        </w:rPr>
        <w:t xml:space="preserve"> </w:t>
      </w:r>
      <w:r w:rsidR="003B2C2A">
        <w:rPr>
          <w:rFonts w:ascii="Verdana" w:hAnsi="Verdana"/>
        </w:rPr>
        <w:t xml:space="preserve">w ramach poddziałania 1.1.1. Programu Operacyjnego Inteligentny Rozwój 2014-2020 współfinansowanego ze środków Europejskiego Funduszu Rozwoju Regionalnego. </w:t>
      </w:r>
      <w:r w:rsidR="00BE492D">
        <w:rPr>
          <w:rFonts w:ascii="Verdana" w:hAnsi="Verdana"/>
        </w:rPr>
        <w:t>Instytucją Pośredniczącą jest Narodowe Centrum Badań i Rozwoju.</w:t>
      </w:r>
    </w:p>
    <w:p w14:paraId="551D69B7" w14:textId="1FB44C42" w:rsidR="00611738" w:rsidRPr="00611738" w:rsidRDefault="00611738" w:rsidP="00EA0E01">
      <w:pPr>
        <w:ind w:right="-74"/>
        <w:jc w:val="both"/>
        <w:rPr>
          <w:rFonts w:ascii="Verdana" w:hAnsi="Verdana" w:cs="Arial"/>
          <w:b/>
          <w:bCs/>
        </w:rPr>
      </w:pPr>
    </w:p>
    <w:p w14:paraId="2A239F18" w14:textId="77777777" w:rsidR="009155A8" w:rsidRDefault="009155A8" w:rsidP="00A87E90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608B6CD9" w14:textId="77777777" w:rsidR="009155A8" w:rsidRDefault="009155A8" w:rsidP="00A87E90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0AF6DA0D" w14:textId="77777777" w:rsidR="009155A8" w:rsidRDefault="009155A8" w:rsidP="00A87E90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25BA2E94" w14:textId="5FDBB68B" w:rsidR="00A87E90" w:rsidRDefault="00A87E90" w:rsidP="00A87E90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lastRenderedPageBreak/>
        <w:t>Pytanie nr 1</w:t>
      </w:r>
      <w:r w:rsidR="00BE492D">
        <w:rPr>
          <w:rFonts w:ascii="Verdana" w:hAnsi="Verdana" w:cs="Calibri"/>
          <w:b/>
          <w:bCs/>
        </w:rPr>
        <w:t>3</w:t>
      </w:r>
    </w:p>
    <w:p w14:paraId="7C601FA7" w14:textId="56796CC7" w:rsidR="00611738" w:rsidRDefault="00A87E90" w:rsidP="006009BB">
      <w:pPr>
        <w:rPr>
          <w:rFonts w:ascii="Verdana" w:hAnsi="Verdana"/>
          <w:color w:val="000000"/>
        </w:rPr>
      </w:pPr>
      <w:r w:rsidRPr="00A87E90">
        <w:rPr>
          <w:rFonts w:ascii="Verdana" w:hAnsi="Verdana"/>
          <w:color w:val="000000"/>
        </w:rPr>
        <w:t>Z uwagi na wartość umowy oraz z uwagi na specjalistyczny przedmiot zamówienia, a tym samym na konieczność znalezienia Dostawcy przedmiotu, prosimy o wydłużenie terminu składania ofert do dnia 12 lipca 2022r.</w:t>
      </w:r>
    </w:p>
    <w:p w14:paraId="2C65B00C" w14:textId="77777777" w:rsidR="006009BB" w:rsidRDefault="006009BB" w:rsidP="006009BB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0841AD">
        <w:rPr>
          <w:rFonts w:ascii="Verdana" w:hAnsi="Verdana" w:cs="Calibri"/>
          <w:b/>
          <w:bCs/>
        </w:rPr>
        <w:t>Odpowiedź</w:t>
      </w:r>
    </w:p>
    <w:p w14:paraId="541F8A35" w14:textId="4C76F9BE" w:rsidR="006009BB" w:rsidRDefault="006009BB" w:rsidP="006009BB">
      <w:pPr>
        <w:shd w:val="clear" w:color="auto" w:fill="FFFFFF"/>
        <w:jc w:val="both"/>
        <w:rPr>
          <w:rFonts w:ascii="Verdana" w:hAnsi="Verdana" w:cs="Calibri"/>
        </w:rPr>
      </w:pPr>
      <w:r w:rsidRPr="00A87E90">
        <w:rPr>
          <w:rFonts w:ascii="Verdana" w:hAnsi="Verdana" w:cs="Calibri"/>
        </w:rPr>
        <w:t xml:space="preserve">Termin składania ofert został wydłużony do </w:t>
      </w:r>
      <w:r w:rsidR="006D2F5F" w:rsidRPr="006D2F5F">
        <w:rPr>
          <w:rFonts w:ascii="Verdana" w:hAnsi="Verdana" w:cs="Calibri"/>
        </w:rPr>
        <w:t>14</w:t>
      </w:r>
      <w:r w:rsidRPr="006D2F5F">
        <w:rPr>
          <w:rFonts w:ascii="Verdana" w:hAnsi="Verdana" w:cs="Calibri"/>
        </w:rPr>
        <w:t xml:space="preserve"> lipca 2022</w:t>
      </w:r>
      <w:r w:rsidRPr="00A87E90">
        <w:rPr>
          <w:rFonts w:ascii="Verdana" w:hAnsi="Verdana" w:cs="Calibri"/>
        </w:rPr>
        <w:t xml:space="preserve"> r. do godz. </w:t>
      </w:r>
      <w:r>
        <w:rPr>
          <w:rFonts w:ascii="Verdana" w:hAnsi="Verdana" w:cs="Calibri"/>
        </w:rPr>
        <w:t>10:00.</w:t>
      </w:r>
    </w:p>
    <w:p w14:paraId="7B6F0DF4" w14:textId="77777777" w:rsidR="00CD35F1" w:rsidRDefault="00CD35F1" w:rsidP="006009BB">
      <w:pPr>
        <w:shd w:val="clear" w:color="auto" w:fill="FFFFFF"/>
        <w:jc w:val="both"/>
        <w:rPr>
          <w:rFonts w:ascii="Verdana" w:hAnsi="Verdana" w:cs="Calibri"/>
        </w:rPr>
      </w:pPr>
    </w:p>
    <w:p w14:paraId="733DA8CE" w14:textId="1F81EF0F" w:rsidR="00EA0E01" w:rsidRDefault="00EA0E01" w:rsidP="006009BB">
      <w:pPr>
        <w:shd w:val="clear" w:color="auto" w:fill="FFFFFF"/>
        <w:jc w:val="both"/>
        <w:rPr>
          <w:rFonts w:ascii="Verdana" w:hAnsi="Verdana" w:cs="Calibri"/>
        </w:rPr>
      </w:pPr>
    </w:p>
    <w:p w14:paraId="244F57C5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1</w:t>
      </w:r>
      <w:r>
        <w:rPr>
          <w:rFonts w:ascii="Verdana" w:hAnsi="Verdana" w:cs="Calibri"/>
          <w:b/>
          <w:bCs/>
        </w:rPr>
        <w:t>4</w:t>
      </w:r>
    </w:p>
    <w:p w14:paraId="12E6E847" w14:textId="77777777" w:rsidR="00EA0E01" w:rsidRPr="00577693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  <w:r w:rsidRPr="00577693">
        <w:rPr>
          <w:rFonts w:ascii="Verdana" w:hAnsi="Verdana" w:cs="Calibri"/>
          <w:bCs/>
        </w:rPr>
        <w:t>Prosimy o informację czy projekt SaferH2 - KC-zp.272-345/22 będzie podlegał dotacjom?</w:t>
      </w:r>
    </w:p>
    <w:p w14:paraId="3F6998C0" w14:textId="414DACFF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  <w:r w:rsidRPr="000841AD">
        <w:rPr>
          <w:rFonts w:ascii="Verdana" w:hAnsi="Verdana" w:cs="Calibri"/>
          <w:b/>
          <w:bCs/>
        </w:rPr>
        <w:t>Odpowiedź</w:t>
      </w:r>
      <w:r>
        <w:rPr>
          <w:rFonts w:ascii="Verdana" w:hAnsi="Verdana" w:cs="Calibri"/>
          <w:b/>
          <w:bCs/>
        </w:rPr>
        <w:br/>
      </w:r>
      <w:r w:rsidRPr="00577693">
        <w:rPr>
          <w:rFonts w:ascii="Verdana" w:hAnsi="Verdana" w:cs="Calibri"/>
          <w:bCs/>
        </w:rPr>
        <w:t xml:space="preserve">Patrz </w:t>
      </w:r>
      <w:r w:rsidR="00D62590">
        <w:rPr>
          <w:rFonts w:ascii="Verdana" w:hAnsi="Verdana" w:cs="Calibri"/>
          <w:bCs/>
        </w:rPr>
        <w:t xml:space="preserve">odpowiedź na </w:t>
      </w:r>
      <w:r w:rsidRPr="00577693">
        <w:rPr>
          <w:rFonts w:ascii="Verdana" w:hAnsi="Verdana" w:cs="Calibri"/>
          <w:bCs/>
        </w:rPr>
        <w:t>pytanie nr 12</w:t>
      </w:r>
      <w:r>
        <w:rPr>
          <w:rFonts w:ascii="Verdana" w:hAnsi="Verdana" w:cs="Calibri"/>
          <w:bCs/>
        </w:rPr>
        <w:t>.</w:t>
      </w:r>
    </w:p>
    <w:p w14:paraId="4E405706" w14:textId="1557588D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60450E68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1</w:t>
      </w:r>
      <w:r>
        <w:rPr>
          <w:rFonts w:ascii="Verdana" w:hAnsi="Verdana" w:cs="Calibri"/>
          <w:b/>
          <w:bCs/>
        </w:rPr>
        <w:t>5</w:t>
      </w:r>
    </w:p>
    <w:p w14:paraId="54469401" w14:textId="77777777" w:rsidR="00EA0E01" w:rsidRPr="00577693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577693">
        <w:rPr>
          <w:rFonts w:ascii="Verdana" w:hAnsi="Verdana" w:cs="Calibri"/>
          <w:bCs/>
        </w:rPr>
        <w:t>Prosimy o potwierdzenie, iż Zamawiający zobowiązuje się do wykupienia przedmiotu leasingu po upływie okresu na jaki umowa leasingu została zawarta i uregulowaniu wszystkich należności wynikających z umowy</w:t>
      </w:r>
      <w:r w:rsidRPr="00577693">
        <w:rPr>
          <w:rFonts w:ascii="Verdana" w:hAnsi="Verdana" w:cs="Calibri"/>
          <w:b/>
          <w:bCs/>
        </w:rPr>
        <w:t>.</w:t>
      </w:r>
    </w:p>
    <w:p w14:paraId="32A8DD9B" w14:textId="70BF3523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  <w:r w:rsidRPr="000841AD">
        <w:rPr>
          <w:rFonts w:ascii="Verdana" w:hAnsi="Verdana" w:cs="Calibri"/>
          <w:b/>
          <w:bCs/>
        </w:rPr>
        <w:t>Odpowiedź</w:t>
      </w:r>
      <w:r>
        <w:rPr>
          <w:rFonts w:ascii="Verdana" w:hAnsi="Verdana" w:cs="Calibri"/>
          <w:b/>
          <w:bCs/>
        </w:rPr>
        <w:br/>
      </w:r>
      <w:r w:rsidRPr="00577693">
        <w:rPr>
          <w:rFonts w:ascii="Verdana" w:hAnsi="Verdana" w:cs="Calibri"/>
          <w:bCs/>
        </w:rPr>
        <w:t xml:space="preserve">Patrz </w:t>
      </w:r>
      <w:r w:rsidR="00D62590">
        <w:rPr>
          <w:rFonts w:ascii="Verdana" w:hAnsi="Verdana" w:cs="Calibri"/>
          <w:bCs/>
        </w:rPr>
        <w:t xml:space="preserve">odpowiedź na </w:t>
      </w:r>
      <w:r w:rsidRPr="00577693">
        <w:rPr>
          <w:rFonts w:ascii="Verdana" w:hAnsi="Verdana" w:cs="Calibri"/>
          <w:bCs/>
        </w:rPr>
        <w:t>pytanie nr 5 oraz nr 10.</w:t>
      </w:r>
    </w:p>
    <w:p w14:paraId="52ECC4C1" w14:textId="2272626E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6A164E9A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1</w:t>
      </w:r>
      <w:r>
        <w:rPr>
          <w:rFonts w:ascii="Verdana" w:hAnsi="Verdana" w:cs="Calibri"/>
          <w:b/>
          <w:bCs/>
        </w:rPr>
        <w:t>6</w:t>
      </w:r>
    </w:p>
    <w:p w14:paraId="74D25697" w14:textId="77777777" w:rsidR="00EA0E01" w:rsidRPr="00577693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  <w:r w:rsidRPr="00577693">
        <w:rPr>
          <w:rFonts w:ascii="Verdana" w:hAnsi="Verdana" w:cs="Calibri"/>
          <w:bCs/>
        </w:rPr>
        <w:t>Prosimy o informację, czy Zamawiający dopuści standardowy proces wykupy stosowany u Finansującego, tj. złożenie w Umowie Leasingu nieodwołalnej oferty zakupu Przedmiotu Leasingu po upływie okresu leasingu za wartość końcową oraz zapłatę opłaty za wykup do ostatniego dnia miesiąca, w którym nastąpi płatność ostatniej raty? Po zakończeniu okresu leasingu i zapłacie wszelkich należności wynikających z umowy Zamawiający niezwłocznie otrzyma oświadczenie o przyjęciu oferty złożonej w umowie leasingu, będące jednoznacznym z zawarciem umowy sprzedaży. Zwracamy przy tym uwagę, iż własność przedmiotu nie może przejść na Zamawiającego z mocy zawartej umowy leasingu</w:t>
      </w:r>
    </w:p>
    <w:p w14:paraId="4450C73B" w14:textId="77777777" w:rsidR="00EA0E01" w:rsidRPr="00577693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0841AD">
        <w:rPr>
          <w:rFonts w:ascii="Verdana" w:hAnsi="Verdana" w:cs="Calibri"/>
          <w:b/>
          <w:bCs/>
        </w:rPr>
        <w:t>Odpowiedź</w:t>
      </w:r>
    </w:p>
    <w:p w14:paraId="69F7FD52" w14:textId="27291FE9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  <w:r w:rsidRPr="00577693">
        <w:rPr>
          <w:rFonts w:ascii="Verdana" w:hAnsi="Verdana" w:cs="Calibri"/>
          <w:bCs/>
        </w:rPr>
        <w:t xml:space="preserve">Patrz </w:t>
      </w:r>
      <w:r w:rsidR="00D62590">
        <w:rPr>
          <w:rFonts w:ascii="Verdana" w:hAnsi="Verdana" w:cs="Calibri"/>
          <w:bCs/>
        </w:rPr>
        <w:t xml:space="preserve">odpowiedź na </w:t>
      </w:r>
      <w:r w:rsidRPr="00577693">
        <w:rPr>
          <w:rFonts w:ascii="Verdana" w:hAnsi="Verdana" w:cs="Calibri"/>
          <w:bCs/>
        </w:rPr>
        <w:t>pytanie nr 5 oraz nr 10. Zamawiający opisał proces wykupu w § 3 wzoru umowy oraz w rozdz. 4 SWZ.</w:t>
      </w:r>
    </w:p>
    <w:p w14:paraId="24B341E2" w14:textId="0BF35458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0033DBFA" w14:textId="77777777" w:rsidR="00EA0E01" w:rsidRPr="00A759DB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A759DB">
        <w:rPr>
          <w:rFonts w:ascii="Verdana" w:hAnsi="Verdana" w:cs="Calibri"/>
          <w:b/>
          <w:bCs/>
        </w:rPr>
        <w:t>Pytanie nr 17</w:t>
      </w:r>
    </w:p>
    <w:p w14:paraId="608AAAAF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 w:cs="Calibri"/>
          <w:bCs/>
        </w:rPr>
      </w:pPr>
      <w:r w:rsidRPr="00A759DB">
        <w:rPr>
          <w:rFonts w:ascii="Verdana" w:hAnsi="Verdana"/>
        </w:rPr>
        <w:t xml:space="preserve">Prosimy o informację, zamawiający dopuszcza zapłatę pierwszej raty w miesiącu odbioru Przedmiotu Zamówienia? W przypadku odpowiedzi negatywnej prosimy o informację, czy Zamawiający pokryje tzw. koszty prefinansowania, które naliczane są za używanie Przedmiotu Zamówienia od momentu odbioru do końca miesiąca, w którym nastąpił jego odbiór (koszty naliczane są proporcjonalnie do czasu użytkowania Przedmiotu Zmówienia)? Z uwagi na to, iż wysokość kosztów zależała będzie od czasu użytkowania Przedmiotu </w:t>
      </w:r>
      <w:r w:rsidRPr="00CD35F1">
        <w:rPr>
          <w:rFonts w:ascii="Verdana" w:hAnsi="Verdana" w:cs="Calibri"/>
          <w:bCs/>
        </w:rPr>
        <w:t>Zamówienia w pierwszym miesiącu, Finansujący nie będzie mógł skalkulować tego kosztu w ofercie.</w:t>
      </w:r>
    </w:p>
    <w:p w14:paraId="42C2E380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CD35F1">
        <w:rPr>
          <w:rFonts w:ascii="Verdana" w:hAnsi="Verdana" w:cs="Calibri"/>
          <w:b/>
          <w:bCs/>
        </w:rPr>
        <w:t>Odpowiedź</w:t>
      </w:r>
    </w:p>
    <w:p w14:paraId="499E8B41" w14:textId="007A914C" w:rsidR="00EA0E01" w:rsidRPr="00CD35F1" w:rsidRDefault="00EA0E01" w:rsidP="00CD35F1">
      <w:pPr>
        <w:shd w:val="clear" w:color="auto" w:fill="FFFFFF"/>
        <w:jc w:val="both"/>
        <w:rPr>
          <w:rFonts w:ascii="Verdana" w:hAnsi="Verdana" w:cs="Calibri"/>
          <w:bCs/>
        </w:rPr>
      </w:pPr>
      <w:r w:rsidRPr="00CD35F1">
        <w:rPr>
          <w:rFonts w:ascii="Verdana" w:hAnsi="Verdana" w:cs="Calibri"/>
          <w:bCs/>
        </w:rPr>
        <w:t>Zamawiający nie wyraża zgody.</w:t>
      </w:r>
      <w:r w:rsidR="00C15F0C" w:rsidRPr="00CD35F1">
        <w:rPr>
          <w:rFonts w:ascii="Verdana" w:hAnsi="Verdana" w:cs="Calibri"/>
          <w:bCs/>
        </w:rPr>
        <w:t xml:space="preserve"> </w:t>
      </w:r>
      <w:r w:rsidR="00A759DB" w:rsidRPr="00CD35F1">
        <w:rPr>
          <w:rFonts w:ascii="Verdana" w:hAnsi="Verdana" w:cs="Calibri"/>
          <w:bCs/>
        </w:rPr>
        <w:t>Zgodnie z zapisami rozdz. 4 SWZ o</w:t>
      </w:r>
      <w:r w:rsidR="00C15F0C" w:rsidRPr="00CD35F1">
        <w:rPr>
          <w:rFonts w:ascii="Verdana" w:hAnsi="Verdana" w:cs="Calibri"/>
          <w:bCs/>
        </w:rPr>
        <w:t>płata wstę</w:t>
      </w:r>
      <w:r w:rsidR="00A759DB" w:rsidRPr="00CD35F1">
        <w:rPr>
          <w:rFonts w:ascii="Verdana" w:hAnsi="Verdana" w:cs="Calibri"/>
          <w:bCs/>
        </w:rPr>
        <w:t>pna winna stanowić 0% wartości aparatury netto + VAT.</w:t>
      </w:r>
    </w:p>
    <w:p w14:paraId="7924B672" w14:textId="60FB0365" w:rsidR="00A759DB" w:rsidRDefault="00A759DB" w:rsidP="00CD35F1">
      <w:pPr>
        <w:shd w:val="clear" w:color="auto" w:fill="FFFFFF"/>
        <w:jc w:val="both"/>
        <w:rPr>
          <w:rFonts w:ascii="Verdana" w:hAnsi="Verdana" w:cs="Calibri"/>
          <w:bCs/>
        </w:rPr>
      </w:pPr>
      <w:r w:rsidRPr="00CD35F1">
        <w:rPr>
          <w:rFonts w:ascii="Verdana" w:hAnsi="Verdana" w:cs="Calibri"/>
          <w:bCs/>
        </w:rPr>
        <w:t>Przedmiotowy wydatek współfinansowany jest w ramach środków europejskich. Beneficjent, którym jest Zamawiający, zobligowany jest do przestrzegania wytycznych w zakresie kwalifikowalności wydatków w odniesieniu do rozliczania projektu.</w:t>
      </w:r>
    </w:p>
    <w:p w14:paraId="18BE30C1" w14:textId="77777777" w:rsidR="00CD35F1" w:rsidRPr="00CD35F1" w:rsidRDefault="00CD35F1" w:rsidP="00CD35F1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625109B6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>Pytanie nr 1</w:t>
      </w:r>
      <w:r>
        <w:rPr>
          <w:rFonts w:ascii="Verdana" w:hAnsi="Verdana" w:cs="Calibri"/>
          <w:b/>
          <w:bCs/>
        </w:rPr>
        <w:t>8</w:t>
      </w:r>
    </w:p>
    <w:p w14:paraId="59EE87CC" w14:textId="77777777" w:rsidR="00EA0E01" w:rsidRP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  <w:r w:rsidRPr="00652DBC">
        <w:rPr>
          <w:rFonts w:ascii="Verdana" w:hAnsi="Verdana"/>
          <w:color w:val="000000"/>
        </w:rPr>
        <w:t xml:space="preserve">Prosimy o dopuszczenie pobierania faktur oraz harmonogramu z dedykowanego Portalu </w:t>
      </w:r>
      <w:r w:rsidRPr="00EA0E01">
        <w:rPr>
          <w:rFonts w:ascii="Verdana" w:hAnsi="Verdana" w:cs="Calibri"/>
          <w:bCs/>
        </w:rPr>
        <w:t>Klienta (korzystanie z portalu jest dla Zamawiającego bezpłatne)</w:t>
      </w:r>
    </w:p>
    <w:p w14:paraId="2EDC808A" w14:textId="77777777" w:rsidR="00EA0E01" w:rsidRP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0841AD">
        <w:rPr>
          <w:rFonts w:ascii="Verdana" w:hAnsi="Verdana" w:cs="Calibri"/>
          <w:b/>
          <w:bCs/>
        </w:rPr>
        <w:t>Odpowiedź</w:t>
      </w:r>
    </w:p>
    <w:p w14:paraId="10F77443" w14:textId="7E08190B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  <w:r w:rsidRPr="00EA0E01">
        <w:rPr>
          <w:rFonts w:ascii="Verdana" w:hAnsi="Verdana" w:cs="Calibri"/>
          <w:bCs/>
        </w:rPr>
        <w:t>Patrz</w:t>
      </w:r>
      <w:r w:rsidR="00D62590">
        <w:rPr>
          <w:rFonts w:ascii="Verdana" w:hAnsi="Verdana" w:cs="Calibri"/>
          <w:bCs/>
        </w:rPr>
        <w:t xml:space="preserve"> odpowiedź na </w:t>
      </w:r>
      <w:r w:rsidRPr="00EA0E01">
        <w:rPr>
          <w:rFonts w:ascii="Verdana" w:hAnsi="Verdana" w:cs="Calibri"/>
          <w:bCs/>
        </w:rPr>
        <w:t>pytanie nr 2</w:t>
      </w:r>
      <w:r>
        <w:rPr>
          <w:rFonts w:ascii="Verdana" w:hAnsi="Verdana" w:cs="Calibri"/>
          <w:bCs/>
        </w:rPr>
        <w:t>.</w:t>
      </w:r>
    </w:p>
    <w:p w14:paraId="507B8615" w14:textId="2DD3AE5E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</w:p>
    <w:p w14:paraId="1CF62C64" w14:textId="77777777" w:rsidR="009155A8" w:rsidRDefault="009155A8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62C1AF6F" w14:textId="77777777" w:rsidR="009155A8" w:rsidRDefault="009155A8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07EE4EC9" w14:textId="2B11BE63" w:rsidR="00EA0E01" w:rsidRPr="00A759DB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A759DB">
        <w:rPr>
          <w:rFonts w:ascii="Verdana" w:hAnsi="Verdana" w:cs="Calibri"/>
          <w:b/>
          <w:bCs/>
        </w:rPr>
        <w:lastRenderedPageBreak/>
        <w:t>Pytanie nr 19</w:t>
      </w:r>
    </w:p>
    <w:p w14:paraId="5C512160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A759DB">
        <w:rPr>
          <w:rFonts w:ascii="Verdana" w:hAnsi="Verdana"/>
        </w:rPr>
        <w:t xml:space="preserve">Czy Zamawiający dopuszcza, aby ostateczna wartość stałego oprocentowania została ustalona w dniu płatności dokonanej przez Finansującego w oparciu o kwotowanie kontraktu IRS z systemu Reuters (stawka dla tenoru równego długości umowy leasingu publikowana na stronie serwisu Reuters „PLNIRS”), z dnia dokonania płatności do Dostawcy? Finansujący informuje przy tym, iż kontrakt IRS zawierany jest najwcześniej w </w:t>
      </w:r>
      <w:r w:rsidRPr="00CD35F1">
        <w:rPr>
          <w:rFonts w:ascii="Verdana" w:hAnsi="Verdana"/>
          <w:color w:val="000000"/>
        </w:rPr>
        <w:t>dniu zapłaty, którego na dzień składania ofert Finansujący nie jest w stanie dokładnie wskazać. Dzięki wyżej wskazanej formule Finansujący będzie w stanie zaoferować stawkę stopy bazowej niepodwyższonej o bufor zmienności na wypadek przyszłych zmian stawek IRS.</w:t>
      </w:r>
    </w:p>
    <w:p w14:paraId="2F7A4E19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/>
          <w:b/>
          <w:color w:val="000000"/>
        </w:rPr>
      </w:pPr>
      <w:r w:rsidRPr="00CD35F1">
        <w:rPr>
          <w:rFonts w:ascii="Verdana" w:hAnsi="Verdana"/>
          <w:b/>
          <w:color w:val="000000"/>
        </w:rPr>
        <w:t>Odpowiedź</w:t>
      </w:r>
    </w:p>
    <w:p w14:paraId="0212CFFB" w14:textId="75E5D76B" w:rsidR="00EA0E0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A759DB">
        <w:rPr>
          <w:rFonts w:ascii="Verdana" w:hAnsi="Verdana"/>
          <w:color w:val="000000"/>
        </w:rPr>
        <w:t>Wymagane jest aby w złożonej przez Wykonawcę ofercie</w:t>
      </w:r>
      <w:r w:rsidR="00A759DB" w:rsidRPr="00A759DB">
        <w:rPr>
          <w:rFonts w:ascii="Verdana" w:hAnsi="Verdana"/>
          <w:color w:val="000000"/>
        </w:rPr>
        <w:t xml:space="preserve"> została ujęta dokładna cena, która jest kwotą wskazaną przez Wykonawcę w formularzu oferty. Cena winna uwzględniać wszystkie wymagania SWZ sporządzonego do niniejszego projektu.</w:t>
      </w:r>
    </w:p>
    <w:p w14:paraId="0D862CC5" w14:textId="77777777" w:rsidR="00CD35F1" w:rsidRPr="00A759DB" w:rsidRDefault="00CD35F1" w:rsidP="00CD35F1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26C17AD2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20</w:t>
      </w:r>
    </w:p>
    <w:p w14:paraId="67918B54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0E0860">
        <w:rPr>
          <w:rFonts w:ascii="Verdana" w:hAnsi="Verdana"/>
          <w:color w:val="000000"/>
        </w:rPr>
        <w:t xml:space="preserve">Prosimy o informację, czy Zamawiający dopuści osobne płatności za raty leasingowe oraz ubezpieczenie? Finansujący informuje przy tym, iż nie może wliczyć kosztu ubezpieczenia do comiesięcznej raty leasingowej. Wynika to z przepisów mówiących o tym, że ubezpieczenia nie są objęte podatkiem VAT.  Z tego względu, Finansujący wystawi raz w miesiącu fakturę za ratę (z wliczonym podatkiem VAT) oraz raz w miesiącu notę ubezpieczeniową (bez </w:t>
      </w:r>
      <w:proofErr w:type="spellStart"/>
      <w:r w:rsidRPr="000E0860">
        <w:rPr>
          <w:rFonts w:ascii="Verdana" w:hAnsi="Verdana"/>
          <w:color w:val="000000"/>
        </w:rPr>
        <w:t>VATu</w:t>
      </w:r>
      <w:proofErr w:type="spellEnd"/>
      <w:r w:rsidRPr="000E0860">
        <w:rPr>
          <w:rFonts w:ascii="Verdana" w:hAnsi="Verdana"/>
          <w:color w:val="000000"/>
        </w:rPr>
        <w:t>). Oba dokumenty będą wystawiane w tym samym terminie</w:t>
      </w:r>
      <w:r w:rsidRPr="00CD35F1">
        <w:rPr>
          <w:rFonts w:ascii="Verdana" w:hAnsi="Verdana"/>
          <w:color w:val="000000"/>
        </w:rPr>
        <w:t>.</w:t>
      </w:r>
    </w:p>
    <w:p w14:paraId="559AF978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/>
          <w:b/>
          <w:color w:val="000000"/>
        </w:rPr>
      </w:pPr>
      <w:r w:rsidRPr="00CD35F1">
        <w:rPr>
          <w:rFonts w:ascii="Verdana" w:hAnsi="Verdana"/>
          <w:b/>
          <w:color w:val="000000"/>
        </w:rPr>
        <w:t>Odpowiedź</w:t>
      </w:r>
    </w:p>
    <w:p w14:paraId="08992570" w14:textId="11108FEA" w:rsidR="00EA0E0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CD35F1">
        <w:rPr>
          <w:rFonts w:ascii="Verdana" w:hAnsi="Verdana"/>
          <w:color w:val="000000"/>
        </w:rPr>
        <w:t>Zamawiający nie wyraża zgody.</w:t>
      </w:r>
    </w:p>
    <w:p w14:paraId="436DB1F0" w14:textId="77777777" w:rsidR="00CD35F1" w:rsidRPr="00CD35F1" w:rsidRDefault="00CD35F1" w:rsidP="00CD35F1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69D536E1" w14:textId="77777777" w:rsidR="00EA0E01" w:rsidRPr="00652DBC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21</w:t>
      </w:r>
    </w:p>
    <w:p w14:paraId="33A75112" w14:textId="77777777" w:rsidR="00EA0E01" w:rsidRPr="003B111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18641D">
        <w:rPr>
          <w:rFonts w:ascii="Verdana" w:hAnsi="Verdana"/>
          <w:color w:val="000000"/>
        </w:rPr>
        <w:t>Prosimy o informację, czy Zamawiający dopuszcza, aby raty były płatne według z góry ustalonego harmonogramu z terminem płatności na 25 dzień każdego miesiąca, niezależnie od terminu dostarczenia faktur? Finansujący informuje przy tym, iż faktury wystawiane i przesyłane do Zamawiającego będą na początku każdego miesiąca.</w:t>
      </w:r>
    </w:p>
    <w:p w14:paraId="34DDF8A1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/>
          <w:b/>
          <w:color w:val="000000"/>
        </w:rPr>
      </w:pPr>
      <w:r w:rsidRPr="00CD35F1">
        <w:rPr>
          <w:rFonts w:ascii="Verdana" w:hAnsi="Verdana"/>
          <w:b/>
          <w:color w:val="000000"/>
        </w:rPr>
        <w:t>Odpowiedź</w:t>
      </w:r>
    </w:p>
    <w:p w14:paraId="42981134" w14:textId="7F4F7F4C" w:rsidR="00EA0E0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CD35F1">
        <w:rPr>
          <w:rFonts w:ascii="Verdana" w:hAnsi="Verdana"/>
          <w:color w:val="000000"/>
        </w:rPr>
        <w:t xml:space="preserve">Rata jest płacona na podstawie faktury, która winna zostać dostarczona przed zapłatą. Patrz </w:t>
      </w:r>
      <w:r w:rsidR="00D62590">
        <w:rPr>
          <w:rFonts w:ascii="Verdana" w:hAnsi="Verdana"/>
          <w:color w:val="000000"/>
        </w:rPr>
        <w:t xml:space="preserve">odpowiedź na </w:t>
      </w:r>
      <w:r w:rsidRPr="00CD35F1">
        <w:rPr>
          <w:rFonts w:ascii="Verdana" w:hAnsi="Verdana"/>
          <w:color w:val="000000"/>
        </w:rPr>
        <w:t>pytanie nr 25.</w:t>
      </w:r>
    </w:p>
    <w:p w14:paraId="34BBBDA1" w14:textId="77777777" w:rsidR="00CD35F1" w:rsidRPr="00CD35F1" w:rsidRDefault="00CD35F1" w:rsidP="00CD35F1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7AFDD021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22</w:t>
      </w:r>
    </w:p>
    <w:p w14:paraId="3CE7B45C" w14:textId="2F69ACA6" w:rsidR="00EA0E01" w:rsidRPr="00CD35F1" w:rsidRDefault="00EA0E01" w:rsidP="00EA0E01">
      <w:pPr>
        <w:shd w:val="clear" w:color="auto" w:fill="FFFFFF"/>
        <w:jc w:val="both"/>
        <w:rPr>
          <w:rFonts w:ascii="Verdana" w:hAnsi="Verdana"/>
          <w:color w:val="000000"/>
        </w:rPr>
      </w:pPr>
      <w:r w:rsidRPr="00174207">
        <w:rPr>
          <w:rFonts w:ascii="Verdana" w:hAnsi="Verdana" w:cs="Calibri"/>
        </w:rPr>
        <w:t xml:space="preserve">Prosimy o dopuszczenie, aby harmonogram finansowy nie stanowił załącznika do umowy leasingu i został opublikowany na Portalu Klienta po uruchomieniu umowy ( tj. po protokólarnym odbiorze Przedmiotu Zamówienia). Korzystanie z Portalu Klienta jest dla </w:t>
      </w:r>
      <w:r w:rsidRPr="00CD35F1">
        <w:rPr>
          <w:rFonts w:ascii="Verdana" w:hAnsi="Verdana"/>
          <w:color w:val="000000"/>
        </w:rPr>
        <w:t xml:space="preserve">Zamawiającego bezpłatne. </w:t>
      </w:r>
    </w:p>
    <w:p w14:paraId="1FFF0C82" w14:textId="04112849" w:rsidR="00EA0E0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CD35F1">
        <w:rPr>
          <w:rFonts w:ascii="Verdana" w:hAnsi="Verdana"/>
          <w:b/>
          <w:color w:val="000000"/>
        </w:rPr>
        <w:t>Odpowiedź</w:t>
      </w:r>
      <w:r w:rsidRPr="00CD35F1">
        <w:rPr>
          <w:rFonts w:ascii="Verdana" w:hAnsi="Verdana"/>
          <w:color w:val="000000"/>
        </w:rPr>
        <w:br/>
        <w:t xml:space="preserve">Zamawiający nie wyraża zgody. </w:t>
      </w:r>
    </w:p>
    <w:p w14:paraId="2143330A" w14:textId="77777777" w:rsidR="00CD35F1" w:rsidRPr="00CD35F1" w:rsidRDefault="00CD35F1" w:rsidP="00CD35F1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7D501539" w14:textId="77777777" w:rsidR="00EA0E01" w:rsidRPr="00652DBC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23</w:t>
      </w:r>
    </w:p>
    <w:p w14:paraId="044B2D7D" w14:textId="77777777" w:rsidR="00EA0E01" w:rsidRPr="00174207" w:rsidRDefault="00EA0E01" w:rsidP="00CD35F1">
      <w:pPr>
        <w:shd w:val="clear" w:color="auto" w:fill="FFFFFF"/>
        <w:jc w:val="both"/>
        <w:rPr>
          <w:rFonts w:ascii="Verdana" w:hAnsi="Verdana" w:cs="Calibri"/>
        </w:rPr>
      </w:pPr>
      <w:r w:rsidRPr="00174207">
        <w:rPr>
          <w:rFonts w:ascii="Verdana" w:hAnsi="Verdana" w:cs="Calibri"/>
        </w:rPr>
        <w:t>Prosimy o informację, czy Zamawiający dopuści ustanowienie zabezpieczenia na rzecz Finansującego w innej formie, niż  w postaci weksla in blanco wraz z deklaracją wekslową, jeśli tak, to w jakiej?</w:t>
      </w:r>
    </w:p>
    <w:p w14:paraId="531CB89A" w14:textId="38B98549" w:rsidR="00EA0E01" w:rsidRDefault="00EA0E01" w:rsidP="00CD35F1">
      <w:pPr>
        <w:shd w:val="clear" w:color="auto" w:fill="FFFFFF"/>
        <w:jc w:val="both"/>
        <w:rPr>
          <w:rFonts w:ascii="Verdana" w:hAnsi="Verdana" w:cs="Calibri"/>
        </w:rPr>
      </w:pPr>
      <w:r w:rsidRPr="00CD35F1">
        <w:rPr>
          <w:rFonts w:ascii="Verdana" w:hAnsi="Verdana" w:cs="Calibri"/>
          <w:b/>
        </w:rPr>
        <w:t>Odpowiedź</w:t>
      </w:r>
      <w:r w:rsidRPr="00CD35F1">
        <w:rPr>
          <w:rFonts w:ascii="Verdana" w:hAnsi="Verdana" w:cs="Calibri"/>
        </w:rPr>
        <w:br/>
      </w:r>
      <w:r>
        <w:rPr>
          <w:rFonts w:ascii="Verdana" w:hAnsi="Verdana" w:cs="Calibri"/>
        </w:rPr>
        <w:t>W przedmiotowym postępowaniu wniesienie zabezpieczenia należytego wykonania umowy nie jest wymagane (rozdz. 24 SWZ)</w:t>
      </w:r>
      <w:r w:rsidR="00CD35F1">
        <w:rPr>
          <w:rFonts w:ascii="Verdana" w:hAnsi="Verdana" w:cs="Calibri"/>
        </w:rPr>
        <w:t>.</w:t>
      </w:r>
    </w:p>
    <w:p w14:paraId="254DE792" w14:textId="77777777" w:rsidR="00CD35F1" w:rsidRPr="003E3E47" w:rsidRDefault="00CD35F1" w:rsidP="00CD35F1">
      <w:pPr>
        <w:shd w:val="clear" w:color="auto" w:fill="FFFFFF"/>
        <w:jc w:val="both"/>
        <w:rPr>
          <w:rFonts w:ascii="Verdana" w:hAnsi="Verdana" w:cs="Calibri"/>
        </w:rPr>
      </w:pPr>
    </w:p>
    <w:p w14:paraId="37748C76" w14:textId="77777777" w:rsidR="00EA0E01" w:rsidRPr="00652DBC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24</w:t>
      </w:r>
    </w:p>
    <w:p w14:paraId="0D3D623D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 w:cs="Calibri"/>
        </w:rPr>
      </w:pPr>
      <w:r w:rsidRPr="00174207">
        <w:rPr>
          <w:rFonts w:ascii="Verdana" w:hAnsi="Verdana"/>
          <w:color w:val="000000"/>
        </w:rPr>
        <w:t xml:space="preserve">Wykonawca wnosi o wyjaśnienie czy Zamawiający dopuszcza zawarcie umowy leasingu ( umowa leasingu, ogólne warunki leasingu) na wzorze stosowanym przez Wykonawcę, który to wzór umowy reguluje relacje stron umowy leasingu w sposób bardziej szczegółowy niż projekt umowy, stanowiący załącznik nr 3 do SWZ. Wzór umowy przyjąłby  formę załącznika do umowy Finansującego, z zaznaczeniem, iż w przypadku sprzeczności </w:t>
      </w:r>
      <w:r w:rsidRPr="00CD35F1">
        <w:rPr>
          <w:rFonts w:ascii="Verdana" w:hAnsi="Verdana" w:cs="Calibri"/>
        </w:rPr>
        <w:t>załącznika z zapisami Umowy, pierwszeństwo będą miały zapisy Wzoru Umowy.</w:t>
      </w:r>
    </w:p>
    <w:p w14:paraId="06EE69B3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 w:cs="Calibri"/>
          <w:b/>
        </w:rPr>
      </w:pPr>
      <w:r w:rsidRPr="00CD35F1">
        <w:rPr>
          <w:rFonts w:ascii="Verdana" w:hAnsi="Verdana" w:cs="Calibri"/>
          <w:b/>
        </w:rPr>
        <w:lastRenderedPageBreak/>
        <w:t>Odpowiedź</w:t>
      </w:r>
    </w:p>
    <w:p w14:paraId="1F664472" w14:textId="00D86A8C" w:rsidR="00EA0E01" w:rsidRPr="00CD35F1" w:rsidRDefault="00CD35F1" w:rsidP="00CD35F1">
      <w:pPr>
        <w:shd w:val="clear" w:color="auto" w:fill="FFFFFF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>Tak, Patrz</w:t>
      </w:r>
      <w:r w:rsidR="00D62590">
        <w:rPr>
          <w:rFonts w:ascii="Verdana" w:hAnsi="Verdana" w:cs="Calibri"/>
        </w:rPr>
        <w:t xml:space="preserve"> odpowiedź </w:t>
      </w:r>
      <w:r>
        <w:rPr>
          <w:rFonts w:ascii="Verdana" w:hAnsi="Verdana" w:cs="Calibri"/>
        </w:rPr>
        <w:t xml:space="preserve"> pytanie nr 6.</w:t>
      </w:r>
    </w:p>
    <w:p w14:paraId="315C964B" w14:textId="77777777" w:rsidR="00EA0E01" w:rsidRDefault="00EA0E01" w:rsidP="00EA0E01">
      <w:pPr>
        <w:ind w:left="30" w:right="-72"/>
        <w:jc w:val="both"/>
        <w:rPr>
          <w:sz w:val="22"/>
          <w:szCs w:val="22"/>
        </w:rPr>
      </w:pPr>
    </w:p>
    <w:p w14:paraId="47FE7CA9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25</w:t>
      </w:r>
    </w:p>
    <w:p w14:paraId="090128D4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 w:cs="Calibri"/>
        </w:rPr>
      </w:pPr>
      <w:r w:rsidRPr="00D84F09">
        <w:rPr>
          <w:rFonts w:ascii="Verdana" w:hAnsi="Verdana"/>
          <w:color w:val="000000"/>
        </w:rPr>
        <w:t xml:space="preserve">SWZ Rozdział IV ust. IV Zamawiający określił płatność rat do 25 dnia każdego miesiąca, natomiast we wzorze umowy zał. nr 3 SWZ § 3 ust. 8 do 28 dnia miesiąca, prośba o </w:t>
      </w:r>
      <w:r w:rsidRPr="00CD35F1">
        <w:rPr>
          <w:rFonts w:ascii="Verdana" w:hAnsi="Verdana" w:cs="Calibri"/>
        </w:rPr>
        <w:t>ujednolicenie zapisu.</w:t>
      </w:r>
    </w:p>
    <w:p w14:paraId="0C8800CB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 w:cs="Calibri"/>
        </w:rPr>
      </w:pPr>
      <w:r w:rsidRPr="00CD35F1">
        <w:rPr>
          <w:rFonts w:ascii="Verdana" w:hAnsi="Verdana" w:cs="Calibri"/>
          <w:b/>
        </w:rPr>
        <w:t>Odpowiedź</w:t>
      </w:r>
      <w:r w:rsidRPr="00CD35F1">
        <w:rPr>
          <w:rFonts w:ascii="Verdana" w:hAnsi="Verdana" w:cs="Calibri"/>
        </w:rPr>
        <w:br/>
      </w:r>
      <w:r w:rsidRPr="00D84F09">
        <w:rPr>
          <w:rFonts w:ascii="Verdana" w:hAnsi="Verdana" w:cs="Calibri"/>
        </w:rPr>
        <w:t xml:space="preserve">Zamawiający </w:t>
      </w:r>
      <w:r w:rsidRPr="00CD35F1">
        <w:rPr>
          <w:rFonts w:ascii="Verdana" w:hAnsi="Verdana" w:cs="Calibri"/>
        </w:rPr>
        <w:t xml:space="preserve">określa płatność rat do 28 dnia każdego miesiąca oraz dokonuje zmiany w </w:t>
      </w:r>
      <w:proofErr w:type="spellStart"/>
      <w:r w:rsidRPr="00CD35F1">
        <w:rPr>
          <w:rFonts w:ascii="Verdana" w:hAnsi="Verdana" w:cs="Calibri"/>
        </w:rPr>
        <w:t>rozdz</w:t>
      </w:r>
      <w:proofErr w:type="spellEnd"/>
      <w:r w:rsidRPr="00CD35F1">
        <w:rPr>
          <w:rFonts w:ascii="Verdana" w:hAnsi="Verdana" w:cs="Calibri"/>
        </w:rPr>
        <w:t xml:space="preserve"> 4 SWZ  w następujący sposób:</w:t>
      </w:r>
    </w:p>
    <w:p w14:paraId="589332ED" w14:textId="77777777" w:rsidR="00EA0E01" w:rsidRPr="00CD35F1" w:rsidRDefault="00EA0E01" w:rsidP="00EA0E01">
      <w:pPr>
        <w:shd w:val="clear" w:color="auto" w:fill="FFFFFF"/>
        <w:jc w:val="both"/>
        <w:rPr>
          <w:rFonts w:ascii="Verdana" w:hAnsi="Verdana"/>
          <w:color w:val="000000"/>
          <w:u w:val="single"/>
        </w:rPr>
      </w:pPr>
      <w:r w:rsidRPr="00CD35F1">
        <w:rPr>
          <w:rFonts w:ascii="Verdana" w:hAnsi="Verdana"/>
          <w:color w:val="000000"/>
          <w:u w:val="single"/>
        </w:rPr>
        <w:t>zamiast:</w:t>
      </w:r>
    </w:p>
    <w:p w14:paraId="22159D5E" w14:textId="77777777" w:rsidR="00EA0E01" w:rsidRPr="007D0AF5" w:rsidRDefault="00EA0E01" w:rsidP="00EA0E01">
      <w:pPr>
        <w:pStyle w:val="Tekstpodstawowy"/>
        <w:jc w:val="both"/>
        <w:rPr>
          <w:rFonts w:ascii="Verdana" w:hAnsi="Verdana"/>
          <w:color w:val="000000"/>
          <w:sz w:val="20"/>
        </w:rPr>
      </w:pPr>
      <w:r w:rsidRPr="007D0AF5">
        <w:rPr>
          <w:rFonts w:ascii="Verdana" w:hAnsi="Verdana"/>
          <w:color w:val="000000"/>
          <w:sz w:val="20"/>
        </w:rPr>
        <w:t>- płatność rat leasingowych odbywać się będzie w okresach miesięcznych w terminie do 25 dnia każdego miesiąca, na podstawie faktur VAT na wskazany przez Finansującego rachunek bankowy (…)</w:t>
      </w:r>
    </w:p>
    <w:p w14:paraId="3242EEE0" w14:textId="77777777" w:rsidR="00EA0E01" w:rsidRPr="00CD35F1" w:rsidRDefault="00EA0E01" w:rsidP="00EA0E01">
      <w:pPr>
        <w:shd w:val="clear" w:color="auto" w:fill="FFFFFF"/>
        <w:jc w:val="both"/>
        <w:rPr>
          <w:rFonts w:ascii="Verdana" w:hAnsi="Verdana"/>
          <w:color w:val="000000"/>
          <w:u w:val="single"/>
        </w:rPr>
      </w:pPr>
      <w:r w:rsidRPr="00CD35F1">
        <w:rPr>
          <w:rFonts w:ascii="Verdana" w:hAnsi="Verdana"/>
          <w:color w:val="000000"/>
          <w:u w:val="single"/>
        </w:rPr>
        <w:t>powinno być:</w:t>
      </w:r>
    </w:p>
    <w:p w14:paraId="4CD2C50A" w14:textId="77777777" w:rsidR="00EA0E01" w:rsidRPr="007D0AF5" w:rsidRDefault="00EA0E01" w:rsidP="00EA0E01">
      <w:pPr>
        <w:spacing w:after="200"/>
        <w:jc w:val="both"/>
        <w:rPr>
          <w:rFonts w:ascii="Verdana" w:hAnsi="Verdana"/>
          <w:color w:val="000000"/>
        </w:rPr>
      </w:pPr>
      <w:r w:rsidRPr="007D0AF5">
        <w:rPr>
          <w:rFonts w:ascii="Verdana" w:hAnsi="Verdana"/>
          <w:color w:val="000000"/>
        </w:rPr>
        <w:t>-płatność rat leasingowych odbywać się będzie w okresach miesięcznych w terminie do 28 dnia każdego miesiąca, na podstawie faktur VAT na wskazany przez Finansującego rachunek bankowy</w:t>
      </w:r>
    </w:p>
    <w:p w14:paraId="0E2A942E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26</w:t>
      </w:r>
    </w:p>
    <w:p w14:paraId="547D0EB8" w14:textId="367BF8E7" w:rsidR="00EA0E01" w:rsidRPr="00CD35F1" w:rsidRDefault="00EA0E01" w:rsidP="00EA0E01">
      <w:pPr>
        <w:shd w:val="clear" w:color="auto" w:fill="FFFFFF"/>
        <w:jc w:val="both"/>
        <w:rPr>
          <w:rFonts w:ascii="Verdana" w:hAnsi="Verdana" w:cs="Calibri"/>
        </w:rPr>
      </w:pPr>
      <w:r w:rsidRPr="004A7FBD">
        <w:rPr>
          <w:rFonts w:ascii="Verdana" w:hAnsi="Verdana"/>
          <w:color w:val="000000"/>
        </w:rPr>
        <w:t xml:space="preserve">Prosimy o informację, czy Zamawiający będzie ponosił dodatkowe koszty wynikające z Wykazu Usług Dodatkowych (aktualnie obowiązujący Wykaz Usług Dodatkowych dostępny jest na stronie Internetowej Finansującego) obowiązującego u Finansującego oraz opłaty administracyjne zawarte w Umowie Leasingu za dodatkowe czynności związane z obsługą </w:t>
      </w:r>
      <w:r w:rsidRPr="00CD35F1">
        <w:rPr>
          <w:rFonts w:ascii="Verdana" w:hAnsi="Verdana" w:cs="Calibri"/>
        </w:rPr>
        <w:t>przedmiotowej umowy wykonywane przez Wykonawcę/Finansującego na wniosek lub z winy Zamawiającego?</w:t>
      </w:r>
    </w:p>
    <w:p w14:paraId="5CAA9C3B" w14:textId="4D0886FD" w:rsidR="00EA0E01" w:rsidRDefault="00EA0E01" w:rsidP="00CD35F1">
      <w:pPr>
        <w:shd w:val="clear" w:color="auto" w:fill="FFFFFF"/>
        <w:jc w:val="both"/>
        <w:rPr>
          <w:rFonts w:ascii="Verdana" w:hAnsi="Verdana" w:cs="Calibri"/>
        </w:rPr>
      </w:pPr>
      <w:r w:rsidRPr="00CD35F1">
        <w:rPr>
          <w:rFonts w:ascii="Verdana" w:hAnsi="Verdana" w:cs="Calibri"/>
          <w:b/>
        </w:rPr>
        <w:t>Odpowiedź</w:t>
      </w:r>
      <w:r w:rsidRPr="00CD35F1">
        <w:rPr>
          <w:rFonts w:ascii="Verdana" w:hAnsi="Verdana" w:cs="Calibri"/>
        </w:rPr>
        <w:br/>
        <w:t>Stosownie do zapisów § 3 ust. 13 i 14 wzoru umowy.</w:t>
      </w:r>
    </w:p>
    <w:p w14:paraId="5B2F8647" w14:textId="77777777" w:rsidR="00CD35F1" w:rsidRPr="00CD35F1" w:rsidRDefault="00CD35F1" w:rsidP="00CD35F1">
      <w:pPr>
        <w:shd w:val="clear" w:color="auto" w:fill="FFFFFF"/>
        <w:jc w:val="both"/>
        <w:rPr>
          <w:rFonts w:ascii="Verdana" w:hAnsi="Verdana" w:cs="Calibri"/>
        </w:rPr>
      </w:pPr>
    </w:p>
    <w:p w14:paraId="1158941E" w14:textId="77777777" w:rsidR="00EA0E01" w:rsidRPr="00CD35F1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CD35F1">
        <w:rPr>
          <w:rFonts w:ascii="Verdana" w:hAnsi="Verdana" w:cs="Calibri"/>
          <w:b/>
          <w:bCs/>
        </w:rPr>
        <w:t>Pytanie nr 27</w:t>
      </w:r>
    </w:p>
    <w:p w14:paraId="0E36F002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CD35F1">
        <w:rPr>
          <w:rFonts w:ascii="Verdana" w:hAnsi="Verdana"/>
        </w:rPr>
        <w:t xml:space="preserve">Prosimy o potwierdzenie, iż Zamawiający dopuszcza, by gwarancja jakości na Przedmiot Zamówienia oraz usługi serwisowe zostały udzielone przez Sprzedawcę (Dostawcę) </w:t>
      </w:r>
      <w:r w:rsidRPr="00CD35F1">
        <w:rPr>
          <w:rFonts w:ascii="Verdana" w:hAnsi="Verdana"/>
          <w:color w:val="000000"/>
        </w:rPr>
        <w:t>Przedmiotu Zamówienia oraz przez niego wykonywane, a nie przez Wykonawcę będącego Finansującym.</w:t>
      </w:r>
    </w:p>
    <w:p w14:paraId="6CA23D8A" w14:textId="77777777" w:rsidR="00EA0E01" w:rsidRPr="00CD35F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CD35F1">
        <w:rPr>
          <w:rFonts w:ascii="Verdana" w:hAnsi="Verdana"/>
          <w:color w:val="000000"/>
        </w:rPr>
        <w:t>Finansujący/Wykonawca wyjaśnia przy tym, że w ramach prowadzonej działalności gospodarczej świadczy wyłącznie usługi finansowania inwestycji gospodarczych swoich Klientów; nie prowadzi produkcji rzeczy na potrzeby świadczonych usług leasingu oraz nie świadczy usług związanych z ich serwisem lub naprawą.</w:t>
      </w:r>
    </w:p>
    <w:p w14:paraId="40F3F39A" w14:textId="74D9AE2F" w:rsidR="00EA0E01" w:rsidRPr="00CD35F1" w:rsidRDefault="00EA0E01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CD35F1">
        <w:rPr>
          <w:rFonts w:ascii="Verdana" w:hAnsi="Verdana"/>
          <w:color w:val="000000"/>
        </w:rPr>
        <w:t>Jednocześnie w związku z tym, że z chwilą nabycia przez Wykonawcę własności Przedmiotu Zamówienia na potrzeby wykonania umowy leasingu, na Zamawiającego przejdą wszelkie uprawnienia wynikające z tytułu wad rzeczy, w szczególności prawa z gwarancji, wobec czego zgoda Zamawiającego na wnioski objęte niniejszym pismem Wykonawcy w żaden sposób nie wpłynie negatywnie na dotychczasowe wymagania opisane w specyfikacji przedmiotowego zamówienia w zakresie gwarancji.</w:t>
      </w:r>
    </w:p>
    <w:p w14:paraId="22FFB810" w14:textId="3D3F5AA8" w:rsidR="00A759DB" w:rsidRPr="00CD35F1" w:rsidRDefault="00A759DB" w:rsidP="00CD35F1">
      <w:pPr>
        <w:shd w:val="clear" w:color="auto" w:fill="FFFFFF"/>
        <w:jc w:val="both"/>
        <w:rPr>
          <w:rFonts w:ascii="Verdana" w:hAnsi="Verdana"/>
          <w:b/>
          <w:color w:val="000000"/>
        </w:rPr>
      </w:pPr>
      <w:r w:rsidRPr="00CD35F1">
        <w:rPr>
          <w:rFonts w:ascii="Verdana" w:hAnsi="Verdana"/>
          <w:b/>
          <w:color w:val="000000"/>
        </w:rPr>
        <w:t>Odpowiedź</w:t>
      </w:r>
    </w:p>
    <w:p w14:paraId="4285AB3C" w14:textId="5DFC40FA" w:rsidR="00A759DB" w:rsidRDefault="00976E5E" w:rsidP="00CD35F1">
      <w:pPr>
        <w:shd w:val="clear" w:color="auto" w:fill="FFFFFF"/>
        <w:jc w:val="both"/>
        <w:rPr>
          <w:rFonts w:ascii="Verdana" w:hAnsi="Verdana"/>
          <w:color w:val="000000"/>
        </w:rPr>
      </w:pPr>
      <w:r w:rsidRPr="00CD35F1">
        <w:rPr>
          <w:rFonts w:ascii="Verdana" w:hAnsi="Verdana"/>
          <w:color w:val="000000"/>
        </w:rPr>
        <w:t>Zamawiający dopuszcza, by gwarancja została udzielona przez Sprzedawcę (Dostawcę).</w:t>
      </w:r>
    </w:p>
    <w:p w14:paraId="3155930F" w14:textId="77777777" w:rsidR="00CD35F1" w:rsidRPr="00CD35F1" w:rsidRDefault="00CD35F1" w:rsidP="00CD35F1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638533DF" w14:textId="77777777" w:rsidR="00C15F0C" w:rsidRDefault="00C15F0C" w:rsidP="00C15F0C">
      <w:pPr>
        <w:jc w:val="both"/>
        <w:rPr>
          <w:rFonts w:ascii="Verdana" w:hAnsi="Verdana"/>
          <w:b/>
          <w:bCs/>
          <w:color w:val="000000"/>
        </w:rPr>
      </w:pPr>
      <w:r w:rsidRPr="008B6AB3">
        <w:rPr>
          <w:rFonts w:ascii="Verdana" w:hAnsi="Verdana"/>
          <w:b/>
          <w:bCs/>
          <w:color w:val="000000"/>
        </w:rPr>
        <w:t>Pytanie nr 28</w:t>
      </w:r>
    </w:p>
    <w:p w14:paraId="0823E0FC" w14:textId="77777777" w:rsidR="00C15F0C" w:rsidRPr="008B6AB3" w:rsidRDefault="00C15F0C" w:rsidP="00C15F0C">
      <w:pPr>
        <w:jc w:val="both"/>
        <w:rPr>
          <w:rFonts w:ascii="Verdana" w:hAnsi="Verdana"/>
          <w:color w:val="000000"/>
        </w:rPr>
      </w:pPr>
      <w:r w:rsidRPr="008B6AB3">
        <w:rPr>
          <w:rFonts w:ascii="Verdana" w:hAnsi="Verdana"/>
          <w:color w:val="000000"/>
        </w:rPr>
        <w:t>Prosimy o potwierdzenie, iż:</w:t>
      </w:r>
    </w:p>
    <w:p w14:paraId="637AD765" w14:textId="77777777" w:rsidR="00C15F0C" w:rsidRPr="008B6AB3" w:rsidRDefault="00C15F0C" w:rsidP="00C15F0C">
      <w:pPr>
        <w:pStyle w:val="Akapitzlist"/>
        <w:numPr>
          <w:ilvl w:val="0"/>
          <w:numId w:val="11"/>
        </w:numPr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8B6AB3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Zamawiający będzie dokonywał rozliczeń, zgłoszeń dotyczących opłat leasingowych i ubezpieczenia Przedmiotu Leasingu tylko z Finansującym,</w:t>
      </w:r>
    </w:p>
    <w:p w14:paraId="51FFAFE1" w14:textId="7C7A6A08" w:rsidR="00C15F0C" w:rsidRPr="00CD35F1" w:rsidRDefault="00C15F0C" w:rsidP="00CD35F1">
      <w:pPr>
        <w:pStyle w:val="Akapitzlist"/>
        <w:numPr>
          <w:ilvl w:val="0"/>
          <w:numId w:val="11"/>
        </w:numPr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8B6AB3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Zamawiający będzie dokonywał rozliczeń (w tyt. z kar umownych), zgłoszeń wynikających z warunków gwarancji, serwisu przedmiotu leasingu, jego utrzymania bezpośrednio z Dostawcą</w:t>
      </w:r>
    </w:p>
    <w:p w14:paraId="2EFE0EA9" w14:textId="1DA54903" w:rsidR="00C15F0C" w:rsidRPr="00C15F0C" w:rsidRDefault="00C15F0C" w:rsidP="00EA0E01">
      <w:pPr>
        <w:spacing w:after="200"/>
        <w:jc w:val="both"/>
        <w:rPr>
          <w:rFonts w:ascii="Verdana" w:hAnsi="Verdana" w:cs="Calibri"/>
          <w:b/>
          <w:bCs/>
        </w:rPr>
      </w:pPr>
      <w:r w:rsidRPr="000841AD">
        <w:rPr>
          <w:rFonts w:ascii="Verdana" w:hAnsi="Verdana" w:cs="Calibri"/>
          <w:b/>
          <w:bCs/>
        </w:rPr>
        <w:lastRenderedPageBreak/>
        <w:t>Odpowiedź</w:t>
      </w:r>
      <w:r>
        <w:rPr>
          <w:rFonts w:ascii="Verdana" w:hAnsi="Verdana" w:cs="Calibri"/>
          <w:b/>
          <w:bCs/>
        </w:rPr>
        <w:br/>
      </w:r>
      <w:r w:rsidRPr="00611738">
        <w:rPr>
          <w:rFonts w:ascii="Verdana" w:hAnsi="Verdana" w:cs="Arial"/>
        </w:rPr>
        <w:t>Zamawiający będzie dokonywał wszystkich rozliczeń z wykonawcą, z którym podpisze umowę.</w:t>
      </w:r>
    </w:p>
    <w:p w14:paraId="074484A0" w14:textId="77777777" w:rsidR="00EA0E01" w:rsidRPr="00E763FE" w:rsidRDefault="00EA0E01" w:rsidP="00EA0E01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C15F0C">
        <w:rPr>
          <w:rFonts w:ascii="Verdana" w:hAnsi="Verdana" w:cs="Calibri"/>
          <w:b/>
          <w:bCs/>
        </w:rPr>
        <w:t>Pytanie nr 29</w:t>
      </w:r>
    </w:p>
    <w:p w14:paraId="307B3613" w14:textId="6327E6D2" w:rsidR="00EA0E01" w:rsidRPr="00CD35F1" w:rsidRDefault="00EA0E01" w:rsidP="00EA0E01">
      <w:pPr>
        <w:shd w:val="clear" w:color="auto" w:fill="FFFFFF"/>
        <w:jc w:val="both"/>
        <w:rPr>
          <w:rFonts w:ascii="Verdana" w:hAnsi="Verdana"/>
          <w:color w:val="000000"/>
        </w:rPr>
      </w:pPr>
      <w:r w:rsidRPr="00E763FE">
        <w:rPr>
          <w:rFonts w:ascii="Verdana" w:hAnsi="Verdana" w:cs="Arial"/>
        </w:rPr>
        <w:t xml:space="preserve">Czy Zamawiający wyrazi zgodę, aby w umowie leasingu podać adres Podwykonawcy (Dostawcy) w celu bezpośredniego kontaktu w kwestiach gwarancji oraz czynności </w:t>
      </w:r>
      <w:r w:rsidRPr="00CD35F1">
        <w:rPr>
          <w:rFonts w:ascii="Verdana" w:hAnsi="Verdana"/>
          <w:color w:val="000000"/>
        </w:rPr>
        <w:t>związanych z obsługą serwisową?</w:t>
      </w:r>
    </w:p>
    <w:p w14:paraId="01D64030" w14:textId="77777777" w:rsidR="00EA0E01" w:rsidRPr="00CD35F1" w:rsidRDefault="00EA0E01" w:rsidP="00E763FE">
      <w:pPr>
        <w:shd w:val="clear" w:color="auto" w:fill="FFFFFF"/>
        <w:jc w:val="both"/>
        <w:rPr>
          <w:rFonts w:ascii="Verdana" w:hAnsi="Verdana"/>
          <w:b/>
          <w:color w:val="000000"/>
        </w:rPr>
      </w:pPr>
      <w:r w:rsidRPr="00CD35F1">
        <w:rPr>
          <w:rFonts w:ascii="Verdana" w:hAnsi="Verdana"/>
          <w:b/>
          <w:color w:val="000000"/>
        </w:rPr>
        <w:t>Odpowiedź</w:t>
      </w:r>
    </w:p>
    <w:p w14:paraId="3E3CD536" w14:textId="3BDD1636" w:rsidR="00EA0E01" w:rsidRPr="00E763FE" w:rsidRDefault="00E763FE" w:rsidP="00E763FE">
      <w:pPr>
        <w:shd w:val="clear" w:color="auto" w:fill="FFFFFF"/>
        <w:jc w:val="both"/>
        <w:rPr>
          <w:rFonts w:ascii="Verdana" w:hAnsi="Verdana"/>
          <w:color w:val="000000"/>
        </w:rPr>
      </w:pPr>
      <w:r w:rsidRPr="00E763FE">
        <w:rPr>
          <w:rFonts w:ascii="Verdana" w:hAnsi="Verdana"/>
          <w:color w:val="000000"/>
        </w:rPr>
        <w:t>Zamawiający wyraża zgodę na podanie adresu Podwykonawcy (Dostawcy).</w:t>
      </w:r>
    </w:p>
    <w:p w14:paraId="6CC723D7" w14:textId="0CCEEA06" w:rsidR="00E763FE" w:rsidRDefault="00E763FE" w:rsidP="00E763FE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64EF1C46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30</w:t>
      </w:r>
    </w:p>
    <w:p w14:paraId="18995510" w14:textId="4A02C4DE" w:rsidR="00E763FE" w:rsidRPr="00077322" w:rsidRDefault="00E763FE" w:rsidP="00E763FE">
      <w:pPr>
        <w:shd w:val="clear" w:color="auto" w:fill="FFFFFF"/>
        <w:jc w:val="both"/>
        <w:rPr>
          <w:rFonts w:ascii="Verdana" w:hAnsi="Verdana" w:cs="Arial"/>
        </w:rPr>
      </w:pPr>
      <w:r w:rsidRPr="0077719E">
        <w:rPr>
          <w:rFonts w:ascii="Verdana" w:hAnsi="Verdana" w:cs="Arial"/>
        </w:rPr>
        <w:t>Wzór umowy stanowiący zał. nr 3 do SWZ § 9 ust 1 prosimy o zmianę terminu z 14 dnia na 7 dni. Finansujący wyjaśnia przy tym, iż wysyła wezwanie do przeterminowania z dużym wyprzedzeniem do Zamawiającego i do tego daje dodatkowe 7 dni od doręczenia do uregulowania należności.</w:t>
      </w:r>
    </w:p>
    <w:p w14:paraId="4D610EF8" w14:textId="77777777" w:rsidR="00E763FE" w:rsidRPr="00077322" w:rsidRDefault="00E763FE" w:rsidP="00077322">
      <w:pPr>
        <w:shd w:val="clear" w:color="auto" w:fill="FFFFFF"/>
        <w:jc w:val="both"/>
        <w:rPr>
          <w:rFonts w:ascii="Verdana" w:hAnsi="Verdana" w:cs="Arial"/>
        </w:rPr>
      </w:pPr>
      <w:r w:rsidRPr="00077322">
        <w:rPr>
          <w:rFonts w:ascii="Verdana" w:hAnsi="Verdana" w:cs="Arial"/>
          <w:b/>
        </w:rPr>
        <w:t>Odpowiedź</w:t>
      </w:r>
      <w:r w:rsidRPr="00077322">
        <w:rPr>
          <w:rFonts w:ascii="Verdana" w:hAnsi="Verdana" w:cs="Arial"/>
        </w:rPr>
        <w:br/>
        <w:t>Zamawiający nie wyraża zgody.</w:t>
      </w:r>
    </w:p>
    <w:p w14:paraId="1F8816DD" w14:textId="77777777" w:rsidR="00E763FE" w:rsidRPr="00652DBC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42E1DCCC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31</w:t>
      </w:r>
    </w:p>
    <w:p w14:paraId="54DC9CF4" w14:textId="4BDACE96" w:rsidR="00E763FE" w:rsidRPr="00077322" w:rsidRDefault="00E763FE" w:rsidP="00E763FE">
      <w:pPr>
        <w:shd w:val="clear" w:color="auto" w:fill="FFFFFF"/>
        <w:jc w:val="both"/>
        <w:rPr>
          <w:rFonts w:ascii="Verdana" w:hAnsi="Verdana" w:cs="Arial"/>
        </w:rPr>
      </w:pPr>
      <w:r w:rsidRPr="0077719E">
        <w:rPr>
          <w:rFonts w:ascii="Verdana" w:hAnsi="Verdana" w:cs="Arial"/>
        </w:rPr>
        <w:t>Wzór umowy stanowiący zał. nr 3 do SWZ § 9 ust 2 prosimy o dopuszczenie naliczania dwukrotności odsetek ustawowych.</w:t>
      </w:r>
    </w:p>
    <w:p w14:paraId="2E7E25C4" w14:textId="77777777" w:rsidR="00E763FE" w:rsidRPr="00077322" w:rsidRDefault="00E763FE" w:rsidP="00077322">
      <w:pPr>
        <w:shd w:val="clear" w:color="auto" w:fill="FFFFFF"/>
        <w:jc w:val="both"/>
        <w:rPr>
          <w:rFonts w:ascii="Verdana" w:hAnsi="Verdana" w:cs="Arial"/>
        </w:rPr>
      </w:pPr>
      <w:r w:rsidRPr="00077322">
        <w:rPr>
          <w:rFonts w:ascii="Verdana" w:hAnsi="Verdana" w:cs="Arial"/>
          <w:b/>
        </w:rPr>
        <w:t>Odpowiedź</w:t>
      </w:r>
      <w:r w:rsidRPr="00077322">
        <w:rPr>
          <w:rFonts w:ascii="Verdana" w:hAnsi="Verdana" w:cs="Arial"/>
        </w:rPr>
        <w:br/>
        <w:t>Zamawiający nie wyraża zgody.</w:t>
      </w:r>
    </w:p>
    <w:p w14:paraId="387BA3F9" w14:textId="77777777" w:rsidR="00E763FE" w:rsidRPr="00652DBC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7A4E6424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32</w:t>
      </w:r>
    </w:p>
    <w:p w14:paraId="2C64AD5E" w14:textId="77777777" w:rsidR="00E763FE" w:rsidRPr="0077719E" w:rsidRDefault="00E763FE" w:rsidP="00E763FE">
      <w:pPr>
        <w:jc w:val="both"/>
        <w:rPr>
          <w:rFonts w:ascii="Verdana" w:hAnsi="Verdana" w:cs="Arial"/>
        </w:rPr>
      </w:pPr>
      <w:r w:rsidRPr="0077719E">
        <w:rPr>
          <w:rFonts w:ascii="Verdana" w:hAnsi="Verdana" w:cs="Arial"/>
        </w:rPr>
        <w:t xml:space="preserve">Wzór umowy stanowiący zał. nr 3 do SWZ § 10  ust 1 Prosimy o dopuszczenie zmniejszenia poziomu kar umownych </w:t>
      </w:r>
    </w:p>
    <w:p w14:paraId="2D5BC564" w14:textId="77777777" w:rsidR="00E763FE" w:rsidRPr="0077719E" w:rsidRDefault="00E763FE" w:rsidP="00E763FE">
      <w:pPr>
        <w:pStyle w:val="Akapitzlist"/>
        <w:numPr>
          <w:ilvl w:val="0"/>
          <w:numId w:val="12"/>
        </w:numPr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7719E">
        <w:rPr>
          <w:rFonts w:ascii="Verdana" w:eastAsia="Times New Roman" w:hAnsi="Verdana" w:cs="Arial"/>
          <w:sz w:val="20"/>
          <w:szCs w:val="20"/>
          <w:lang w:eastAsia="pl-PL"/>
        </w:rPr>
        <w:t xml:space="preserve">z 0,2% na 0,02% </w:t>
      </w:r>
    </w:p>
    <w:p w14:paraId="4FAE5964" w14:textId="7BB17972" w:rsidR="00E763FE" w:rsidRPr="00077322" w:rsidRDefault="00E763FE" w:rsidP="00E763FE">
      <w:pPr>
        <w:pStyle w:val="Akapitzlist"/>
        <w:numPr>
          <w:ilvl w:val="0"/>
          <w:numId w:val="12"/>
        </w:numPr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7719E">
        <w:rPr>
          <w:rFonts w:ascii="Verdana" w:eastAsia="Times New Roman" w:hAnsi="Verdana" w:cs="Arial"/>
          <w:sz w:val="20"/>
          <w:szCs w:val="20"/>
          <w:lang w:eastAsia="pl-PL"/>
        </w:rPr>
        <w:t>z 0,2% na 0,01%</w:t>
      </w:r>
    </w:p>
    <w:p w14:paraId="6EEECDE3" w14:textId="6BB7B348" w:rsidR="00E763FE" w:rsidRPr="00077322" w:rsidRDefault="00E763FE" w:rsidP="00077322">
      <w:pPr>
        <w:spacing w:after="200"/>
        <w:jc w:val="both"/>
        <w:rPr>
          <w:rFonts w:ascii="PKO Bank Polski" w:hAnsi="PKO Bank Polski"/>
          <w:color w:val="000000"/>
        </w:rPr>
      </w:pPr>
      <w:r w:rsidRPr="000841AD">
        <w:rPr>
          <w:rFonts w:ascii="Verdana" w:hAnsi="Verdana" w:cs="Calibri"/>
          <w:b/>
          <w:bCs/>
        </w:rPr>
        <w:t>Odpowiedź</w:t>
      </w:r>
      <w:r>
        <w:rPr>
          <w:rFonts w:ascii="Verdana" w:hAnsi="Verdana" w:cs="Calibri"/>
          <w:b/>
          <w:bCs/>
        </w:rPr>
        <w:br/>
      </w:r>
      <w:r w:rsidRPr="0077719E">
        <w:rPr>
          <w:rFonts w:ascii="Verdana" w:hAnsi="Verdana" w:cs="Calibri"/>
        </w:rPr>
        <w:t xml:space="preserve">Patrz </w:t>
      </w:r>
      <w:r w:rsidR="00D62590">
        <w:rPr>
          <w:rFonts w:ascii="Verdana" w:hAnsi="Verdana" w:cs="Calibri"/>
        </w:rPr>
        <w:t xml:space="preserve">odpowiedź na </w:t>
      </w:r>
      <w:r w:rsidRPr="0077719E">
        <w:rPr>
          <w:rFonts w:ascii="Verdana" w:hAnsi="Verdana" w:cs="Calibri"/>
        </w:rPr>
        <w:t>pytanie nr</w:t>
      </w:r>
      <w:r>
        <w:rPr>
          <w:rFonts w:ascii="Verdana" w:hAnsi="Verdana" w:cs="Calibri"/>
          <w:b/>
          <w:bCs/>
        </w:rPr>
        <w:t xml:space="preserve"> </w:t>
      </w:r>
      <w:r w:rsidRPr="000C64CB">
        <w:rPr>
          <w:rFonts w:ascii="Verdana" w:hAnsi="Verdana" w:cs="Calibri"/>
        </w:rPr>
        <w:t>11.</w:t>
      </w:r>
    </w:p>
    <w:p w14:paraId="5A5D6FA7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33</w:t>
      </w:r>
    </w:p>
    <w:p w14:paraId="5B291D95" w14:textId="58DFD581" w:rsidR="00E763FE" w:rsidRPr="00077322" w:rsidRDefault="00E763FE" w:rsidP="00077322">
      <w:pPr>
        <w:jc w:val="both"/>
        <w:rPr>
          <w:rFonts w:ascii="Verdana" w:hAnsi="Verdana" w:cs="Arial"/>
        </w:rPr>
      </w:pPr>
      <w:r w:rsidRPr="00E53307">
        <w:rPr>
          <w:rFonts w:ascii="Verdana" w:hAnsi="Verdana" w:cs="Arial"/>
        </w:rPr>
        <w:t>Prosimy o dopuszczenie aby kary liczone były od ceny netto Przedmiotu Leasingu.</w:t>
      </w:r>
    </w:p>
    <w:p w14:paraId="059559AF" w14:textId="7DB32E39" w:rsidR="00E763FE" w:rsidRDefault="00E763FE" w:rsidP="00E763FE">
      <w:pPr>
        <w:spacing w:after="200"/>
        <w:jc w:val="both"/>
        <w:rPr>
          <w:rFonts w:ascii="Verdana" w:hAnsi="Verdana" w:cs="Calibri"/>
        </w:rPr>
      </w:pPr>
      <w:r w:rsidRPr="000841AD">
        <w:rPr>
          <w:rFonts w:ascii="Verdana" w:hAnsi="Verdana" w:cs="Calibri"/>
          <w:b/>
          <w:bCs/>
        </w:rPr>
        <w:t>Odpowiedź</w:t>
      </w:r>
      <w:r>
        <w:rPr>
          <w:rFonts w:ascii="Verdana" w:hAnsi="Verdana" w:cs="Calibri"/>
          <w:b/>
          <w:bCs/>
        </w:rPr>
        <w:br/>
      </w:r>
      <w:r w:rsidRPr="0077719E">
        <w:rPr>
          <w:rFonts w:ascii="Verdana" w:hAnsi="Verdana" w:cs="Calibri"/>
        </w:rPr>
        <w:t>Zamawiający nie wyraża zgody.</w:t>
      </w:r>
    </w:p>
    <w:p w14:paraId="61ACAAD0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34</w:t>
      </w:r>
    </w:p>
    <w:p w14:paraId="05866E17" w14:textId="328E7CD4" w:rsidR="00E763FE" w:rsidRPr="00077322" w:rsidRDefault="00E763FE" w:rsidP="00077322">
      <w:pPr>
        <w:jc w:val="both"/>
        <w:rPr>
          <w:rFonts w:ascii="PKO Bank Polski" w:eastAsia="Calibri" w:hAnsi="PKO Bank Polski"/>
        </w:rPr>
      </w:pPr>
      <w:r w:rsidRPr="00E53307">
        <w:rPr>
          <w:rFonts w:ascii="Verdana" w:eastAsia="Calibri" w:hAnsi="Verdana"/>
        </w:rPr>
        <w:t>Wykonawca wnosi by nałożenie kar każdorazowo zostało poprzedzone wezwaniem do zapłaty z wskazaniem przyczyny nałożenia kary oraz możliwością ustosunkowania się przez Wykonawcę do stanowiska Zamawiającego. Wprowadzenie z góry akceptacji potrącania wprowadza duże dysproporcje między prawami i obowiązkami Stron</w:t>
      </w:r>
      <w:r w:rsidRPr="00E53307">
        <w:rPr>
          <w:rFonts w:ascii="PKO Bank Polski" w:eastAsia="Calibri" w:hAnsi="PKO Bank Polski"/>
        </w:rPr>
        <w:t>.</w:t>
      </w:r>
    </w:p>
    <w:p w14:paraId="7DAC47A6" w14:textId="6E1D45A4" w:rsidR="00E763FE" w:rsidRPr="006D2F5F" w:rsidRDefault="00E763FE" w:rsidP="00077322">
      <w:pPr>
        <w:spacing w:after="200"/>
        <w:jc w:val="both"/>
        <w:rPr>
          <w:rFonts w:ascii="PKO Bank Polski" w:hAnsi="PKO Bank Polski"/>
          <w:color w:val="000000"/>
        </w:rPr>
      </w:pPr>
      <w:r w:rsidRPr="000841AD">
        <w:rPr>
          <w:rFonts w:ascii="Verdana" w:hAnsi="Verdana" w:cs="Calibri"/>
          <w:b/>
          <w:bCs/>
        </w:rPr>
        <w:t>Odpowiedź</w:t>
      </w:r>
      <w:r>
        <w:rPr>
          <w:rFonts w:ascii="Verdana" w:hAnsi="Verdana" w:cs="Calibri"/>
          <w:b/>
          <w:bCs/>
        </w:rPr>
        <w:br/>
      </w:r>
      <w:r w:rsidRPr="006D2F5F">
        <w:rPr>
          <w:rFonts w:ascii="Verdana" w:hAnsi="Verdana" w:cs="Calibri"/>
        </w:rPr>
        <w:t>Zamawiający nie wyraża zgody.</w:t>
      </w:r>
    </w:p>
    <w:p w14:paraId="5545B865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6D2F5F">
        <w:rPr>
          <w:rFonts w:ascii="Verdana" w:hAnsi="Verdana" w:cs="Calibri"/>
          <w:b/>
          <w:bCs/>
        </w:rPr>
        <w:t>Pytanie nr 35</w:t>
      </w:r>
    </w:p>
    <w:p w14:paraId="50773502" w14:textId="58371C8F" w:rsidR="00E763FE" w:rsidRPr="00077322" w:rsidRDefault="00E763FE" w:rsidP="00077322">
      <w:pPr>
        <w:jc w:val="both"/>
        <w:rPr>
          <w:rFonts w:ascii="Verdana" w:eastAsia="Calibri" w:hAnsi="Verdana"/>
        </w:rPr>
      </w:pPr>
      <w:r w:rsidRPr="00FA0555">
        <w:rPr>
          <w:rFonts w:ascii="Verdana" w:eastAsia="Calibri" w:hAnsi="Verdana"/>
        </w:rPr>
        <w:t>Prosimy o dopuszczenie, aby zmiana stawki VAT nie wymagała aneksu do umowy. Nowa wysokość stawki zostanie wskazana na fakturze.</w:t>
      </w:r>
    </w:p>
    <w:p w14:paraId="1ED9653F" w14:textId="647E7987" w:rsidR="00E763FE" w:rsidRPr="00652DBC" w:rsidRDefault="00E763FE" w:rsidP="00077322">
      <w:pPr>
        <w:spacing w:after="200"/>
        <w:jc w:val="both"/>
        <w:rPr>
          <w:rFonts w:ascii="Verdana" w:hAnsi="Verdana" w:cs="Calibri"/>
          <w:b/>
          <w:bCs/>
        </w:rPr>
      </w:pPr>
      <w:r w:rsidRPr="000841AD">
        <w:rPr>
          <w:rFonts w:ascii="Verdana" w:hAnsi="Verdana" w:cs="Calibri"/>
          <w:b/>
          <w:bCs/>
        </w:rPr>
        <w:t>Odpowiedź</w:t>
      </w:r>
      <w:r>
        <w:rPr>
          <w:rFonts w:ascii="Verdana" w:hAnsi="Verdana" w:cs="Calibri"/>
          <w:b/>
          <w:bCs/>
        </w:rPr>
        <w:br/>
      </w:r>
      <w:r w:rsidRPr="0077719E">
        <w:rPr>
          <w:rFonts w:ascii="Verdana" w:hAnsi="Verdana" w:cs="Calibri"/>
        </w:rPr>
        <w:t>Zamawiający nie wyraża zgody.</w:t>
      </w:r>
      <w:r>
        <w:rPr>
          <w:rFonts w:ascii="Verdana" w:hAnsi="Verdana" w:cs="Calibri"/>
        </w:rPr>
        <w:t xml:space="preserve"> Stosownie do § 11 ust. 6 wzoru umowy.</w:t>
      </w:r>
    </w:p>
    <w:p w14:paraId="150DD36B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36</w:t>
      </w:r>
    </w:p>
    <w:p w14:paraId="6272FABC" w14:textId="3CE45AF0" w:rsidR="00E763FE" w:rsidRPr="00077322" w:rsidRDefault="00E763FE" w:rsidP="00077322">
      <w:pPr>
        <w:jc w:val="both"/>
        <w:rPr>
          <w:rFonts w:ascii="Verdana" w:hAnsi="Verdana" w:cs="Arial"/>
        </w:rPr>
      </w:pPr>
      <w:r w:rsidRPr="00FA0555">
        <w:rPr>
          <w:rFonts w:ascii="Verdana" w:hAnsi="Verdana" w:cs="Calibri"/>
        </w:rPr>
        <w:t xml:space="preserve">Prosimy o dopuszczenie aby Sądem właściwym dla rozpatrywania spraw spornych </w:t>
      </w:r>
      <w:r w:rsidRPr="00077322">
        <w:rPr>
          <w:rFonts w:ascii="Verdana" w:hAnsi="Verdana" w:cs="Arial"/>
        </w:rPr>
        <w:t>wynikających z realizacji umowy leasingu był sąd powszechny właściwy dla siedziby Wykonawcy</w:t>
      </w:r>
    </w:p>
    <w:p w14:paraId="7009E924" w14:textId="77777777" w:rsidR="00E763FE" w:rsidRPr="00077322" w:rsidRDefault="00E763FE" w:rsidP="00077322">
      <w:pPr>
        <w:jc w:val="both"/>
        <w:rPr>
          <w:rFonts w:ascii="Verdana" w:hAnsi="Verdana" w:cs="Arial"/>
        </w:rPr>
      </w:pPr>
      <w:r w:rsidRPr="00077322">
        <w:rPr>
          <w:rFonts w:ascii="Verdana" w:hAnsi="Verdana" w:cs="Arial"/>
          <w:b/>
        </w:rPr>
        <w:lastRenderedPageBreak/>
        <w:t>Odpowiedź</w:t>
      </w:r>
      <w:r w:rsidRPr="00077322">
        <w:rPr>
          <w:rFonts w:ascii="Verdana" w:hAnsi="Verdana" w:cs="Arial"/>
        </w:rPr>
        <w:br/>
        <w:t>Zamawiający nie wyraża zgody. Stosownie do zapisów § 12 ust. 1 wzoru umowy.</w:t>
      </w:r>
    </w:p>
    <w:p w14:paraId="47420B08" w14:textId="77777777" w:rsidR="00E763FE" w:rsidRPr="00652DBC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4BADFC9C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37</w:t>
      </w:r>
    </w:p>
    <w:p w14:paraId="3B193AED" w14:textId="70118B4C" w:rsidR="00E763FE" w:rsidRPr="00077322" w:rsidRDefault="00E763FE" w:rsidP="00077322">
      <w:pPr>
        <w:jc w:val="both"/>
        <w:rPr>
          <w:rFonts w:ascii="Verdana" w:hAnsi="Verdana" w:cs="Arial"/>
        </w:rPr>
      </w:pPr>
      <w:r w:rsidRPr="00987E02">
        <w:rPr>
          <w:rFonts w:ascii="Verdana" w:eastAsia="Calibri" w:hAnsi="Verdana"/>
        </w:rPr>
        <w:t xml:space="preserve">Wzór umowy stanowiący zał. nr 3 do SWZ § 1 ust 3 Prosimy o doprecyzowanie o jaki dokument dokładnie chodzi Zamawiającemu i kto ma ten dokument przygotować „ </w:t>
      </w:r>
      <w:r w:rsidRPr="00077322">
        <w:rPr>
          <w:rFonts w:ascii="Verdana" w:hAnsi="Verdana" w:cs="Arial"/>
        </w:rPr>
        <w:t>dokument gwarancyjny”, stanowiący integralną część umowy leasingu?</w:t>
      </w:r>
    </w:p>
    <w:p w14:paraId="51F66572" w14:textId="714E0DD2" w:rsidR="00E763FE" w:rsidRPr="00077322" w:rsidRDefault="00E763FE" w:rsidP="00077322">
      <w:pPr>
        <w:jc w:val="both"/>
        <w:rPr>
          <w:rFonts w:ascii="Verdana" w:hAnsi="Verdana" w:cs="Arial"/>
          <w:b/>
        </w:rPr>
      </w:pPr>
      <w:r w:rsidRPr="00077322">
        <w:rPr>
          <w:rFonts w:ascii="Verdana" w:hAnsi="Verdana" w:cs="Arial"/>
          <w:b/>
        </w:rPr>
        <w:t>Odpowiedź</w:t>
      </w:r>
    </w:p>
    <w:p w14:paraId="5A753131" w14:textId="4B2B3A23" w:rsidR="00C15F0C" w:rsidRPr="00077322" w:rsidRDefault="00C15F0C" w:rsidP="00077322">
      <w:pPr>
        <w:jc w:val="both"/>
        <w:rPr>
          <w:rFonts w:ascii="Verdana" w:hAnsi="Verdana" w:cs="Arial"/>
        </w:rPr>
      </w:pPr>
      <w:r w:rsidRPr="00077322">
        <w:rPr>
          <w:rFonts w:ascii="Verdana" w:hAnsi="Verdana" w:cs="Arial"/>
        </w:rPr>
        <w:t>Dokument gwarancyjny w rozumieniu przepisów kodeksu cywilnego – oświadczenie gwarancyjne wydane przez gwaranta utrwalone na papierze lub innym trwałym nośniku.</w:t>
      </w:r>
    </w:p>
    <w:p w14:paraId="749EADF6" w14:textId="6C19D47F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0684B79F" w14:textId="77777777" w:rsidR="00E763FE" w:rsidRDefault="00E763FE" w:rsidP="00E763FE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38</w:t>
      </w:r>
    </w:p>
    <w:p w14:paraId="2C850EFA" w14:textId="77777777" w:rsidR="00E763FE" w:rsidRPr="00DF3B9F" w:rsidRDefault="00E763FE" w:rsidP="00E763FE">
      <w:pPr>
        <w:spacing w:after="200" w:line="276" w:lineRule="auto"/>
        <w:rPr>
          <w:rFonts w:ascii="Verdana" w:eastAsia="Calibri" w:hAnsi="Verdana"/>
        </w:rPr>
      </w:pPr>
      <w:r w:rsidRPr="00DF3B9F">
        <w:rPr>
          <w:rFonts w:ascii="Verdana" w:eastAsia="Calibri" w:hAnsi="Verdana"/>
        </w:rPr>
        <w:t>Z uwagi na znaczącą wartość kontraktu tym samym konieczność dokonania analizy finansowej Zamawiającego uprzejmie prosimy o:</w:t>
      </w:r>
    </w:p>
    <w:p w14:paraId="079C59DA" w14:textId="77777777" w:rsidR="00E763FE" w:rsidRPr="00DF3B9F" w:rsidRDefault="00E763FE" w:rsidP="00E763F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DF3B9F">
        <w:rPr>
          <w:rFonts w:ascii="Verdana" w:eastAsia="Calibri" w:hAnsi="Verdana" w:cs="Times New Roman"/>
          <w:sz w:val="20"/>
          <w:szCs w:val="20"/>
          <w:lang w:eastAsia="pl-PL"/>
        </w:rPr>
        <w:t>przedstawienie sprawozdań finansowych Zamawiającego za dwa ostatnie lata obrachunkowe wraz ze sprawozdaniami Zarządu z działalności, uchwałami Zarządu zatwierdzające ww. sprawozdania oraz  Raporty i opinie biegłego rewidenta (o ile sprawozdania podlegają badaniu),</w:t>
      </w:r>
    </w:p>
    <w:p w14:paraId="142FA92F" w14:textId="77777777" w:rsidR="00E763FE" w:rsidRPr="00DF3B9F" w:rsidRDefault="00E763FE" w:rsidP="00E763F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DF3B9F">
        <w:rPr>
          <w:rFonts w:ascii="Verdana" w:eastAsia="Calibri" w:hAnsi="Verdana" w:cs="Times New Roman"/>
          <w:sz w:val="20"/>
          <w:szCs w:val="20"/>
          <w:lang w:eastAsia="pl-PL"/>
        </w:rPr>
        <w:t xml:space="preserve">przedstawienie Rachunku wyników i Bilans (np. F-01) za ostatni dostępny okres sprawozdawczy dotyczący 2022r. </w:t>
      </w:r>
    </w:p>
    <w:p w14:paraId="037A3144" w14:textId="77777777" w:rsidR="00E763FE" w:rsidRPr="00DF3B9F" w:rsidRDefault="00E763FE" w:rsidP="00E763F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DF3B9F">
        <w:rPr>
          <w:rFonts w:ascii="Verdana" w:eastAsia="Calibri" w:hAnsi="Verdana" w:cs="Times New Roman"/>
          <w:sz w:val="20"/>
          <w:szCs w:val="20"/>
          <w:lang w:eastAsia="pl-PL"/>
        </w:rPr>
        <w:t>przedstawienie aktualnego wykazu zobowiązań i należności bilansowych, i pozabilansowych (w tym aktualnego zestawienia kredytów/leasingów obejmującego: kwotę udzieloną/datę udzielenia/aktualne zadłużenie/ostateczny termin spłaty/miesięczną ratę).</w:t>
      </w:r>
    </w:p>
    <w:p w14:paraId="01C0B23B" w14:textId="78B61C3F" w:rsidR="00E763FE" w:rsidRDefault="00E763FE" w:rsidP="00E763F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DF3B9F">
        <w:rPr>
          <w:rFonts w:ascii="Verdana" w:eastAsia="Calibri" w:hAnsi="Verdana" w:cs="Times New Roman"/>
          <w:sz w:val="20"/>
          <w:szCs w:val="20"/>
          <w:lang w:eastAsia="pl-PL"/>
        </w:rPr>
        <w:t>Przedstawienie wiekowania należności i zobowiązań za ostatni okres sprawozdawczy dotyczący 2022 r. tj. rozbicie na okresy  do 30 dni, 31-60 dni, 61-90 dni , powyżej 90 dni,</w:t>
      </w:r>
    </w:p>
    <w:p w14:paraId="62AE43A8" w14:textId="77777777" w:rsidR="00077322" w:rsidRPr="00DF3B9F" w:rsidRDefault="00077322" w:rsidP="00077322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DF3B9F">
        <w:rPr>
          <w:rFonts w:ascii="Verdana" w:eastAsia="Calibri" w:hAnsi="Verdana" w:cs="Times New Roman"/>
          <w:sz w:val="20"/>
          <w:szCs w:val="20"/>
          <w:lang w:eastAsia="pl-PL"/>
        </w:rPr>
        <w:t>przedstawienie prognoz finansowych Zamawiającego na okres umowy leasingu objętej niniejszym postępowaniem przetargowym, uwzględniające zobowiązanie Zamawiającego wynikające z tejże umowy leasingu,</w:t>
      </w:r>
    </w:p>
    <w:p w14:paraId="52667C24" w14:textId="77777777" w:rsidR="00077322" w:rsidRPr="00DF3B9F" w:rsidRDefault="00077322" w:rsidP="00077322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DF3B9F">
        <w:rPr>
          <w:rFonts w:ascii="Verdana" w:eastAsia="Calibri" w:hAnsi="Verdana" w:cs="Times New Roman"/>
          <w:sz w:val="20"/>
          <w:szCs w:val="20"/>
          <w:lang w:eastAsia="pl-PL"/>
        </w:rPr>
        <w:t>przedstawienie aktualnych (nie starszych niż 90 dni) zaświadczeń Zamawiającego o niezaleganiu ze składkami w ZUS i podatkami w Urzędzie Skarbowym,</w:t>
      </w:r>
    </w:p>
    <w:p w14:paraId="40B55170" w14:textId="77777777" w:rsidR="00077322" w:rsidRPr="00DF3B9F" w:rsidRDefault="00077322" w:rsidP="00077322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DF3B9F">
        <w:rPr>
          <w:rFonts w:ascii="Verdana" w:eastAsia="Calibri" w:hAnsi="Verdana" w:cs="Times New Roman"/>
          <w:sz w:val="20"/>
          <w:szCs w:val="20"/>
          <w:lang w:eastAsia="pl-PL"/>
        </w:rPr>
        <w:t xml:space="preserve">przedstawienie aktualnych (nie starszych niż 90 dni) opinii bankowych i leasingowych wystawionych przez banki oraz firmy leasingowe finansujące Zamawiającego. </w:t>
      </w:r>
    </w:p>
    <w:p w14:paraId="0701FFCC" w14:textId="77777777" w:rsidR="00077322" w:rsidRPr="00DF3B9F" w:rsidRDefault="00077322" w:rsidP="00077322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DF3B9F">
        <w:rPr>
          <w:rFonts w:ascii="Verdana" w:eastAsia="Calibri" w:hAnsi="Verdana" w:cs="Times New Roman"/>
          <w:sz w:val="20"/>
          <w:szCs w:val="20"/>
          <w:lang w:eastAsia="pl-PL"/>
        </w:rPr>
        <w:t>przedstawienie aktualnej umowy spółki Zamawiającego.</w:t>
      </w:r>
    </w:p>
    <w:p w14:paraId="1EDF8BD5" w14:textId="7A5EB363" w:rsidR="00077322" w:rsidRDefault="00077322" w:rsidP="00077322">
      <w:pPr>
        <w:spacing w:after="200"/>
        <w:jc w:val="both"/>
        <w:rPr>
          <w:rFonts w:ascii="Verdana" w:hAnsi="Verdana" w:cs="Calibri"/>
        </w:rPr>
      </w:pPr>
      <w:r w:rsidRPr="000841AD">
        <w:rPr>
          <w:rFonts w:ascii="Verdana" w:hAnsi="Verdana" w:cs="Calibri"/>
          <w:b/>
          <w:bCs/>
        </w:rPr>
        <w:t>Odpowiedź</w:t>
      </w:r>
      <w:r>
        <w:rPr>
          <w:rFonts w:ascii="Verdana" w:hAnsi="Verdana" w:cs="Calibri"/>
          <w:b/>
          <w:bCs/>
        </w:rPr>
        <w:br/>
      </w:r>
      <w:r>
        <w:rPr>
          <w:rFonts w:ascii="Verdana" w:hAnsi="Verdana" w:cs="Calibri"/>
        </w:rPr>
        <w:t xml:space="preserve">Zamawiający nie jest spółką. Patrz </w:t>
      </w:r>
      <w:r w:rsidR="00D62590">
        <w:rPr>
          <w:rFonts w:ascii="Verdana" w:hAnsi="Verdana" w:cs="Calibri"/>
        </w:rPr>
        <w:t xml:space="preserve">odpowiedź na </w:t>
      </w:r>
      <w:r>
        <w:rPr>
          <w:rFonts w:ascii="Verdana" w:hAnsi="Verdana" w:cs="Calibri"/>
        </w:rPr>
        <w:t>pytanie nr 4 oraz nr 12.</w:t>
      </w:r>
    </w:p>
    <w:p w14:paraId="2E17DD58" w14:textId="77777777" w:rsidR="00077322" w:rsidRDefault="00077322" w:rsidP="00077322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39</w:t>
      </w:r>
    </w:p>
    <w:p w14:paraId="64933C8D" w14:textId="77777777" w:rsidR="00077322" w:rsidRPr="00DF3B9F" w:rsidRDefault="00077322" w:rsidP="00077322">
      <w:pPr>
        <w:jc w:val="both"/>
        <w:rPr>
          <w:rFonts w:ascii="Verdana" w:eastAsia="Calibri" w:hAnsi="Verdana"/>
        </w:rPr>
      </w:pPr>
      <w:r w:rsidRPr="00DF3B9F">
        <w:rPr>
          <w:rFonts w:ascii="Verdana" w:eastAsia="Calibri" w:hAnsi="Verdana"/>
        </w:rPr>
        <w:t>Z uwagi na przepisy o przeciwdziałaniu praniu pieniędzy oraz finansowaniu terroryzmu, prosimy o potwierdzenie, że Zamawiający przed podpisaniem umowy leasingu przekaże Wykonawcy dane dotyczące zarządu w zakresie Imienia, nazwiska, numeru PESEL, oraz państwa urodzenia, a w przypadku osób podpisujących Umowę Leasingu dane w zakresie Imienia, nazwiska, adresu zamieszkania, serii i numeru dowodu osobistego, numeru PESEL, obywatelstwa oraz państwa urodzenia oraz dla beneficjentów rzeczywistych dane dotyczące imienia i nazwiska.</w:t>
      </w:r>
    </w:p>
    <w:p w14:paraId="75638ADF" w14:textId="59344EDE" w:rsidR="00077322" w:rsidRPr="00077322" w:rsidRDefault="00077322" w:rsidP="00077322">
      <w:pPr>
        <w:jc w:val="both"/>
        <w:rPr>
          <w:rFonts w:ascii="Verdana" w:hAnsi="Verdana" w:cs="Arial"/>
        </w:rPr>
      </w:pPr>
      <w:r w:rsidRPr="00DF3B9F">
        <w:rPr>
          <w:rFonts w:ascii="Verdana" w:eastAsia="Calibri" w:hAnsi="Verdana"/>
        </w:rPr>
        <w:t xml:space="preserve">Przedmiotowe dane są niezbędne Finansującemu/Wykonawcy w celu dopełnienia </w:t>
      </w:r>
      <w:r w:rsidRPr="00077322">
        <w:rPr>
          <w:rFonts w:ascii="Verdana" w:hAnsi="Verdana" w:cs="Arial"/>
        </w:rPr>
        <w:t>obowiązków wynikających z powołanej wyżej ustawy o przeciwdziałaniu praniu pieniędzy oraz finansowaniu terroryzmu z dnia 1 marca 2018r (Dz.U. 2018 poz. 723).</w:t>
      </w:r>
    </w:p>
    <w:p w14:paraId="707638E8" w14:textId="77777777" w:rsidR="009155A8" w:rsidRDefault="009155A8" w:rsidP="00077322">
      <w:pPr>
        <w:jc w:val="both"/>
        <w:rPr>
          <w:rFonts w:ascii="Verdana" w:hAnsi="Verdana" w:cs="Arial"/>
          <w:b/>
        </w:rPr>
      </w:pPr>
    </w:p>
    <w:p w14:paraId="06D3856D" w14:textId="3B741C80" w:rsidR="00077322" w:rsidRPr="00077322" w:rsidRDefault="00077322" w:rsidP="00077322">
      <w:pPr>
        <w:jc w:val="both"/>
        <w:rPr>
          <w:rFonts w:ascii="Verdana" w:hAnsi="Verdana" w:cs="Arial"/>
          <w:b/>
        </w:rPr>
      </w:pPr>
      <w:r w:rsidRPr="00077322">
        <w:rPr>
          <w:rFonts w:ascii="Verdana" w:hAnsi="Verdana" w:cs="Arial"/>
          <w:b/>
        </w:rPr>
        <w:lastRenderedPageBreak/>
        <w:t>Odpowiedź</w:t>
      </w:r>
    </w:p>
    <w:p w14:paraId="7BB2562C" w14:textId="77777777" w:rsidR="00077322" w:rsidRPr="00077322" w:rsidRDefault="00077322" w:rsidP="00077322">
      <w:pPr>
        <w:jc w:val="both"/>
        <w:rPr>
          <w:rFonts w:ascii="Verdana" w:hAnsi="Verdana" w:cs="Arial"/>
        </w:rPr>
      </w:pPr>
      <w:r w:rsidRPr="00077322">
        <w:rPr>
          <w:rFonts w:ascii="Verdana" w:hAnsi="Verdana" w:cs="Arial"/>
        </w:rPr>
        <w:t>Zamawiający potwierdza, że przekaże powyższe dane przed podpisaniem umowy</w:t>
      </w:r>
      <w:r w:rsidRPr="00077322">
        <w:rPr>
          <w:rFonts w:ascii="Verdana" w:hAnsi="Verdana" w:cs="Arial"/>
        </w:rPr>
        <w:br/>
        <w:t>leasingu w celu dopełnienia obowiązków wynikających z powołanej wyżej ustawy o</w:t>
      </w:r>
      <w:r w:rsidRPr="00077322">
        <w:rPr>
          <w:rFonts w:ascii="Verdana" w:hAnsi="Verdana" w:cs="Arial"/>
        </w:rPr>
        <w:br/>
        <w:t>przeciwdziałaniu praniu pieniędzy oraz finansowaniu terroryzmu.</w:t>
      </w:r>
    </w:p>
    <w:p w14:paraId="03A0E34E" w14:textId="77777777" w:rsidR="00077322" w:rsidRDefault="00077322" w:rsidP="00077322">
      <w:pPr>
        <w:ind w:left="30" w:right="-72"/>
        <w:jc w:val="both"/>
        <w:rPr>
          <w:sz w:val="22"/>
          <w:szCs w:val="22"/>
        </w:rPr>
      </w:pPr>
    </w:p>
    <w:p w14:paraId="4E3CCAA0" w14:textId="77777777" w:rsidR="00077322" w:rsidRDefault="00077322" w:rsidP="00077322">
      <w:pPr>
        <w:shd w:val="clear" w:color="auto" w:fill="FFFFFF"/>
        <w:jc w:val="both"/>
        <w:rPr>
          <w:rFonts w:ascii="Verdana" w:hAnsi="Verdana" w:cs="Calibri"/>
          <w:b/>
          <w:bCs/>
        </w:rPr>
      </w:pPr>
      <w:r w:rsidRPr="007A73EB">
        <w:rPr>
          <w:rFonts w:ascii="Verdana" w:hAnsi="Verdana" w:cs="Calibri"/>
          <w:b/>
          <w:bCs/>
        </w:rPr>
        <w:t xml:space="preserve">Pytanie nr </w:t>
      </w:r>
      <w:r>
        <w:rPr>
          <w:rFonts w:ascii="Verdana" w:hAnsi="Verdana" w:cs="Calibri"/>
          <w:b/>
          <w:bCs/>
        </w:rPr>
        <w:t>40</w:t>
      </w:r>
    </w:p>
    <w:p w14:paraId="0D364B2C" w14:textId="77777777" w:rsidR="00077322" w:rsidRDefault="00077322" w:rsidP="00077322">
      <w:pPr>
        <w:jc w:val="both"/>
        <w:rPr>
          <w:rFonts w:ascii="Verdana" w:eastAsia="Calibri" w:hAnsi="Verdana"/>
        </w:rPr>
      </w:pPr>
      <w:r w:rsidRPr="002C7158">
        <w:rPr>
          <w:rFonts w:ascii="Verdana" w:eastAsia="Calibri" w:hAnsi="Verdana"/>
        </w:rPr>
        <w:t>Prosimy o informację, czy Zamawiający (osoby uprawnione do składania oświadczeń woli w imieniu Zamawiającego) wyrażają zgodę na złożenie i doręczenie Wykonawcy w wersji papierowej  bądź opatrzonej podpisem elektronicznym oświadczenia o treści przedstawionej w załączniku do niniejszych pytań?</w:t>
      </w:r>
    </w:p>
    <w:p w14:paraId="76EE91CD" w14:textId="579EB0AE" w:rsidR="00077322" w:rsidRPr="00C15F0C" w:rsidRDefault="00E36268" w:rsidP="00077322">
      <w:pPr>
        <w:jc w:val="both"/>
        <w:rPr>
          <w:rFonts w:ascii="Verdana" w:eastAsia="Calibri" w:hAnsi="Verdana"/>
          <w:b/>
        </w:rPr>
      </w:pPr>
      <w:r>
        <w:rPr>
          <w:rFonts w:ascii="Verdana" w:eastAsia="Calibri" w:hAnsi="Verdana"/>
          <w:b/>
        </w:rPr>
        <w:t>Odpowiedź</w:t>
      </w:r>
    </w:p>
    <w:p w14:paraId="395C55DE" w14:textId="77777777" w:rsidR="00077322" w:rsidRDefault="00077322" w:rsidP="00077322">
      <w:pPr>
        <w:jc w:val="both"/>
        <w:rPr>
          <w:rFonts w:ascii="Verdana" w:eastAsia="Calibri" w:hAnsi="Verdana"/>
        </w:rPr>
      </w:pPr>
      <w:r w:rsidRPr="002C7158">
        <w:rPr>
          <w:rFonts w:ascii="Verdana" w:hAnsi="Verdana" w:cs="Calibri"/>
        </w:rPr>
        <w:t>Zamawiający wyraża zgodę.</w:t>
      </w:r>
    </w:p>
    <w:p w14:paraId="2656EACF" w14:textId="77777777" w:rsidR="00077322" w:rsidRPr="002C7158" w:rsidRDefault="00077322" w:rsidP="00077322">
      <w:pPr>
        <w:jc w:val="both"/>
        <w:rPr>
          <w:rFonts w:ascii="Verdana" w:eastAsia="Calibri" w:hAnsi="Verdana"/>
        </w:rPr>
      </w:pPr>
    </w:p>
    <w:p w14:paraId="561B4532" w14:textId="5FC69832" w:rsidR="00077322" w:rsidRPr="00077322" w:rsidRDefault="00077322" w:rsidP="00077322">
      <w:pPr>
        <w:jc w:val="both"/>
        <w:rPr>
          <w:rFonts w:ascii="Verdana" w:eastAsia="Calibri" w:hAnsi="Verdana"/>
          <w:b/>
        </w:rPr>
      </w:pPr>
      <w:r w:rsidRPr="00077322">
        <w:rPr>
          <w:rFonts w:ascii="Verdana" w:eastAsia="Calibri" w:hAnsi="Verdana"/>
          <w:b/>
        </w:rPr>
        <w:t>Pytanie nr 41</w:t>
      </w:r>
    </w:p>
    <w:p w14:paraId="6F3A6926" w14:textId="68196BF2" w:rsidR="00077322" w:rsidRPr="00077322" w:rsidRDefault="00077322" w:rsidP="00077322">
      <w:pPr>
        <w:jc w:val="both"/>
        <w:rPr>
          <w:rFonts w:ascii="Verdana" w:eastAsia="Calibri" w:hAnsi="Verdana"/>
        </w:rPr>
      </w:pPr>
      <w:r w:rsidRPr="00077322">
        <w:rPr>
          <w:rFonts w:ascii="Verdana" w:eastAsia="Calibri" w:hAnsi="Verdana"/>
        </w:rPr>
        <w:t>Wobec udostępnienia przez Zamawiającego do Wykonawcy w treści dokumentacji przetargowej bądź w innych dokumentach lub nośnikach, danych osobowych osób występujących w imieniu Zamawiającego, w tym osób wskazanych jako osoby kontaktowe w realizowanym postępowaniu, Zamawiający zobowiązuje się do poinformowania tych osób, poprzez doręczenie im załączonego dokumentu:</w:t>
      </w:r>
    </w:p>
    <w:p w14:paraId="2EE0DCC7" w14:textId="4433B792" w:rsidR="00077322" w:rsidRPr="002C7158" w:rsidRDefault="00077322" w:rsidP="00077322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C7158">
        <w:rPr>
          <w:rFonts w:ascii="Verdana" w:eastAsia="Times New Roman" w:hAnsi="Verdana" w:cs="Times New Roman"/>
          <w:sz w:val="20"/>
          <w:szCs w:val="20"/>
          <w:lang w:eastAsia="pl-PL"/>
        </w:rPr>
        <w:t>o zakresie danych osobowych dotyczących tych osób, a przekazanych Wykonawcy</w:t>
      </w:r>
      <w:r w:rsidR="006D2F5F"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  <w:r w:rsidRPr="002C715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03828F72" w14:textId="757E4982" w:rsidR="00077322" w:rsidRPr="002C7158" w:rsidRDefault="00077322" w:rsidP="00077322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C7158">
        <w:rPr>
          <w:rFonts w:ascii="Verdana" w:eastAsia="Times New Roman" w:hAnsi="Verdana" w:cs="Times New Roman"/>
          <w:sz w:val="20"/>
          <w:szCs w:val="20"/>
          <w:lang w:eastAsia="pl-PL"/>
        </w:rPr>
        <w:t>o tym, że Wykonawca jest administratorem ich danych osobowych oraz że przetwarza ich dane osobowe na zasadach określonych w przekazywanym dokumencie,</w:t>
      </w:r>
    </w:p>
    <w:p w14:paraId="42C5B106" w14:textId="6D5F20E8" w:rsidR="00077322" w:rsidRPr="002C7158" w:rsidRDefault="00077322" w:rsidP="00077322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C7158">
        <w:rPr>
          <w:rFonts w:ascii="Verdana" w:eastAsia="Times New Roman" w:hAnsi="Verdana" w:cs="Times New Roman"/>
          <w:sz w:val="20"/>
          <w:szCs w:val="20"/>
          <w:lang w:eastAsia="pl-PL"/>
        </w:rPr>
        <w:t>o tym, że jestem źródłem, od którego Wykonawca pozyskała ich dane,</w:t>
      </w:r>
    </w:p>
    <w:p w14:paraId="35251E41" w14:textId="5EB05056" w:rsidR="00077322" w:rsidRPr="002C7158" w:rsidRDefault="00077322" w:rsidP="00077322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C7158">
        <w:rPr>
          <w:rFonts w:ascii="Verdana" w:eastAsia="Times New Roman" w:hAnsi="Verdana" w:cs="Times New Roman"/>
          <w:sz w:val="20"/>
          <w:szCs w:val="20"/>
          <w:lang w:eastAsia="pl-PL"/>
        </w:rPr>
        <w:t>o prawach przysługujących tym osobom, w związku z przetwarzaniem ich danych przez Wykonawcę</w:t>
      </w:r>
      <w:r w:rsidR="006D2F5F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  <w:r w:rsidRPr="002C715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4D8699A7" w14:textId="1F97BA59" w:rsidR="00077322" w:rsidRPr="00077322" w:rsidRDefault="00077322" w:rsidP="00077322">
      <w:pPr>
        <w:pStyle w:val="Akapitzlist"/>
        <w:spacing w:after="0" w:line="276" w:lineRule="auto"/>
        <w:jc w:val="both"/>
        <w:rPr>
          <w:rFonts w:ascii="PKO Bank Polski" w:eastAsia="Times New Roman" w:hAnsi="PKO Bank Polski" w:cs="Times New Roman"/>
          <w:sz w:val="20"/>
          <w:szCs w:val="20"/>
          <w:lang w:eastAsia="pl-PL"/>
        </w:rPr>
      </w:pPr>
      <w:r w:rsidRPr="002C7158">
        <w:rPr>
          <w:rFonts w:ascii="Verdana" w:eastAsia="Times New Roman" w:hAnsi="Verdana" w:cs="Times New Roman"/>
          <w:sz w:val="20"/>
          <w:szCs w:val="20"/>
          <w:lang w:eastAsia="pl-PL"/>
        </w:rPr>
        <w:t>Dodatkowo, na żądanie Wykonawcy, zobowiązuję się do dostarczenia spółce potwierdzenia przekazania ww. informacji</w:t>
      </w:r>
      <w:r w:rsidRPr="008C6806">
        <w:rPr>
          <w:rFonts w:ascii="PKO Bank Polski" w:eastAsia="Times New Roman" w:hAnsi="PKO Bank Polski" w:cs="Times New Roman"/>
          <w:sz w:val="20"/>
          <w:szCs w:val="20"/>
          <w:lang w:eastAsia="pl-PL"/>
        </w:rPr>
        <w:t>.</w:t>
      </w:r>
    </w:p>
    <w:p w14:paraId="3FC17369" w14:textId="77777777" w:rsidR="00077322" w:rsidRDefault="00077322" w:rsidP="00077322">
      <w:pPr>
        <w:shd w:val="clear" w:color="auto" w:fill="FFFFFF"/>
        <w:jc w:val="both"/>
        <w:rPr>
          <w:rFonts w:ascii="Verdana" w:hAnsi="Verdana" w:cs="Calibri"/>
          <w:b/>
          <w:bCs/>
        </w:rPr>
      </w:pPr>
    </w:p>
    <w:p w14:paraId="7B755184" w14:textId="77777777" w:rsidR="00077322" w:rsidRPr="002C7158" w:rsidRDefault="00077322" w:rsidP="00077322">
      <w:pPr>
        <w:spacing w:after="200"/>
        <w:jc w:val="both"/>
        <w:rPr>
          <w:rFonts w:ascii="PKO Bank Polski" w:hAnsi="PKO Bank Polski"/>
          <w:color w:val="000000"/>
        </w:rPr>
      </w:pPr>
      <w:r w:rsidRPr="000841AD">
        <w:rPr>
          <w:rFonts w:ascii="Verdana" w:hAnsi="Verdana" w:cs="Calibri"/>
          <w:b/>
          <w:bCs/>
        </w:rPr>
        <w:t>Odpowiedź</w:t>
      </w:r>
      <w:r>
        <w:rPr>
          <w:rFonts w:ascii="PKO Bank Polski" w:hAnsi="PKO Bank Polski"/>
          <w:color w:val="000000"/>
        </w:rPr>
        <w:br/>
      </w:r>
      <w:r w:rsidRPr="002C7158">
        <w:rPr>
          <w:rFonts w:ascii="Verdana" w:hAnsi="Verdana" w:cs="Calibri"/>
        </w:rPr>
        <w:t>Zamawiający wyraża zgodę.</w:t>
      </w:r>
    </w:p>
    <w:p w14:paraId="7A05A243" w14:textId="77777777" w:rsidR="004660DD" w:rsidRDefault="004660DD" w:rsidP="004660DD">
      <w:pPr>
        <w:tabs>
          <w:tab w:val="left" w:pos="1530"/>
        </w:tabs>
        <w:spacing w:after="200"/>
        <w:jc w:val="both"/>
        <w:rPr>
          <w:rFonts w:ascii="Verdana" w:hAnsi="Verdana" w:cs="Calibri"/>
        </w:rPr>
      </w:pPr>
    </w:p>
    <w:p w14:paraId="4AC85EE4" w14:textId="185E7044" w:rsidR="00077322" w:rsidRPr="006D4CB9" w:rsidRDefault="00077322" w:rsidP="004660DD">
      <w:pPr>
        <w:tabs>
          <w:tab w:val="left" w:pos="1530"/>
        </w:tabs>
        <w:spacing w:after="200"/>
        <w:jc w:val="both"/>
        <w:rPr>
          <w:rFonts w:ascii="Arial" w:hAnsi="Arial" w:cs="Arial"/>
          <w:i/>
        </w:rPr>
      </w:pPr>
      <w:bookmarkStart w:id="1" w:name="_GoBack"/>
      <w:bookmarkEnd w:id="1"/>
      <w:r w:rsidRPr="006D4CB9">
        <w:rPr>
          <w:rFonts w:ascii="Arial" w:hAnsi="Arial" w:cs="Arial"/>
          <w:i/>
        </w:rPr>
        <w:t>Zamawiający wprowadza nowy wzór umowy.</w:t>
      </w:r>
    </w:p>
    <w:p w14:paraId="03ED2DBE" w14:textId="77777777" w:rsidR="00077322" w:rsidRPr="006D4CB9" w:rsidRDefault="00077322" w:rsidP="00077322">
      <w:pPr>
        <w:spacing w:after="120"/>
        <w:ind w:left="30" w:right="-72"/>
        <w:jc w:val="both"/>
        <w:rPr>
          <w:rFonts w:ascii="Arial" w:hAnsi="Arial" w:cs="Arial"/>
          <w:i/>
        </w:rPr>
      </w:pPr>
      <w:r w:rsidRPr="006D4CB9">
        <w:rPr>
          <w:rFonts w:ascii="Arial" w:hAnsi="Arial" w:cs="Arial"/>
          <w:i/>
        </w:rPr>
        <w:t>Powyższe odpowiedzi</w:t>
      </w:r>
      <w:r>
        <w:rPr>
          <w:rFonts w:ascii="Arial" w:hAnsi="Arial" w:cs="Arial"/>
          <w:i/>
        </w:rPr>
        <w:t xml:space="preserve"> i zmiany</w:t>
      </w:r>
      <w:r w:rsidRPr="006D4CB9">
        <w:rPr>
          <w:rFonts w:ascii="Arial" w:hAnsi="Arial" w:cs="Arial"/>
          <w:i/>
        </w:rPr>
        <w:t xml:space="preserve"> stanowią integralną część SWZ.</w:t>
      </w:r>
    </w:p>
    <w:p w14:paraId="5252BA78" w14:textId="77777777" w:rsidR="00077322" w:rsidRPr="00987E02" w:rsidRDefault="00077322" w:rsidP="00077322">
      <w:pPr>
        <w:spacing w:after="200"/>
        <w:jc w:val="both"/>
        <w:rPr>
          <w:rFonts w:ascii="Verdana" w:hAnsi="Verdana" w:cs="Calibri"/>
        </w:rPr>
      </w:pPr>
    </w:p>
    <w:p w14:paraId="7D668FF9" w14:textId="77777777" w:rsidR="00077322" w:rsidRPr="00DF3B9F" w:rsidRDefault="00077322" w:rsidP="00077322">
      <w:pPr>
        <w:pStyle w:val="Akapitzlist"/>
        <w:spacing w:after="0" w:line="276" w:lineRule="auto"/>
        <w:ind w:left="1146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</w:p>
    <w:p w14:paraId="4B10E1A1" w14:textId="77777777" w:rsidR="00E763FE" w:rsidRPr="00E53307" w:rsidRDefault="00E763FE" w:rsidP="00E763FE">
      <w:pPr>
        <w:spacing w:after="200"/>
        <w:jc w:val="both"/>
        <w:rPr>
          <w:rFonts w:ascii="Verdana" w:hAnsi="Verdana" w:cs="Calibri"/>
          <w:b/>
          <w:bCs/>
        </w:rPr>
      </w:pPr>
    </w:p>
    <w:p w14:paraId="3B4EBC1C" w14:textId="77777777" w:rsidR="00E763FE" w:rsidRPr="00E763FE" w:rsidRDefault="00E763FE" w:rsidP="00E763FE">
      <w:pPr>
        <w:jc w:val="both"/>
        <w:rPr>
          <w:rFonts w:ascii="Verdana" w:hAnsi="Verdana" w:cs="Arial"/>
        </w:rPr>
      </w:pPr>
    </w:p>
    <w:p w14:paraId="365E910B" w14:textId="77777777" w:rsidR="00E763FE" w:rsidRDefault="00E763FE" w:rsidP="00E763FE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3B8F4EDA" w14:textId="03D0E6F4" w:rsidR="00E763FE" w:rsidRDefault="00E763FE" w:rsidP="00E763FE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0038C562" w14:textId="77777777" w:rsidR="00E763FE" w:rsidRPr="00E763FE" w:rsidRDefault="00E763FE" w:rsidP="00E763FE">
      <w:pPr>
        <w:shd w:val="clear" w:color="auto" w:fill="FFFFFF"/>
        <w:jc w:val="both"/>
        <w:rPr>
          <w:rFonts w:ascii="Verdana" w:hAnsi="Verdana"/>
          <w:color w:val="000000"/>
        </w:rPr>
      </w:pPr>
    </w:p>
    <w:p w14:paraId="2CD524B7" w14:textId="77777777" w:rsidR="00EA0E01" w:rsidRDefault="00EA0E01" w:rsidP="00EA0E01">
      <w:pPr>
        <w:shd w:val="clear" w:color="auto" w:fill="FFFFFF"/>
        <w:jc w:val="both"/>
        <w:rPr>
          <w:rFonts w:ascii="Verdana" w:hAnsi="Verdana" w:cs="Calibri"/>
          <w:bCs/>
        </w:rPr>
      </w:pPr>
    </w:p>
    <w:sectPr w:rsidR="00EA0E01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116CD" w16cex:dateUtc="2022-07-07T06:2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AC8F8" w14:textId="77777777" w:rsidR="00D0354A" w:rsidRDefault="00D0354A">
      <w:r>
        <w:separator/>
      </w:r>
    </w:p>
  </w:endnote>
  <w:endnote w:type="continuationSeparator" w:id="0">
    <w:p w14:paraId="1A786C7E" w14:textId="77777777" w:rsidR="00D0354A" w:rsidRDefault="00D03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PKO Bank Polski">
    <w:altName w:val="Calibri"/>
    <w:charset w:val="EE"/>
    <w:family w:val="swiss"/>
    <w:pitch w:val="variable"/>
    <w:sig w:usb0="800000AF" w:usb1="4000004A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52F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96CBA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4F4C6" w14:textId="359F2046" w:rsidR="006D4AB3" w:rsidRDefault="00A80DF7">
    <w:pPr>
      <w:pStyle w:val="Stopka"/>
      <w:tabs>
        <w:tab w:val="clear" w:pos="4536"/>
      </w:tabs>
      <w:jc w:val="center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EB75F0" wp14:editId="4EF55A8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6FCDE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14F213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6A3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F4EA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E5EB15" w14:textId="77777777" w:rsidR="006D4AB3" w:rsidRDefault="006D4AB3">
    <w:pPr>
      <w:pStyle w:val="Stopka"/>
      <w:tabs>
        <w:tab w:val="clear" w:pos="4536"/>
        <w:tab w:val="left" w:pos="6237"/>
      </w:tabs>
    </w:pPr>
  </w:p>
  <w:p w14:paraId="0C783B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EE211" w14:textId="77777777" w:rsidR="00D0354A" w:rsidRDefault="00D0354A">
      <w:r>
        <w:separator/>
      </w:r>
    </w:p>
  </w:footnote>
  <w:footnote w:type="continuationSeparator" w:id="0">
    <w:p w14:paraId="353135AD" w14:textId="77777777" w:rsidR="00D0354A" w:rsidRDefault="00D03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7E1E6" w14:textId="6420536A" w:rsidR="00FE10F7" w:rsidRDefault="00516AA4">
    <w:pPr>
      <w:pStyle w:val="Nagwek"/>
    </w:pPr>
    <w:r>
      <w:rPr>
        <w:noProof/>
      </w:rPr>
      <w:drawing>
        <wp:inline distT="0" distB="0" distL="0" distR="0" wp14:anchorId="472CFF38" wp14:editId="5CCBAE9F">
          <wp:extent cx="5759450" cy="501539"/>
          <wp:effectExtent l="0" t="0" r="0" b="0"/>
          <wp:docPr id="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01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D6692"/>
    <w:multiLevelType w:val="hybridMultilevel"/>
    <w:tmpl w:val="B6709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F7FAC"/>
    <w:multiLevelType w:val="hybridMultilevel"/>
    <w:tmpl w:val="72CC96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E3197E"/>
    <w:multiLevelType w:val="multilevel"/>
    <w:tmpl w:val="306639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7671B73"/>
    <w:multiLevelType w:val="multilevel"/>
    <w:tmpl w:val="93BA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0166D2"/>
    <w:multiLevelType w:val="hybridMultilevel"/>
    <w:tmpl w:val="C43CB63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FE9012D"/>
    <w:multiLevelType w:val="hybridMultilevel"/>
    <w:tmpl w:val="54D6F6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A1095B"/>
    <w:multiLevelType w:val="hybridMultilevel"/>
    <w:tmpl w:val="3224EE2A"/>
    <w:lvl w:ilvl="0" w:tplc="89FC13A2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3"/>
  </w:num>
  <w:num w:numId="6">
    <w:abstractNumId w:val="4"/>
  </w:num>
  <w:num w:numId="7">
    <w:abstractNumId w:val="12"/>
  </w:num>
  <w:num w:numId="8">
    <w:abstractNumId w:val="6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"/>
  </w:num>
  <w:num w:numId="12">
    <w:abstractNumId w:val="11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72D"/>
    <w:rsid w:val="00031374"/>
    <w:rsid w:val="00047760"/>
    <w:rsid w:val="00064B8F"/>
    <w:rsid w:val="000716FF"/>
    <w:rsid w:val="00077322"/>
    <w:rsid w:val="000841AD"/>
    <w:rsid w:val="00087A1C"/>
    <w:rsid w:val="000908F4"/>
    <w:rsid w:val="000A1097"/>
    <w:rsid w:val="000C64CB"/>
    <w:rsid w:val="000C6632"/>
    <w:rsid w:val="000C7664"/>
    <w:rsid w:val="000E0860"/>
    <w:rsid w:val="000E2A8F"/>
    <w:rsid w:val="000F38CC"/>
    <w:rsid w:val="00103BD6"/>
    <w:rsid w:val="00110201"/>
    <w:rsid w:val="0012774F"/>
    <w:rsid w:val="00144B7A"/>
    <w:rsid w:val="00174207"/>
    <w:rsid w:val="00176C49"/>
    <w:rsid w:val="00180C6E"/>
    <w:rsid w:val="0018570D"/>
    <w:rsid w:val="0018641D"/>
    <w:rsid w:val="001F037D"/>
    <w:rsid w:val="001F2821"/>
    <w:rsid w:val="00211A15"/>
    <w:rsid w:val="0023737A"/>
    <w:rsid w:val="00241061"/>
    <w:rsid w:val="00246A06"/>
    <w:rsid w:val="0025298A"/>
    <w:rsid w:val="0029606A"/>
    <w:rsid w:val="00297DE6"/>
    <w:rsid w:val="002C069A"/>
    <w:rsid w:val="002C7158"/>
    <w:rsid w:val="00334B7C"/>
    <w:rsid w:val="00353748"/>
    <w:rsid w:val="003B1111"/>
    <w:rsid w:val="003B2C2A"/>
    <w:rsid w:val="003E3E47"/>
    <w:rsid w:val="00400F0C"/>
    <w:rsid w:val="00430BC1"/>
    <w:rsid w:val="00460AB4"/>
    <w:rsid w:val="004660DD"/>
    <w:rsid w:val="004848F3"/>
    <w:rsid w:val="004A3AD1"/>
    <w:rsid w:val="004A75F2"/>
    <w:rsid w:val="004A7FBD"/>
    <w:rsid w:val="005144A9"/>
    <w:rsid w:val="00516AA4"/>
    <w:rsid w:val="00520165"/>
    <w:rsid w:val="005204CC"/>
    <w:rsid w:val="00520CA3"/>
    <w:rsid w:val="00543483"/>
    <w:rsid w:val="00577693"/>
    <w:rsid w:val="005B1B08"/>
    <w:rsid w:val="005C024F"/>
    <w:rsid w:val="005F00F1"/>
    <w:rsid w:val="006009BB"/>
    <w:rsid w:val="006063A0"/>
    <w:rsid w:val="00611738"/>
    <w:rsid w:val="0062313D"/>
    <w:rsid w:val="00632C3C"/>
    <w:rsid w:val="0065000B"/>
    <w:rsid w:val="00652DBC"/>
    <w:rsid w:val="00662BDB"/>
    <w:rsid w:val="00675EA8"/>
    <w:rsid w:val="006A5DF1"/>
    <w:rsid w:val="006B7198"/>
    <w:rsid w:val="006B74FE"/>
    <w:rsid w:val="006D2F5F"/>
    <w:rsid w:val="006D4AB3"/>
    <w:rsid w:val="006E683C"/>
    <w:rsid w:val="006F3B81"/>
    <w:rsid w:val="0070572D"/>
    <w:rsid w:val="00731AB9"/>
    <w:rsid w:val="00736B42"/>
    <w:rsid w:val="0077719E"/>
    <w:rsid w:val="007940C6"/>
    <w:rsid w:val="007A166D"/>
    <w:rsid w:val="007A73EB"/>
    <w:rsid w:val="007D0AF5"/>
    <w:rsid w:val="007D2411"/>
    <w:rsid w:val="007D7198"/>
    <w:rsid w:val="0081098A"/>
    <w:rsid w:val="008145C4"/>
    <w:rsid w:val="0082024A"/>
    <w:rsid w:val="00870F9F"/>
    <w:rsid w:val="00872768"/>
    <w:rsid w:val="008804B6"/>
    <w:rsid w:val="00897AB0"/>
    <w:rsid w:val="008A3553"/>
    <w:rsid w:val="008B6AB3"/>
    <w:rsid w:val="008C7447"/>
    <w:rsid w:val="009003D1"/>
    <w:rsid w:val="009155A8"/>
    <w:rsid w:val="00947A50"/>
    <w:rsid w:val="00976E5E"/>
    <w:rsid w:val="00987E02"/>
    <w:rsid w:val="00A7527A"/>
    <w:rsid w:val="00A759DB"/>
    <w:rsid w:val="00A80DF7"/>
    <w:rsid w:val="00A87E90"/>
    <w:rsid w:val="00A905AC"/>
    <w:rsid w:val="00AA33F0"/>
    <w:rsid w:val="00B1255C"/>
    <w:rsid w:val="00B17190"/>
    <w:rsid w:val="00B22F18"/>
    <w:rsid w:val="00B82083"/>
    <w:rsid w:val="00BA3371"/>
    <w:rsid w:val="00BA37D4"/>
    <w:rsid w:val="00BA6584"/>
    <w:rsid w:val="00BE492D"/>
    <w:rsid w:val="00BE7BFD"/>
    <w:rsid w:val="00C15F0C"/>
    <w:rsid w:val="00C243B8"/>
    <w:rsid w:val="00C370F2"/>
    <w:rsid w:val="00C44EEC"/>
    <w:rsid w:val="00CD35F1"/>
    <w:rsid w:val="00D00241"/>
    <w:rsid w:val="00D0354A"/>
    <w:rsid w:val="00D22FFA"/>
    <w:rsid w:val="00D416BE"/>
    <w:rsid w:val="00D47E37"/>
    <w:rsid w:val="00D62590"/>
    <w:rsid w:val="00D8461B"/>
    <w:rsid w:val="00D84F09"/>
    <w:rsid w:val="00D9049C"/>
    <w:rsid w:val="00D915F2"/>
    <w:rsid w:val="00D970A8"/>
    <w:rsid w:val="00DA594F"/>
    <w:rsid w:val="00DF32E8"/>
    <w:rsid w:val="00DF3B9F"/>
    <w:rsid w:val="00E21B49"/>
    <w:rsid w:val="00E2789F"/>
    <w:rsid w:val="00E345BA"/>
    <w:rsid w:val="00E36268"/>
    <w:rsid w:val="00E53307"/>
    <w:rsid w:val="00E65E9B"/>
    <w:rsid w:val="00E72428"/>
    <w:rsid w:val="00E763FE"/>
    <w:rsid w:val="00E90773"/>
    <w:rsid w:val="00EA0E01"/>
    <w:rsid w:val="00EA14B3"/>
    <w:rsid w:val="00EA416E"/>
    <w:rsid w:val="00EC0E12"/>
    <w:rsid w:val="00ED43DF"/>
    <w:rsid w:val="00F346D4"/>
    <w:rsid w:val="00F349B9"/>
    <w:rsid w:val="00F57167"/>
    <w:rsid w:val="00F82DD6"/>
    <w:rsid w:val="00FA0555"/>
    <w:rsid w:val="00FC5957"/>
    <w:rsid w:val="00FD265E"/>
    <w:rsid w:val="00FE10F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0AB8F46"/>
  <w15:chartTrackingRefBased/>
  <w15:docId w15:val="{15C62807-E65E-4A02-951F-83B7F9A5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qFormat/>
    <w:rsid w:val="00516AA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16A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16AA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16AA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16AA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16A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B22F1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2F18"/>
  </w:style>
  <w:style w:type="character" w:customStyle="1" w:styleId="TekstkomentarzaZnak">
    <w:name w:val="Tekst komentarza Znak"/>
    <w:basedOn w:val="Domylnaczcionkaakapitu"/>
    <w:link w:val="Tekstkomentarza"/>
    <w:rsid w:val="00B22F18"/>
  </w:style>
  <w:style w:type="paragraph" w:styleId="Tematkomentarza">
    <w:name w:val="annotation subject"/>
    <w:basedOn w:val="Tekstkomentarza"/>
    <w:next w:val="Tekstkomentarza"/>
    <w:link w:val="TematkomentarzaZnak"/>
    <w:rsid w:val="00B22F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22F18"/>
    <w:rPr>
      <w:b/>
      <w:bCs/>
    </w:rPr>
  </w:style>
  <w:style w:type="character" w:styleId="Hipercze">
    <w:name w:val="Hyperlink"/>
    <w:basedOn w:val="Domylnaczcionkaakapitu"/>
    <w:uiPriority w:val="99"/>
    <w:unhideWhenUsed/>
    <w:rsid w:val="005204CC"/>
    <w:rPr>
      <w:color w:val="0000FF"/>
      <w:u w:val="single"/>
    </w:rPr>
  </w:style>
  <w:style w:type="paragraph" w:styleId="Akapitzlist">
    <w:name w:val="List Paragraph"/>
    <w:aliases w:val="Podsis rysunku,Obiekt,List Paragraph1,Punktowanie,CW_Lista,zwykły tekst,BulletC,normalny tekst,K2 lista alfabetyczna,Nagłowek 3,Numerowanie,L1,Preambuła,Akapit z listą BS,Kolorowa lista — akcent 11,Dot pt,F5 List Paragraph"/>
    <w:basedOn w:val="Normalny"/>
    <w:link w:val="AkapitzlistZnak"/>
    <w:uiPriority w:val="34"/>
    <w:qFormat/>
    <w:rsid w:val="00A87E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Podsis rysunku Znak,Obiekt Znak,List Paragraph1 Znak,Punktowanie Znak,CW_Lista Znak,zwykły tekst Znak,BulletC Znak,normalny tekst Znak,K2 lista alfabetyczna Znak,Nagłowek 3 Znak,Numerowanie Znak,L1 Znak,Preambuła Znak,Dot pt Znak"/>
    <w:link w:val="Akapitzlist"/>
    <w:uiPriority w:val="34"/>
    <w:qFormat/>
    <w:locked/>
    <w:rsid w:val="00A87E9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516AA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516AA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516AA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16AA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16AA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16AA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zua@agh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20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9</Pages>
  <Words>3126</Words>
  <Characters>20058</Characters>
  <Application>Microsoft Office Word</Application>
  <DocSecurity>0</DocSecurity>
  <Lines>167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ZAPYTANIE O CENĘ</vt:lpstr>
      <vt:lpstr>ZAPYTANIE O CENĘ</vt:lpstr>
    </vt:vector>
  </TitlesOfParts>
  <Company>Datacomp</Company>
  <LinksUpToDate>false</LinksUpToDate>
  <CharactersWithSpaces>23138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7</cp:revision>
  <cp:lastPrinted>2022-07-07T07:23:00Z</cp:lastPrinted>
  <dcterms:created xsi:type="dcterms:W3CDTF">2022-07-07T07:24:00Z</dcterms:created>
  <dcterms:modified xsi:type="dcterms:W3CDTF">2022-07-07T10:37:00Z</dcterms:modified>
</cp:coreProperties>
</file>