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520600C7" w:rsidR="00987E4B" w:rsidRPr="002D55B6" w:rsidRDefault="00987E4B" w:rsidP="002D55B6">
      <w:pPr>
        <w:tabs>
          <w:tab w:val="left" w:pos="0"/>
        </w:tabs>
        <w:jc w:val="both"/>
        <w:rPr>
          <w:b/>
          <w:color w:val="000000"/>
          <w:sz w:val="28"/>
        </w:rPr>
      </w:pPr>
      <w:r w:rsidRPr="002D55B6">
        <w:rPr>
          <w:sz w:val="28"/>
        </w:rPr>
        <w:t>Przedmiot postepowania:</w:t>
      </w:r>
      <w:r w:rsidRPr="002D55B6">
        <w:rPr>
          <w:b/>
          <w:sz w:val="28"/>
        </w:rPr>
        <w:t xml:space="preserve"> </w:t>
      </w:r>
      <w:r w:rsidR="002D55B6" w:rsidRPr="002D55B6">
        <w:rPr>
          <w:b/>
          <w:sz w:val="24"/>
          <w:szCs w:val="18"/>
        </w:rPr>
        <w:t xml:space="preserve">Usługa przeprowadzenia szkolenia certyfikowanego w zakresie Systemów Zarządzania Jakością dla 2 osób dla </w:t>
      </w:r>
      <w:proofErr w:type="spellStart"/>
      <w:r w:rsidR="002D55B6" w:rsidRPr="002D55B6">
        <w:rPr>
          <w:b/>
          <w:sz w:val="24"/>
          <w:szCs w:val="18"/>
        </w:rPr>
        <w:t>WIMiIP</w:t>
      </w:r>
      <w:proofErr w:type="spellEnd"/>
      <w:r w:rsidR="002D55B6" w:rsidRPr="002D55B6">
        <w:rPr>
          <w:b/>
          <w:sz w:val="24"/>
          <w:szCs w:val="18"/>
        </w:rPr>
        <w:t xml:space="preserve"> - KC-zp.272-300/22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6374"/>
        <w:gridCol w:w="1776"/>
      </w:tblGrid>
      <w:tr w:rsidR="00987E4B" w:rsidRPr="001D740A" w14:paraId="516C0708" w14:textId="77777777" w:rsidTr="009B546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6374" w:type="dxa"/>
            <w:tcBorders>
              <w:bottom w:val="nil"/>
            </w:tcBorders>
            <w:vAlign w:val="center"/>
          </w:tcPr>
          <w:p w14:paraId="0AB6D083" w14:textId="3912E0F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SWZ</w:t>
            </w:r>
          </w:p>
        </w:tc>
        <w:tc>
          <w:tcPr>
            <w:tcW w:w="1776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9B5469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6374" w:type="dxa"/>
          </w:tcPr>
          <w:p w14:paraId="640D2189" w14:textId="20671B3A" w:rsidR="009F21EA" w:rsidRDefault="0078599F" w:rsidP="009F21EA">
            <w:pPr>
              <w:jc w:val="both"/>
              <w:rPr>
                <w:b/>
              </w:rPr>
            </w:pPr>
            <w:r w:rsidRPr="0078599F">
              <w:t>1. Posiada doświadczenie w prowadzeniu szkoleń z zakres</w:t>
            </w:r>
            <w:r w:rsidR="007D1B8D">
              <w:t>u</w:t>
            </w:r>
            <w:r w:rsidRPr="0078599F">
              <w:t xml:space="preserve"> Systemów Zarządzania ISO 9001, ISO 14001, ISO/TS 16949, ISO 22000</w:t>
            </w:r>
            <w:r>
              <w:rPr>
                <w:b/>
              </w:rPr>
              <w:t xml:space="preserve"> TAK//NIE</w:t>
            </w:r>
          </w:p>
          <w:p w14:paraId="2E8C4FB8" w14:textId="77777777" w:rsidR="007D1B8D" w:rsidRDefault="007D1B8D" w:rsidP="009F21EA">
            <w:pPr>
              <w:jc w:val="both"/>
              <w:rPr>
                <w:b/>
              </w:rPr>
            </w:pPr>
          </w:p>
          <w:p w14:paraId="22B498AA" w14:textId="0A4930EC" w:rsidR="001E3B15" w:rsidRDefault="0078599F" w:rsidP="009F21EA">
            <w:pPr>
              <w:jc w:val="both"/>
            </w:pPr>
            <w:r>
              <w:t>2.</w:t>
            </w:r>
            <w:r w:rsidR="009F21EA">
              <w:t xml:space="preserve"> </w:t>
            </w:r>
            <w:r>
              <w:t>P</w:t>
            </w:r>
            <w:r w:rsidR="009F21EA" w:rsidRPr="00DB0E64">
              <w:t xml:space="preserve">osiada </w:t>
            </w:r>
            <w:r w:rsidR="009F21EA">
              <w:t>…. lat</w:t>
            </w:r>
            <w:r w:rsidR="009F21EA" w:rsidRPr="00DB0E64">
              <w:t xml:space="preserve"> doświadczeni</w:t>
            </w:r>
            <w:r w:rsidR="009F21EA">
              <w:t>a</w:t>
            </w:r>
            <w:r w:rsidR="009F21EA" w:rsidRPr="00DB0E64">
              <w:t xml:space="preserve"> związane</w:t>
            </w:r>
            <w:r w:rsidR="009F21EA">
              <w:t>go</w:t>
            </w:r>
            <w:r w:rsidR="009F21EA" w:rsidRPr="00DB0E64">
              <w:t xml:space="preserve"> z Jakością i Ciągłym Doskonaleniem w firmach produkcyjnych</w:t>
            </w:r>
            <w:r w:rsidR="001E3B15">
              <w:t>.</w:t>
            </w:r>
          </w:p>
          <w:p w14:paraId="0DDCD22B" w14:textId="5DB06750" w:rsidR="001E3B15" w:rsidRDefault="009B5469" w:rsidP="009F21EA">
            <w:pPr>
              <w:jc w:val="both"/>
            </w:pPr>
            <w:r>
              <w:t>Sumaryczne d</w:t>
            </w:r>
            <w:r w:rsidR="001E3B15">
              <w:t>oświadczenie zostało zdobyte w następujących miejscach:</w:t>
            </w:r>
          </w:p>
          <w:p w14:paraId="42E47688" w14:textId="77777777" w:rsidR="009B5469" w:rsidRDefault="009B5469" w:rsidP="009F21EA">
            <w:pPr>
              <w:jc w:val="both"/>
            </w:pPr>
          </w:p>
          <w:p w14:paraId="3AA88CC1" w14:textId="5ADC3C5B" w:rsidR="001E3B15" w:rsidRDefault="008C761B" w:rsidP="009F21EA">
            <w:pPr>
              <w:jc w:val="both"/>
            </w:pPr>
            <w:r>
              <w:t>a)</w:t>
            </w:r>
            <w:r w:rsidR="001E3B15">
              <w:t>nazwa instytucji:</w:t>
            </w:r>
            <w:r>
              <w:t>……………..</w:t>
            </w:r>
          </w:p>
          <w:p w14:paraId="1306329C" w14:textId="3FDFAC43" w:rsidR="001E3B15" w:rsidRDefault="009B5469" w:rsidP="009F21EA">
            <w:pPr>
              <w:jc w:val="both"/>
            </w:pPr>
            <w:r>
              <w:t>ilość lat/m-</w:t>
            </w:r>
            <w:proofErr w:type="spellStart"/>
            <w:r>
              <w:t>cy</w:t>
            </w:r>
            <w:proofErr w:type="spellEnd"/>
            <w:r w:rsidR="001E3B15">
              <w:t>:</w:t>
            </w:r>
            <w:r w:rsidR="008C761B">
              <w:t>…………………</w:t>
            </w:r>
            <w:r>
              <w:t>.</w:t>
            </w:r>
          </w:p>
          <w:p w14:paraId="202C6EE2" w14:textId="63A6961D" w:rsidR="001E3B15" w:rsidRDefault="001E3B15" w:rsidP="009F21EA">
            <w:pPr>
              <w:jc w:val="both"/>
            </w:pPr>
          </w:p>
          <w:p w14:paraId="7F7CF7EF" w14:textId="77777777" w:rsidR="009B5469" w:rsidRDefault="009B5469" w:rsidP="009B5469">
            <w:pPr>
              <w:jc w:val="both"/>
            </w:pPr>
            <w:r>
              <w:t>a)nazwa instytucji:……………..</w:t>
            </w:r>
          </w:p>
          <w:p w14:paraId="78407A31" w14:textId="77777777" w:rsidR="009B5469" w:rsidRDefault="009B5469" w:rsidP="009B5469">
            <w:pPr>
              <w:jc w:val="both"/>
            </w:pPr>
            <w:r>
              <w:t>ilość lat/m-</w:t>
            </w:r>
            <w:proofErr w:type="spellStart"/>
            <w:r>
              <w:t>cy</w:t>
            </w:r>
            <w:proofErr w:type="spellEnd"/>
            <w:r>
              <w:t>:………………….</w:t>
            </w:r>
          </w:p>
          <w:p w14:paraId="73446E0E" w14:textId="77777777" w:rsidR="009B5469" w:rsidRDefault="009B5469" w:rsidP="008C761B">
            <w:pPr>
              <w:jc w:val="both"/>
            </w:pPr>
          </w:p>
          <w:p w14:paraId="5C9C9911" w14:textId="77777777" w:rsidR="009B5469" w:rsidRDefault="009B5469" w:rsidP="009B5469">
            <w:pPr>
              <w:jc w:val="both"/>
            </w:pPr>
            <w:r>
              <w:t>a)nazwa instytucji:……………..</w:t>
            </w:r>
          </w:p>
          <w:p w14:paraId="7EA91756" w14:textId="77777777" w:rsidR="009B5469" w:rsidRDefault="009B5469" w:rsidP="009B5469">
            <w:pPr>
              <w:jc w:val="both"/>
            </w:pPr>
            <w:r>
              <w:t>ilość lat/m-</w:t>
            </w:r>
            <w:proofErr w:type="spellStart"/>
            <w:r>
              <w:t>cy</w:t>
            </w:r>
            <w:proofErr w:type="spellEnd"/>
            <w:r>
              <w:t>:………………….</w:t>
            </w:r>
          </w:p>
          <w:p w14:paraId="112A48D5" w14:textId="77777777" w:rsidR="001E3B15" w:rsidRDefault="001E3B15" w:rsidP="009F21EA">
            <w:pPr>
              <w:jc w:val="both"/>
            </w:pPr>
          </w:p>
          <w:p w14:paraId="05CB586C" w14:textId="6D651825" w:rsidR="009F21EA" w:rsidRDefault="009F21EA" w:rsidP="009F21EA">
            <w:pPr>
              <w:jc w:val="both"/>
              <w:rPr>
                <w:b/>
              </w:rPr>
            </w:pPr>
          </w:p>
          <w:p w14:paraId="37F4DA06" w14:textId="6632E8EE" w:rsidR="00987E4B" w:rsidRPr="00431178" w:rsidRDefault="0078599F" w:rsidP="00541FF1">
            <w:pPr>
              <w:jc w:val="both"/>
            </w:pPr>
            <w:r>
              <w:t>3.W</w:t>
            </w:r>
            <w:r w:rsidR="009F21EA" w:rsidRPr="00DB0E64">
              <w:rPr>
                <w:bCs/>
                <w:iCs/>
                <w:color w:val="000000"/>
                <w:lang w:eastAsia="zh-CN"/>
              </w:rPr>
              <w:t xml:space="preserve"> okresie ostatnich 3 lat przed terminem składania ofert </w:t>
            </w:r>
            <w:r w:rsidR="009F21EA" w:rsidRPr="00DB0E64">
              <w:t>przeprowadził</w:t>
            </w:r>
            <w:r w:rsidR="007D1B8D">
              <w:t>/a</w:t>
            </w:r>
            <w:bookmarkStart w:id="0" w:name="_GoBack"/>
            <w:bookmarkEnd w:id="0"/>
            <w:r w:rsidR="009F21EA" w:rsidRPr="00DB0E64">
              <w:t xml:space="preserve"> </w:t>
            </w:r>
            <w:r w:rsidR="009F21EA">
              <w:t>………….</w:t>
            </w:r>
            <w:r w:rsidR="009F21EA" w:rsidRPr="00DB0E64">
              <w:t xml:space="preserve"> </w:t>
            </w:r>
            <w:r w:rsidR="00541FF1">
              <w:t>szkoleń z różnych branż z użyciem narzędzi stosowanych w dziedzinie inżynierii jakości, które stanowią nieodzowny element w wyjaśnianiu poszczególnych systemów zarządzania jakością</w:t>
            </w:r>
          </w:p>
        </w:tc>
        <w:tc>
          <w:tcPr>
            <w:tcW w:w="1776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sectPr w:rsidR="00987E4B" w:rsidRPr="00AA36AA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5185D5" w14:textId="77777777" w:rsidR="00E170DF" w:rsidRDefault="00E170DF">
      <w:r>
        <w:separator/>
      </w:r>
    </w:p>
  </w:endnote>
  <w:endnote w:type="continuationSeparator" w:id="0">
    <w:p w14:paraId="1DC09468" w14:textId="77777777" w:rsidR="00E170DF" w:rsidRDefault="00E17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BD5C7B" w14:textId="77777777" w:rsidR="00E170DF" w:rsidRDefault="00E170DF">
      <w:r>
        <w:separator/>
      </w:r>
    </w:p>
  </w:footnote>
  <w:footnote w:type="continuationSeparator" w:id="0">
    <w:p w14:paraId="72679511" w14:textId="77777777" w:rsidR="00E170DF" w:rsidRDefault="00E170DF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534B3"/>
    <w:rsid w:val="001D0F1F"/>
    <w:rsid w:val="001E3B15"/>
    <w:rsid w:val="002328A0"/>
    <w:rsid w:val="00263CEB"/>
    <w:rsid w:val="0028660D"/>
    <w:rsid w:val="002A7F51"/>
    <w:rsid w:val="002D55B6"/>
    <w:rsid w:val="002D597A"/>
    <w:rsid w:val="002F6C4A"/>
    <w:rsid w:val="003E3B27"/>
    <w:rsid w:val="00517D50"/>
    <w:rsid w:val="00527F15"/>
    <w:rsid w:val="00541FF1"/>
    <w:rsid w:val="0056690C"/>
    <w:rsid w:val="005D357A"/>
    <w:rsid w:val="005F6749"/>
    <w:rsid w:val="006828A2"/>
    <w:rsid w:val="006C3F19"/>
    <w:rsid w:val="00781F59"/>
    <w:rsid w:val="0078599F"/>
    <w:rsid w:val="00786C56"/>
    <w:rsid w:val="007D1B8D"/>
    <w:rsid w:val="007F6736"/>
    <w:rsid w:val="008539D0"/>
    <w:rsid w:val="00895B8F"/>
    <w:rsid w:val="008C761B"/>
    <w:rsid w:val="008D63FD"/>
    <w:rsid w:val="008E4A55"/>
    <w:rsid w:val="008E66F9"/>
    <w:rsid w:val="009559C0"/>
    <w:rsid w:val="009616AA"/>
    <w:rsid w:val="00987E4B"/>
    <w:rsid w:val="009B5469"/>
    <w:rsid w:val="009E4F5D"/>
    <w:rsid w:val="009F21EA"/>
    <w:rsid w:val="009F61B4"/>
    <w:rsid w:val="00A844AF"/>
    <w:rsid w:val="00A857D1"/>
    <w:rsid w:val="00B33027"/>
    <w:rsid w:val="00B4176B"/>
    <w:rsid w:val="00B72E23"/>
    <w:rsid w:val="00BB4F33"/>
    <w:rsid w:val="00BC58AD"/>
    <w:rsid w:val="00C303B2"/>
    <w:rsid w:val="00C50D77"/>
    <w:rsid w:val="00CF6409"/>
    <w:rsid w:val="00D67C47"/>
    <w:rsid w:val="00D93916"/>
    <w:rsid w:val="00E170DF"/>
    <w:rsid w:val="00E35DB9"/>
    <w:rsid w:val="00E40E3F"/>
    <w:rsid w:val="00E67872"/>
    <w:rsid w:val="00E97FEE"/>
    <w:rsid w:val="00F04CB8"/>
    <w:rsid w:val="00F21267"/>
    <w:rsid w:val="00F55B12"/>
    <w:rsid w:val="00FA31F0"/>
    <w:rsid w:val="00FE2540"/>
    <w:rsid w:val="00FF4DE9"/>
    <w:rsid w:val="00FF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rsid w:val="00E6787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67872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236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6</cp:revision>
  <cp:lastPrinted>2022-05-25T07:01:00Z</cp:lastPrinted>
  <dcterms:created xsi:type="dcterms:W3CDTF">2022-05-25T07:02:00Z</dcterms:created>
  <dcterms:modified xsi:type="dcterms:W3CDTF">2022-07-01T08:59:00Z</dcterms:modified>
</cp:coreProperties>
</file>