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8652" w14:textId="77777777" w:rsidR="000D7DE8" w:rsidRPr="002A16E2" w:rsidRDefault="009B70B7" w:rsidP="000D7DE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699F5A5">
          <v:roundrect id="AutoShape 2" o:spid="_x0000_s1026" style="position:absolute;left:0;text-align:left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b w:val="0"/>
          <w:sz w:val="22"/>
          <w:szCs w:val="22"/>
        </w:rPr>
        <w:tab/>
      </w:r>
      <w:r w:rsidR="000D7DE8" w:rsidRPr="002A16E2">
        <w:rPr>
          <w:rFonts w:ascii="Times New Roman" w:hAnsi="Times New Roman"/>
          <w:sz w:val="22"/>
          <w:szCs w:val="22"/>
        </w:rPr>
        <w:t>Załącznik nr 1</w:t>
      </w:r>
    </w:p>
    <w:p w14:paraId="5D3AC749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FC3102" w14:textId="77777777" w:rsidR="000D7DE8" w:rsidRPr="002A16E2" w:rsidRDefault="000D7DE8" w:rsidP="000D7D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FF0EC60" w14:textId="77777777" w:rsidR="000D7DE8" w:rsidRPr="002A16E2" w:rsidRDefault="000D7DE8" w:rsidP="000D7D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8A8DFC4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19D2137" w14:textId="77777777" w:rsidR="000D7DE8" w:rsidRPr="00FA50AF" w:rsidRDefault="000D7DE8" w:rsidP="000D7DE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41031F8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C59BBA7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980D739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ECD92BA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F82CE6C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835F1F5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8900CFD" w14:textId="77777777" w:rsidR="000D7DE8" w:rsidRPr="002A16E2" w:rsidRDefault="000D7DE8" w:rsidP="000D7DE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94EF63E" w14:textId="77777777" w:rsidR="000D7DE8" w:rsidRPr="002A16E2" w:rsidRDefault="000D7DE8" w:rsidP="000D7DE8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5496213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B441332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A14A05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FA1682D" w14:textId="77777777" w:rsidR="000D7DE8" w:rsidRPr="002A16E2" w:rsidRDefault="000D7DE8" w:rsidP="000D7DE8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E264F55" w14:textId="77777777" w:rsidR="000D7DE8" w:rsidRPr="002A16E2" w:rsidRDefault="000D7DE8" w:rsidP="000D7DE8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EBE2035" w14:textId="77777777" w:rsidR="000D7DE8" w:rsidRPr="002A16E2" w:rsidRDefault="000D7DE8" w:rsidP="000D7DE8">
      <w:pPr>
        <w:ind w:firstLine="3969"/>
        <w:rPr>
          <w:b/>
          <w:sz w:val="22"/>
          <w:szCs w:val="22"/>
        </w:rPr>
      </w:pPr>
    </w:p>
    <w:p w14:paraId="0EE6712A" w14:textId="4B1C4776" w:rsidR="000D7DE8" w:rsidRPr="002A16E2" w:rsidRDefault="000D7DE8" w:rsidP="000D7DE8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B304F" w:rsidRPr="00CB304F">
        <w:rPr>
          <w:b/>
          <w:sz w:val="22"/>
          <w:szCs w:val="22"/>
        </w:rPr>
        <w:t xml:space="preserve">na dostawę 1 szt. zestawu komputera stacjonarnego dla </w:t>
      </w:r>
      <w:proofErr w:type="spellStart"/>
      <w:r w:rsidR="00CB304F" w:rsidRPr="00CB304F">
        <w:rPr>
          <w:b/>
          <w:sz w:val="22"/>
          <w:szCs w:val="22"/>
        </w:rPr>
        <w:t>WEAIiIB</w:t>
      </w:r>
      <w:proofErr w:type="spellEnd"/>
      <w:r w:rsidR="00CB304F" w:rsidRPr="00CB304F">
        <w:rPr>
          <w:b/>
          <w:sz w:val="22"/>
          <w:szCs w:val="22"/>
        </w:rPr>
        <w:t>- KC-zp.272-414/22</w:t>
      </w:r>
      <w:r w:rsidR="00CB304F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0D7DE8" w:rsidRPr="002A16E2" w14:paraId="73F8F231" w14:textId="77777777" w:rsidTr="0073505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901EEA" w14:textId="77777777" w:rsidR="000D7DE8" w:rsidRPr="002A16E2" w:rsidRDefault="000D7DE8" w:rsidP="007E2D22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FEDBDC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1445737F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C8A2E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FDE5A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C5FCA1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D915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1425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A91E7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4C292D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2D49085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FB90ABE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DDFF5B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9A01ED" w14:textId="77777777" w:rsidR="000D7DE8" w:rsidRPr="008A2B7D" w:rsidRDefault="000D7DE8" w:rsidP="007E2D22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A48BFF6" w14:textId="77777777" w:rsidR="000D7DE8" w:rsidRPr="008A2B7D" w:rsidRDefault="000D7DE8" w:rsidP="007E2D22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D7DE8" w:rsidRPr="002A16E2" w14:paraId="057AF58F" w14:textId="77777777" w:rsidTr="0073505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7039F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6D5FDF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03DA5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DCC7ED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EE941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4B4D1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8963B5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C2EFEB" w14:textId="77777777" w:rsidR="000D7DE8" w:rsidRPr="002A16E2" w:rsidRDefault="000D7DE8" w:rsidP="007E2D22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0D7DE8" w:rsidRPr="002A16E2" w14:paraId="4D06AB63" w14:textId="77777777" w:rsidTr="0073505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2B2F63" w14:textId="77777777" w:rsidR="000D7DE8" w:rsidRPr="002A16E2" w:rsidRDefault="000D7DE8" w:rsidP="007E2D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E5" w14:textId="77777777" w:rsidR="000D7DE8" w:rsidRPr="00A47B30" w:rsidRDefault="000D7DE8" w:rsidP="007E2D22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8C42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2EE634CF" w14:textId="77777777" w:rsidR="007D19D1" w:rsidRDefault="007D19D1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0D74F5F" w14:textId="6F266464" w:rsidR="00CB304F" w:rsidRDefault="00CB304F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-płyta główna :………………………</w:t>
            </w:r>
          </w:p>
          <w:p w14:paraId="07059C8B" w14:textId="1860A3A6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CB304F">
              <w:rPr>
                <w:b/>
                <w:sz w:val="16"/>
                <w:szCs w:val="16"/>
                <w:lang w:eastAsia="zh-CN"/>
              </w:rPr>
              <w:t>p</w:t>
            </w:r>
            <w:r w:rsidRPr="00A47B30">
              <w:rPr>
                <w:b/>
                <w:sz w:val="16"/>
                <w:szCs w:val="16"/>
                <w:lang w:eastAsia="zh-CN"/>
              </w:rPr>
              <w:t>rocesor: 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64CEBE69" w14:textId="17EB8FF6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="00735059">
              <w:rPr>
                <w:b/>
                <w:sz w:val="16"/>
                <w:szCs w:val="16"/>
                <w:lang w:eastAsia="zh-CN"/>
              </w:rPr>
              <w:t xml:space="preserve"> c</w:t>
            </w:r>
            <w:r>
              <w:rPr>
                <w:b/>
                <w:sz w:val="16"/>
                <w:szCs w:val="16"/>
                <w:lang w:eastAsia="zh-CN"/>
              </w:rPr>
              <w:t>hłodzenie procesora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E36CF85" w14:textId="502BEF66" w:rsidR="000D7DE8" w:rsidRDefault="000478B8" w:rsidP="0073505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58E4EEE5" w14:textId="3EC6CFCB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 xml:space="preserve">RAM 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500C07B" w14:textId="66C6E883" w:rsidR="000478B8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7D19D1">
              <w:rPr>
                <w:b/>
                <w:sz w:val="16"/>
                <w:szCs w:val="16"/>
                <w:lang w:eastAsia="zh-CN"/>
              </w:rPr>
              <w:t>………</w:t>
            </w:r>
          </w:p>
          <w:p w14:paraId="15A3805D" w14:textId="194BC63C" w:rsidR="000478B8" w:rsidRPr="00A47B30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</w:t>
            </w:r>
            <w:r>
              <w:rPr>
                <w:b/>
                <w:sz w:val="16"/>
                <w:szCs w:val="16"/>
                <w:lang w:eastAsia="zh-CN"/>
              </w:rPr>
              <w:t xml:space="preserve">- Dysk SSD 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4AB2B28" w14:textId="31E6F10E" w:rsidR="000478B8" w:rsidRDefault="000478B8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</w:t>
            </w:r>
            <w:r w:rsidR="007D19D1">
              <w:rPr>
                <w:b/>
                <w:sz w:val="16"/>
                <w:szCs w:val="16"/>
                <w:lang w:eastAsia="zh-CN"/>
              </w:rPr>
              <w:t>……</w:t>
            </w:r>
          </w:p>
          <w:p w14:paraId="67A8E84D" w14:textId="38475AB8" w:rsidR="00CB304F" w:rsidRPr="00A47B30" w:rsidRDefault="00CB304F" w:rsidP="000478B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twardy HDD ………………</w:t>
            </w:r>
            <w:r>
              <w:rPr>
                <w:b/>
                <w:sz w:val="16"/>
                <w:szCs w:val="16"/>
                <w:lang w:eastAsia="zh-CN"/>
              </w:rPr>
              <w:br/>
            </w:r>
          </w:p>
          <w:p w14:paraId="17C416BB" w14:textId="2C9A1164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Karta graficzna</w:t>
            </w:r>
            <w:r w:rsidR="000478B8">
              <w:rPr>
                <w:b/>
                <w:sz w:val="16"/>
                <w:szCs w:val="16"/>
                <w:lang w:eastAsia="zh-CN"/>
              </w:rPr>
              <w:t xml:space="preserve"> 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8A8CFAF" w14:textId="77777777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772A17E3" w14:textId="057CF2E6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243D5E4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2F717B53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F94DD6B" w14:textId="77777777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CFF2989" w14:textId="77777777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3E95A8A" w14:textId="2D99EEA3" w:rsidR="000D7DE8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564BDBB" w14:textId="4E091AF8" w:rsidR="00CB304F" w:rsidRDefault="00CB304F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Monitor:</w:t>
            </w:r>
          </w:p>
          <w:p w14:paraId="4E5C69DE" w14:textId="30DE7100" w:rsidR="00CB304F" w:rsidRDefault="00CB304F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</w:t>
            </w:r>
          </w:p>
          <w:p w14:paraId="60BEC678" w14:textId="425E884A" w:rsidR="000D7DE8" w:rsidRPr="00A47B30" w:rsidRDefault="000D7DE8" w:rsidP="007E2D22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EFE2" w14:textId="77777777" w:rsidR="000D7DE8" w:rsidRDefault="007D19D1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 szt. </w:t>
            </w:r>
          </w:p>
          <w:p w14:paraId="5511A660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2C2A76F9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70608810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2C3F37C7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7D8D81E0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szt.,</w:t>
            </w:r>
          </w:p>
          <w:p w14:paraId="30FC094D" w14:textId="13B5009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  <w:p w14:paraId="551A3BB7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288AADD9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39FF9022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szt.</w:t>
            </w:r>
          </w:p>
          <w:p w14:paraId="3F01E00E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20D391BF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09503144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6DCA0793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1CA72542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50FEB122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4D4468C7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3EFBBAD1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szt.</w:t>
            </w:r>
          </w:p>
          <w:p w14:paraId="184A3400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7BE8C777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27A6882D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355F148F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1szt.</w:t>
            </w:r>
          </w:p>
          <w:p w14:paraId="0F12BE68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18160749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5C042C34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406602B7" w14:textId="77777777" w:rsidR="00735059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  <w:p w14:paraId="4ECA5151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53315AEF" w14:textId="77777777" w:rsidR="00735059" w:rsidRDefault="00735059" w:rsidP="007E2D22">
            <w:pPr>
              <w:rPr>
                <w:sz w:val="22"/>
                <w:szCs w:val="22"/>
              </w:rPr>
            </w:pPr>
          </w:p>
          <w:p w14:paraId="11D0DDF6" w14:textId="0BBCEA53" w:rsidR="00735059" w:rsidRPr="002A16E2" w:rsidRDefault="00735059" w:rsidP="007E2D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DD38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65F52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F3AC8D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2F5617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715E55B2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E9D88C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2535B3" w14:textId="77777777" w:rsidR="000D7DE8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6789C866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  <w:p w14:paraId="2BD9EFFC" w14:textId="77777777" w:rsidR="000D7DE8" w:rsidRDefault="000D7DE8" w:rsidP="007E2D22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2D864D8" w14:textId="77777777" w:rsidR="000D7DE8" w:rsidRPr="002A16E2" w:rsidRDefault="000D7DE8" w:rsidP="007E2D22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1AB8E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3F2E72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E5864F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  <w:tr w:rsidR="000D7DE8" w:rsidRPr="002A16E2" w14:paraId="40926BCF" w14:textId="77777777" w:rsidTr="007E2D22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A7511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39DA20" w14:textId="77777777" w:rsidR="000D7DE8" w:rsidRPr="002A16E2" w:rsidRDefault="000D7DE8" w:rsidP="007E2D22">
            <w:pPr>
              <w:rPr>
                <w:sz w:val="22"/>
                <w:szCs w:val="22"/>
              </w:rPr>
            </w:pPr>
          </w:p>
          <w:p w14:paraId="2571EC5F" w14:textId="77777777" w:rsidR="000D7DE8" w:rsidRPr="002A16E2" w:rsidRDefault="000D7DE8" w:rsidP="007E2D22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E85BDF9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BB8C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8A548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397035" w14:textId="77777777" w:rsidR="000D7DE8" w:rsidRPr="002A16E2" w:rsidRDefault="000D7DE8" w:rsidP="007E2D22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C3EB3C6" w14:textId="77777777" w:rsidR="000D7DE8" w:rsidRPr="002A16E2" w:rsidRDefault="000D7DE8" w:rsidP="000D7DE8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stacjonarny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1C838906" w14:textId="77777777" w:rsidR="000D7DE8" w:rsidRPr="002A16E2" w:rsidRDefault="000D7DE8" w:rsidP="000D7DE8">
      <w:pPr>
        <w:tabs>
          <w:tab w:val="right" w:pos="9000"/>
        </w:tabs>
        <w:rPr>
          <w:sz w:val="22"/>
          <w:szCs w:val="22"/>
        </w:rPr>
      </w:pPr>
    </w:p>
    <w:p w14:paraId="7D2C79B3" w14:textId="512D939D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7B35D8">
        <w:rPr>
          <w:b/>
          <w:bCs/>
          <w:sz w:val="22"/>
          <w:szCs w:val="22"/>
        </w:rPr>
        <w:t xml:space="preserve">14  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</w:p>
    <w:p w14:paraId="2E45D605" w14:textId="5C7F0977" w:rsidR="000D7DE8" w:rsidRPr="002A16E2" w:rsidRDefault="000D7DE8" w:rsidP="000D7DE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="007B35D8">
        <w:rPr>
          <w:b/>
          <w:bCs/>
          <w:sz w:val="22"/>
          <w:szCs w:val="22"/>
        </w:rPr>
        <w:t>………</w:t>
      </w:r>
      <w:r w:rsidRPr="002A16E2">
        <w:rPr>
          <w:b/>
          <w:bCs/>
          <w:sz w:val="22"/>
          <w:szCs w:val="22"/>
        </w:rPr>
        <w:t xml:space="preserve"> 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  <w:r w:rsidRPr="002A16E2">
        <w:rPr>
          <w:sz w:val="22"/>
          <w:szCs w:val="22"/>
        </w:rPr>
        <w:t xml:space="preserve"> </w:t>
      </w:r>
      <w:r w:rsidR="007B35D8">
        <w:rPr>
          <w:sz w:val="22"/>
          <w:szCs w:val="22"/>
        </w:rPr>
        <w:t>(</w:t>
      </w:r>
      <w:r w:rsidR="007B35D8" w:rsidRPr="00F47191">
        <w:rPr>
          <w:i/>
          <w:sz w:val="22"/>
          <w:szCs w:val="22"/>
          <w:highlight w:val="yellow"/>
        </w:rPr>
        <w:t xml:space="preserve">kryterium </w:t>
      </w:r>
      <w:r w:rsidR="007B35D8" w:rsidRPr="002A16E2">
        <w:rPr>
          <w:i/>
          <w:sz w:val="22"/>
          <w:szCs w:val="22"/>
          <w:highlight w:val="yellow"/>
        </w:rPr>
        <w:t>oceny ofert)</w:t>
      </w:r>
    </w:p>
    <w:p w14:paraId="48303962" w14:textId="77777777" w:rsidR="000D7DE8" w:rsidRPr="002A16E2" w:rsidRDefault="000D7DE8" w:rsidP="000D7DE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164D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BB94BF3" w14:textId="77777777" w:rsidR="000D7DE8" w:rsidRPr="002A16E2" w:rsidRDefault="000D7DE8" w:rsidP="000D7DE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EA3A009" w14:textId="77777777" w:rsidR="000D7DE8" w:rsidRPr="002A16E2" w:rsidRDefault="000D7DE8" w:rsidP="000D7DE8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63F75A7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B914F3A" w14:textId="77777777" w:rsidR="000D7DE8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0992975" w14:textId="77777777" w:rsidR="000D7DE8" w:rsidRPr="002A16E2" w:rsidRDefault="000D7DE8" w:rsidP="000D7D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ED8289E" w14:textId="77777777" w:rsidR="000D7DE8" w:rsidRPr="002A16E2" w:rsidRDefault="000D7DE8" w:rsidP="000D7D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459B41AA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32F1CB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D72ED2F" w14:textId="77777777" w:rsidR="000D7DE8" w:rsidRPr="002A16E2" w:rsidRDefault="000D7DE8" w:rsidP="000D7DE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020867" w14:textId="77777777" w:rsidR="000D7DE8" w:rsidRPr="002A16E2" w:rsidRDefault="000D7DE8" w:rsidP="000D7D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7DE8" w:rsidRPr="002A16E2" w14:paraId="63041568" w14:textId="77777777" w:rsidTr="007E2D2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939A7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5743D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1792753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6597F" w14:textId="77777777" w:rsidR="000D7DE8" w:rsidRPr="002A16E2" w:rsidRDefault="000D7DE8" w:rsidP="007E2D2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0D7DE8" w:rsidRPr="002A16E2" w14:paraId="5EC9C3AB" w14:textId="77777777" w:rsidTr="007E2D2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2BEF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03642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51E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D7DE8" w:rsidRPr="002A16E2" w14:paraId="0D6651FE" w14:textId="77777777" w:rsidTr="007E2D22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578D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B3A9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C228C" w14:textId="77777777" w:rsidR="000D7DE8" w:rsidRPr="002A16E2" w:rsidRDefault="000D7DE8" w:rsidP="007E2D2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0555483" w14:textId="766BBE5C" w:rsidR="009B70B7" w:rsidRPr="009B70B7" w:rsidRDefault="009B70B7" w:rsidP="009B70B7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0"/>
          <w:szCs w:val="20"/>
        </w:rPr>
        <w:br/>
        <w:t>w przypadku gdy przypada na nich ponad 10% wartości zamówienia.</w:t>
      </w:r>
    </w:p>
    <w:p w14:paraId="29643DF0" w14:textId="3D076909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5A8F0AA" w14:textId="77777777" w:rsidR="000D7DE8" w:rsidRPr="002A16E2" w:rsidRDefault="000D7DE8" w:rsidP="000D7DE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D256062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DEF5309" w14:textId="77777777" w:rsidR="000D7DE8" w:rsidRPr="002A16E2" w:rsidRDefault="000D7DE8" w:rsidP="000D7DE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516C64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BB81649" w14:textId="77777777" w:rsidR="000D7DE8" w:rsidRPr="002A16E2" w:rsidRDefault="000D7DE8" w:rsidP="000D7DE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3BE62F" w14:textId="77777777" w:rsidR="000D7DE8" w:rsidRPr="002A16E2" w:rsidRDefault="000D7DE8" w:rsidP="000D7DE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4FA4FB2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1D04976" w14:textId="77777777" w:rsidR="000D7DE8" w:rsidRPr="002A16E2" w:rsidRDefault="000D7DE8" w:rsidP="000D7D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D6161B5" w14:textId="143C497B" w:rsidR="00FE545C" w:rsidRPr="009B70B7" w:rsidRDefault="000D7DE8" w:rsidP="009B70B7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</w:t>
      </w:r>
      <w:r w:rsidR="009B70B7">
        <w:rPr>
          <w:b/>
          <w:color w:val="FF0000"/>
          <w:sz w:val="18"/>
          <w:szCs w:val="18"/>
        </w:rPr>
        <w:t>m.</w:t>
      </w:r>
      <w:bookmarkStart w:id="0" w:name="_GoBack"/>
      <w:bookmarkEnd w:id="0"/>
    </w:p>
    <w:sectPr w:rsidR="00FE545C" w:rsidRPr="009B70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93A18" w14:textId="77777777" w:rsidR="004B1AB1" w:rsidRDefault="004B1AB1">
      <w:r>
        <w:separator/>
      </w:r>
    </w:p>
  </w:endnote>
  <w:endnote w:type="continuationSeparator" w:id="0">
    <w:p w14:paraId="77E21274" w14:textId="77777777" w:rsidR="004B1AB1" w:rsidRDefault="004B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099539" w14:textId="77777777" w:rsidR="009024C7" w:rsidRDefault="00902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486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FB34A" w14:textId="77777777" w:rsidR="009024C7" w:rsidRDefault="00902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D4519" w14:textId="77777777" w:rsidR="004B1AB1" w:rsidRDefault="004B1AB1">
      <w:r>
        <w:separator/>
      </w:r>
    </w:p>
  </w:footnote>
  <w:footnote w:type="continuationSeparator" w:id="0">
    <w:p w14:paraId="3CBC1F37" w14:textId="77777777" w:rsidR="004B1AB1" w:rsidRDefault="004B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BAAF0" w14:textId="77777777" w:rsidR="009024C7" w:rsidRDefault="00902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6050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0CE3E7" w14:textId="77777777" w:rsidR="009024C7" w:rsidRDefault="00902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C4B"/>
    <w:rsid w:val="00012286"/>
    <w:rsid w:val="000478B8"/>
    <w:rsid w:val="00071CCC"/>
    <w:rsid w:val="000B731D"/>
    <w:rsid w:val="000D6134"/>
    <w:rsid w:val="000D7DE8"/>
    <w:rsid w:val="000E09C7"/>
    <w:rsid w:val="000F6589"/>
    <w:rsid w:val="00106636"/>
    <w:rsid w:val="00116EC6"/>
    <w:rsid w:val="00154EDF"/>
    <w:rsid w:val="001801DD"/>
    <w:rsid w:val="001D4612"/>
    <w:rsid w:val="00207E98"/>
    <w:rsid w:val="002723B0"/>
    <w:rsid w:val="00315A4A"/>
    <w:rsid w:val="0044581D"/>
    <w:rsid w:val="004B1AB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5059"/>
    <w:rsid w:val="007748F0"/>
    <w:rsid w:val="007A4321"/>
    <w:rsid w:val="007B35D8"/>
    <w:rsid w:val="007D19D1"/>
    <w:rsid w:val="00833933"/>
    <w:rsid w:val="00853083"/>
    <w:rsid w:val="008B2F0C"/>
    <w:rsid w:val="008B4928"/>
    <w:rsid w:val="008D2AB8"/>
    <w:rsid w:val="008F1C66"/>
    <w:rsid w:val="009024C7"/>
    <w:rsid w:val="00970FE4"/>
    <w:rsid w:val="009B70B7"/>
    <w:rsid w:val="00A0022B"/>
    <w:rsid w:val="00A346FE"/>
    <w:rsid w:val="00A47B4D"/>
    <w:rsid w:val="00A83018"/>
    <w:rsid w:val="00B12C4B"/>
    <w:rsid w:val="00B774DC"/>
    <w:rsid w:val="00C969A6"/>
    <w:rsid w:val="00CA7D36"/>
    <w:rsid w:val="00CB304F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356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A9EF0E"/>
  <w15:chartTrackingRefBased/>
  <w15:docId w15:val="{F1F949BC-C383-44D5-AC7B-8759FD8B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D7DE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B7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67B06-C661-4950-8DAC-6435A3919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830</Words>
  <Characters>5676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2022-06-30T12:15:00Z</cp:lastPrinted>
  <dcterms:created xsi:type="dcterms:W3CDTF">2022-06-30T12:15:00Z</dcterms:created>
  <dcterms:modified xsi:type="dcterms:W3CDTF">2022-06-30T12:15:00Z</dcterms:modified>
</cp:coreProperties>
</file>