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8654C" w14:textId="3E6A4BC8" w:rsidR="007B5E27" w:rsidRDefault="007B5E27" w:rsidP="007B5E27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KC-zp.272-447/22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0E82D26E" w14:textId="77777777" w:rsidR="007B5E27" w:rsidRDefault="007B5E27" w:rsidP="007B5E27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Zamawiający </w:t>
      </w:r>
    </w:p>
    <w:p w14:paraId="4BCF73D1" w14:textId="77777777" w:rsidR="007B5E27" w:rsidRDefault="007B5E27" w:rsidP="007B5E2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709AF90E" w14:textId="77777777" w:rsidR="007B5E27" w:rsidRDefault="007B5E27" w:rsidP="007B5E2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04519004" w14:textId="77777777" w:rsidR="007B5E27" w:rsidRDefault="007B5E27" w:rsidP="007B5E2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480E9BBB" w14:textId="77777777" w:rsidR="007B5E27" w:rsidRDefault="007B5E27" w:rsidP="007B5E27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73792A33" w14:textId="77777777" w:rsidR="007B5E27" w:rsidRDefault="007B5E27" w:rsidP="007B5E27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0A54DB7E" w14:textId="77777777" w:rsidR="007B5E27" w:rsidRDefault="007B5E27" w:rsidP="007B5E2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74753914" w14:textId="77777777" w:rsidR="007B5E27" w:rsidRDefault="007B5E27" w:rsidP="007B5E27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14:paraId="501B98F8" w14:textId="77777777" w:rsidR="007B5E27" w:rsidRDefault="007B5E27" w:rsidP="007B5E27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4DC840BA" w14:textId="77777777" w:rsidR="007B5E27" w:rsidRDefault="007B5E27" w:rsidP="007B5E2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16680939" w14:textId="77777777" w:rsidR="007B5E27" w:rsidRDefault="007B5E27" w:rsidP="007B5E27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0368788" w14:textId="77777777" w:rsidR="007B5E27" w:rsidRDefault="007B5E27" w:rsidP="007B5E27">
      <w:pPr>
        <w:spacing w:line="252" w:lineRule="auto"/>
        <w:rPr>
          <w:rFonts w:ascii="Arial" w:hAnsi="Arial" w:cs="Arial"/>
        </w:rPr>
      </w:pPr>
    </w:p>
    <w:p w14:paraId="36FA2C3F" w14:textId="77777777" w:rsidR="007B5E27" w:rsidRDefault="007B5E27" w:rsidP="007B5E2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36803D6F" w14:textId="77777777" w:rsidR="007B5E27" w:rsidRDefault="007B5E27" w:rsidP="007B5E2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0C1AF47" w14:textId="77777777" w:rsidR="007B5E27" w:rsidRDefault="007B5E27" w:rsidP="007B5E2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516E1C78" w14:textId="77777777" w:rsidR="007B5E27" w:rsidRDefault="007B5E27" w:rsidP="007B5E27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847142B" w14:textId="1FB23B8A" w:rsidR="007B5E27" w:rsidRDefault="007B5E27" w:rsidP="007B5E27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95270" w:rsidRPr="000C70DC">
        <w:rPr>
          <w:b/>
        </w:rPr>
        <w:t xml:space="preserve">Dostawa, zainstalowanie i uruchomienie zestawu dydaktycznych stanowisk laboratoryjnych na potrzeby zajęć z zakresu termodynamiki dla laboratorium KIG </w:t>
      </w:r>
      <w:proofErr w:type="spellStart"/>
      <w:r w:rsidR="00A95270" w:rsidRPr="000C70DC">
        <w:rPr>
          <w:b/>
        </w:rPr>
        <w:t>WWNiG</w:t>
      </w:r>
      <w:proofErr w:type="spellEnd"/>
      <w:r>
        <w:rPr>
          <w:b/>
        </w:rPr>
        <w:t>, znak sprawy: KC-zp.272-447/22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29DD70AB" w14:textId="77777777" w:rsidR="007B5E27" w:rsidRDefault="007B5E27" w:rsidP="007B5E27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F3808B1" w14:textId="77777777" w:rsidR="007B5E27" w:rsidRDefault="007B5E27" w:rsidP="007B5E2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13B24D76" w14:textId="77777777" w:rsidR="007B5E27" w:rsidRDefault="007B5E27" w:rsidP="007B5E2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3A527592" w14:textId="77777777" w:rsidR="007B5E27" w:rsidRDefault="007B5E27" w:rsidP="007B5E2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08752361" w14:textId="77777777" w:rsidR="007B5E27" w:rsidRDefault="007B5E27" w:rsidP="007B5E2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10DB02B4" w14:textId="77777777" w:rsidR="007B5E27" w:rsidRDefault="007B5E27" w:rsidP="007B5E2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D036B4A" w14:textId="77777777" w:rsidR="007B5E27" w:rsidRDefault="007B5E27" w:rsidP="007B5E2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737BCB1" w14:textId="77777777" w:rsidR="007B5E27" w:rsidRDefault="007B5E27" w:rsidP="007B5E27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04E9EBA" w14:textId="77777777" w:rsidR="007B5E27" w:rsidRDefault="007B5E27" w:rsidP="007B5E27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32C29E7" w14:textId="77777777" w:rsidR="007B5E27" w:rsidRDefault="007B5E27" w:rsidP="007B5E2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0503EB5" w14:textId="77777777" w:rsidR="007B5E27" w:rsidRDefault="007B5E27" w:rsidP="007B5E2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182A402" w14:textId="77777777" w:rsidR="007B5E27" w:rsidRDefault="007B5E27" w:rsidP="007B5E2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BDABD1E" w14:textId="77777777" w:rsidR="007B5E27" w:rsidRDefault="007B5E27" w:rsidP="007B5E2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195D9F4" w14:textId="77777777" w:rsidR="007B5E27" w:rsidRDefault="007B5E27" w:rsidP="007B5E2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CD72601" w14:textId="77777777" w:rsidR="007B5E27" w:rsidRDefault="007B5E27" w:rsidP="007B5E2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4D9CF54" w14:textId="77777777" w:rsidR="007B5E27" w:rsidRDefault="007B5E27" w:rsidP="007B5E2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F3909F" w14:textId="77777777" w:rsidR="007B5E27" w:rsidRDefault="007B5E27" w:rsidP="007B5E27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05000C11" w14:textId="77777777" w:rsidR="007B5E27" w:rsidRDefault="007B5E27" w:rsidP="007B5E27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6DDB95A8" w14:textId="77777777" w:rsidR="007B5E27" w:rsidRDefault="007B5E27" w:rsidP="007B5E27"/>
    <w:p w14:paraId="1C0931B0" w14:textId="77777777" w:rsidR="007B5E27" w:rsidRDefault="007B5E27" w:rsidP="007B5E27"/>
    <w:p w14:paraId="27C3F6E5" w14:textId="77777777" w:rsidR="007B5E27" w:rsidRPr="007760CA" w:rsidRDefault="007B5E27" w:rsidP="007B5E27"/>
    <w:p w14:paraId="23E36D62" w14:textId="77777777" w:rsidR="007B5E27" w:rsidRPr="00347132" w:rsidRDefault="007B5E27" w:rsidP="007B5E27"/>
    <w:p w14:paraId="060E2D9C" w14:textId="77777777" w:rsidR="005103B9" w:rsidRPr="00D04D49" w:rsidRDefault="005103B9" w:rsidP="00D04D49"/>
    <w:sectPr w:rsidR="005103B9" w:rsidRPr="00D04D4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70EAE" w14:textId="77777777" w:rsidR="00A11B69" w:rsidRDefault="00A11B69" w:rsidP="0038231F">
      <w:pPr>
        <w:spacing w:after="0" w:line="240" w:lineRule="auto"/>
      </w:pPr>
      <w:r>
        <w:separator/>
      </w:r>
    </w:p>
  </w:endnote>
  <w:endnote w:type="continuationSeparator" w:id="0">
    <w:p w14:paraId="5987F110" w14:textId="77777777" w:rsidR="00A11B69" w:rsidRDefault="00A11B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1D62" w14:textId="77777777" w:rsidR="008B359D" w:rsidRDefault="008B35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D10B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57798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824BC" w14:textId="77777777" w:rsidR="008B359D" w:rsidRDefault="008B35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1AC92" w14:textId="77777777" w:rsidR="00A11B69" w:rsidRDefault="00A11B69" w:rsidP="0038231F">
      <w:pPr>
        <w:spacing w:after="0" w:line="240" w:lineRule="auto"/>
      </w:pPr>
      <w:r>
        <w:separator/>
      </w:r>
    </w:p>
  </w:footnote>
  <w:footnote w:type="continuationSeparator" w:id="0">
    <w:p w14:paraId="4C499648" w14:textId="77777777" w:rsidR="00A11B69" w:rsidRDefault="00A11B69" w:rsidP="0038231F">
      <w:pPr>
        <w:spacing w:after="0" w:line="240" w:lineRule="auto"/>
      </w:pPr>
      <w:r>
        <w:continuationSeparator/>
      </w:r>
    </w:p>
  </w:footnote>
  <w:footnote w:id="1">
    <w:p w14:paraId="66E8194C" w14:textId="77777777" w:rsidR="007B5E27" w:rsidRDefault="007B5E27" w:rsidP="007B5E2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11F6A7F" w14:textId="77777777" w:rsidR="007B5E27" w:rsidRDefault="007B5E27" w:rsidP="007B5E27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6EB5" w14:textId="77777777" w:rsidR="008B359D" w:rsidRDefault="008B35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ADDDE" w14:textId="77777777" w:rsidR="008B359D" w:rsidRDefault="008B35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4ACDC" w14:textId="77777777" w:rsidR="008B359D" w:rsidRDefault="008B35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0815555">
    <w:abstractNumId w:val="7"/>
  </w:num>
  <w:num w:numId="2" w16cid:durableId="985089386">
    <w:abstractNumId w:val="0"/>
  </w:num>
  <w:num w:numId="3" w16cid:durableId="977999845">
    <w:abstractNumId w:val="6"/>
  </w:num>
  <w:num w:numId="4" w16cid:durableId="1721444292">
    <w:abstractNumId w:val="9"/>
  </w:num>
  <w:num w:numId="5" w16cid:durableId="1119756914">
    <w:abstractNumId w:val="8"/>
  </w:num>
  <w:num w:numId="6" w16cid:durableId="920529600">
    <w:abstractNumId w:val="5"/>
  </w:num>
  <w:num w:numId="7" w16cid:durableId="1193349026">
    <w:abstractNumId w:val="1"/>
  </w:num>
  <w:num w:numId="8" w16cid:durableId="1974679510">
    <w:abstractNumId w:val="3"/>
  </w:num>
  <w:num w:numId="9" w16cid:durableId="1396511259">
    <w:abstractNumId w:val="2"/>
  </w:num>
  <w:num w:numId="10" w16cid:durableId="1539200231">
    <w:abstractNumId w:val="4"/>
  </w:num>
  <w:num w:numId="11" w16cid:durableId="17593262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B6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5E27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359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1B69"/>
    <w:rsid w:val="00A15F7E"/>
    <w:rsid w:val="00A166B0"/>
    <w:rsid w:val="00A22DCF"/>
    <w:rsid w:val="00A24C2D"/>
    <w:rsid w:val="00A276E4"/>
    <w:rsid w:val="00A3062E"/>
    <w:rsid w:val="00A347DE"/>
    <w:rsid w:val="00A9527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04D49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5A56"/>
  <w15:chartTrackingRefBased/>
  <w15:docId w15:val="{0CCAD319-D773-4567-87FA-152E7DFF8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E27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2022-07-11T09:15:00Z</cp:lastPrinted>
  <dcterms:created xsi:type="dcterms:W3CDTF">2022-07-11T09:14:00Z</dcterms:created>
  <dcterms:modified xsi:type="dcterms:W3CDTF">2022-07-11T09:16:00Z</dcterms:modified>
</cp:coreProperties>
</file>