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9C868" w14:textId="77777777" w:rsidR="001C4ADA" w:rsidRPr="00240E71" w:rsidRDefault="001C4ADA" w:rsidP="001C4AD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944EA9F">
          <v:roundrect id="_x0000_s1026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AB9EDD0" w14:textId="77777777" w:rsidR="001C4ADA" w:rsidRDefault="001C4ADA" w:rsidP="001C4AD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E5089A" w14:textId="77777777" w:rsidR="001C4ADA" w:rsidRPr="0022732C" w:rsidRDefault="001C4ADA" w:rsidP="001C4AD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87ACBA" w14:textId="77777777" w:rsidR="001C4ADA" w:rsidRDefault="001C4ADA" w:rsidP="001C4AD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9FA1890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8D209B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328D86A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10328F6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1471FAA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70967C5F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582E2A84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E21FA44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88B0D9E" w14:textId="77777777" w:rsidR="001C4ADA" w:rsidRPr="0022732C" w:rsidRDefault="001C4ADA" w:rsidP="001C4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965D9D" w14:textId="77777777" w:rsidR="001C4ADA" w:rsidRDefault="001C4ADA" w:rsidP="001C4ADA">
      <w:pPr>
        <w:spacing w:line="360" w:lineRule="auto"/>
      </w:pPr>
      <w:r>
        <w:t>Do: Nazwa i siedziba Zamawiającego:</w:t>
      </w:r>
    </w:p>
    <w:p w14:paraId="68920336" w14:textId="77777777" w:rsidR="001C4ADA" w:rsidRPr="000E7097" w:rsidRDefault="001C4ADA" w:rsidP="001C4ADA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44920AC7" w14:textId="77777777" w:rsidR="001C4ADA" w:rsidRPr="000E7097" w:rsidRDefault="001C4ADA" w:rsidP="001C4ADA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31B45E2B" w14:textId="77777777" w:rsidR="001C4ADA" w:rsidRDefault="001C4ADA" w:rsidP="001C4ADA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6F8D6458" w14:textId="77777777" w:rsidR="001C4ADA" w:rsidRDefault="001C4ADA" w:rsidP="001C4ADA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1E4F842C" w14:textId="77777777" w:rsidR="001C4ADA" w:rsidRDefault="001C4ADA" w:rsidP="001C4ADA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6B8E5DBB" w14:textId="77777777" w:rsidR="001C4ADA" w:rsidRDefault="001C4ADA" w:rsidP="001C4ADA">
      <w:pPr>
        <w:ind w:firstLine="3969"/>
        <w:rPr>
          <w:b/>
        </w:rPr>
      </w:pPr>
    </w:p>
    <w:p w14:paraId="4FAEAF4A" w14:textId="40DA7477" w:rsidR="001C4ADA" w:rsidRPr="00B25D19" w:rsidRDefault="001C4ADA" w:rsidP="001C4ADA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64657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laboratoryjnego pieca rurowego</w:t>
      </w:r>
      <w:r w:rsidRPr="00646577">
        <w:rPr>
          <w:b/>
          <w:sz w:val="22"/>
          <w:szCs w:val="22"/>
        </w:rPr>
        <w:t xml:space="preserve"> dla </w:t>
      </w:r>
      <w:proofErr w:type="spellStart"/>
      <w:r w:rsidRPr="00646577">
        <w:rPr>
          <w:b/>
          <w:sz w:val="22"/>
          <w:szCs w:val="22"/>
        </w:rPr>
        <w:t>WIMi</w:t>
      </w:r>
      <w:r>
        <w:rPr>
          <w:b/>
          <w:sz w:val="22"/>
          <w:szCs w:val="22"/>
        </w:rPr>
        <w:t>C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471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  <w:t xml:space="preserve">g  </w:t>
      </w:r>
      <w:r w:rsidRPr="00B25D19">
        <w:rPr>
          <w:sz w:val="22"/>
          <w:szCs w:val="22"/>
        </w:rPr>
        <w:t>w specyfikacji istotnych warunków zamówienia.</w:t>
      </w:r>
    </w:p>
    <w:p w14:paraId="7B879A7F" w14:textId="77777777" w:rsidR="001C4ADA" w:rsidRDefault="001C4ADA" w:rsidP="001C4ADA">
      <w:pPr>
        <w:tabs>
          <w:tab w:val="right" w:pos="9000"/>
        </w:tabs>
      </w:pPr>
    </w:p>
    <w:p w14:paraId="1C3EFA91" w14:textId="77777777" w:rsidR="001C4ADA" w:rsidRDefault="001C4ADA" w:rsidP="001C4AD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71F4D0A" w14:textId="77777777" w:rsidR="001C4ADA" w:rsidRDefault="001C4ADA" w:rsidP="001C4ADA">
      <w:pPr>
        <w:widowControl w:val="0"/>
        <w:spacing w:line="264" w:lineRule="auto"/>
        <w:ind w:right="1"/>
        <w:rPr>
          <w:b/>
        </w:rPr>
      </w:pPr>
    </w:p>
    <w:p w14:paraId="46DB5398" w14:textId="77777777" w:rsidR="001C4ADA" w:rsidRDefault="001C4ADA" w:rsidP="001C4AD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722DBB0" w14:textId="77777777" w:rsidR="001C4ADA" w:rsidRPr="00FB1B4F" w:rsidRDefault="001C4ADA" w:rsidP="001C4AD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F52D73D" w14:textId="77777777" w:rsidR="001C4ADA" w:rsidRPr="00FB1B4F" w:rsidRDefault="001C4ADA" w:rsidP="001C4AD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8181301" w14:textId="77777777" w:rsidR="001C4ADA" w:rsidRPr="00FB1B4F" w:rsidRDefault="001C4ADA" w:rsidP="001C4AD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E9DF104" w14:textId="77777777" w:rsidR="001C4ADA" w:rsidRDefault="001C4ADA" w:rsidP="001C4ADA">
      <w:pPr>
        <w:pStyle w:val="Tekstpodstawowy"/>
      </w:pPr>
      <w:r>
        <w:t>Powyższa cena podatek VAT w wysokości 23 % tj.…………………….PLN</w:t>
      </w:r>
    </w:p>
    <w:p w14:paraId="0C3416A0" w14:textId="77777777" w:rsidR="001C4ADA" w:rsidRDefault="001C4ADA" w:rsidP="001C4ADA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4554A874" w14:textId="77777777" w:rsidR="001C4ADA" w:rsidRDefault="001C4ADA" w:rsidP="001C4AD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</w:t>
      </w:r>
      <w:r>
        <w:t xml:space="preserve"> dni  </w:t>
      </w:r>
      <w:r w:rsidRPr="0022732C">
        <w:rPr>
          <w:i/>
          <w:highlight w:val="yellow"/>
        </w:rPr>
        <w:t>(kryterium oceny ofert)</w:t>
      </w:r>
    </w:p>
    <w:p w14:paraId="5BCF4A0C" w14:textId="55ABBABB" w:rsidR="001C4ADA" w:rsidRDefault="001C4ADA" w:rsidP="001C4AD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</w:t>
      </w:r>
      <w:r w:rsidRPr="009C6C23">
        <w:rPr>
          <w:b/>
          <w:bCs/>
        </w:rPr>
        <w:t xml:space="preserve"> miesięcy</w:t>
      </w:r>
      <w:r w:rsidRPr="0022732C">
        <w:rPr>
          <w:i/>
          <w:highlight w:val="yellow"/>
        </w:rPr>
        <w:t>(kryterium oceny ofert)</w:t>
      </w:r>
      <w:r>
        <w:t xml:space="preserve"> </w:t>
      </w:r>
    </w:p>
    <w:p w14:paraId="3A589B61" w14:textId="77777777" w:rsidR="001C4ADA" w:rsidRPr="00B25D19" w:rsidRDefault="001C4ADA" w:rsidP="001C4ADA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44DBD17" w14:textId="77777777" w:rsidR="001C4ADA" w:rsidRPr="00B25D19" w:rsidRDefault="001C4ADA" w:rsidP="001C4AD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655C07ED" w14:textId="77777777" w:rsidR="001C4ADA" w:rsidRDefault="001C4ADA" w:rsidP="001C4ADA">
      <w:pPr>
        <w:jc w:val="both"/>
        <w:rPr>
          <w:sz w:val="18"/>
          <w:szCs w:val="18"/>
        </w:rPr>
      </w:pPr>
    </w:p>
    <w:p w14:paraId="16A8F095" w14:textId="77777777" w:rsidR="001C4ADA" w:rsidRDefault="001C4ADA" w:rsidP="001C4AD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A2243AA" w14:textId="77777777" w:rsidR="001C4ADA" w:rsidRPr="00730EFE" w:rsidRDefault="001C4ADA" w:rsidP="001C4AD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 upływu terminu 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F8AD229" w14:textId="77777777" w:rsidR="001C4ADA" w:rsidRPr="001D671E" w:rsidRDefault="001C4ADA" w:rsidP="001C4A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BAD3CF8" w14:textId="77777777" w:rsidR="001C4ADA" w:rsidRDefault="001C4ADA" w:rsidP="001C4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08DA46" w14:textId="77777777" w:rsidR="001C4ADA" w:rsidRDefault="001C4ADA" w:rsidP="001C4A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A83A5" w14:textId="77777777" w:rsidR="001C4ADA" w:rsidRDefault="001C4ADA" w:rsidP="001C4A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89576F" w14:textId="77777777" w:rsidR="001C4ADA" w:rsidRPr="001D671E" w:rsidRDefault="001C4ADA" w:rsidP="001C4A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4ADA" w:rsidRPr="00FE545C" w14:paraId="61BA1BB6" w14:textId="77777777" w:rsidTr="001F55B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C3F54" w14:textId="77777777" w:rsidR="001C4ADA" w:rsidRPr="00FE545C" w:rsidRDefault="001C4ADA" w:rsidP="001F55B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632AF" w14:textId="77777777" w:rsidR="001C4ADA" w:rsidRPr="00FE545C" w:rsidRDefault="001C4ADA" w:rsidP="001F55B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13541D" w14:textId="77777777" w:rsidR="001C4ADA" w:rsidRPr="00FE545C" w:rsidRDefault="001C4ADA" w:rsidP="001F55B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ED624" w14:textId="77777777" w:rsidR="001C4ADA" w:rsidRPr="00FE545C" w:rsidRDefault="001C4ADA" w:rsidP="001F55B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C4ADA" w:rsidRPr="00FE545C" w14:paraId="03A0BC9F" w14:textId="77777777" w:rsidTr="001F55B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6000A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C6131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95B4F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C4ADA" w:rsidRPr="00FE545C" w14:paraId="676064F8" w14:textId="77777777" w:rsidTr="001F55B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0C7D9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FB07E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29163" w14:textId="77777777" w:rsidR="001C4ADA" w:rsidRPr="00FE545C" w:rsidRDefault="001C4ADA" w:rsidP="001F55B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0E6E68" w14:textId="77777777" w:rsidR="001C4ADA" w:rsidRDefault="001C4ADA" w:rsidP="001C4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CAE96B2" w14:textId="77777777" w:rsidR="001C4ADA" w:rsidRPr="00D638CC" w:rsidRDefault="001C4ADA" w:rsidP="001C4AD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0D821E0" w14:textId="77777777" w:rsidR="001C4ADA" w:rsidRPr="002F276A" w:rsidRDefault="001C4ADA" w:rsidP="001C4AD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E9867D6" w14:textId="77777777" w:rsidR="001C4ADA" w:rsidRPr="002F276A" w:rsidRDefault="001C4ADA" w:rsidP="001C4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7D4784C" w14:textId="77777777" w:rsidR="001C4ADA" w:rsidRPr="002F276A" w:rsidRDefault="001C4ADA" w:rsidP="001C4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17E9AD" w14:textId="77777777" w:rsidR="001C4ADA" w:rsidRPr="002F276A" w:rsidRDefault="001C4ADA" w:rsidP="001C4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96C8B87" w14:textId="77777777" w:rsidR="001C4ADA" w:rsidRPr="002F276A" w:rsidRDefault="001C4ADA" w:rsidP="001C4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31B9A5" w14:textId="77777777" w:rsidR="001C4ADA" w:rsidRDefault="001C4ADA" w:rsidP="001C4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ABD5AC" w14:textId="77777777" w:rsidR="001C4ADA" w:rsidRDefault="001C4ADA" w:rsidP="001C4AD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530DC15" w14:textId="77777777" w:rsidR="001C4ADA" w:rsidRDefault="001C4ADA" w:rsidP="001C4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E77FF1A" w14:textId="77777777" w:rsidR="001C4ADA" w:rsidRDefault="001C4ADA" w:rsidP="001C4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824A61" w14:textId="77777777" w:rsidR="001C4ADA" w:rsidRDefault="001C4ADA" w:rsidP="001C4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6C6573" w14:textId="77777777" w:rsidR="001C4ADA" w:rsidRDefault="001C4ADA" w:rsidP="001C4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7CAA25" w14:textId="77777777" w:rsidR="001C4ADA" w:rsidRDefault="001C4ADA" w:rsidP="001C4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981E36" w14:textId="77777777" w:rsidR="001C4ADA" w:rsidRPr="000B45FE" w:rsidRDefault="001C4ADA" w:rsidP="001C4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CBF67A" w14:textId="77777777" w:rsidR="001C4ADA" w:rsidRDefault="001C4ADA" w:rsidP="001C4ADA">
      <w:pPr>
        <w:jc w:val="both"/>
        <w:rPr>
          <w:sz w:val="22"/>
          <w:szCs w:val="22"/>
        </w:rPr>
      </w:pPr>
    </w:p>
    <w:p w14:paraId="04BB7FB7" w14:textId="77777777" w:rsidR="001C4ADA" w:rsidRDefault="001C4ADA" w:rsidP="001C4ADA">
      <w:pPr>
        <w:jc w:val="both"/>
        <w:rPr>
          <w:sz w:val="22"/>
          <w:szCs w:val="22"/>
        </w:rPr>
      </w:pPr>
    </w:p>
    <w:p w14:paraId="281F3758" w14:textId="77777777" w:rsidR="001C4ADA" w:rsidRPr="00423B06" w:rsidRDefault="001C4ADA" w:rsidP="001C4AD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14E85AD" w14:textId="52E3ACAE" w:rsidR="00FE545C" w:rsidRPr="00A725FB" w:rsidRDefault="001C4ADA" w:rsidP="001C4AD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</w:t>
      </w:r>
      <w:r>
        <w:rPr>
          <w:bCs/>
          <w:i/>
          <w:iCs/>
          <w:color w:val="FF0000"/>
        </w:rPr>
        <w:t>.</w:t>
      </w:r>
    </w:p>
    <w:sectPr w:rsidR="00FE545C" w:rsidRPr="00A725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A0377" w14:textId="77777777" w:rsidR="00B016FC" w:rsidRDefault="00B016FC">
      <w:r>
        <w:separator/>
      </w:r>
    </w:p>
  </w:endnote>
  <w:endnote w:type="continuationSeparator" w:id="0">
    <w:p w14:paraId="50EDDCE3" w14:textId="77777777" w:rsidR="00B016FC" w:rsidRDefault="00B0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A1243" w14:textId="77777777" w:rsidR="006834F7" w:rsidRDefault="006834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1269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8B95" w14:textId="77777777" w:rsidR="006834F7" w:rsidRDefault="00683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C2D06" w14:textId="77777777" w:rsidR="00B016FC" w:rsidRDefault="00B016FC">
      <w:r>
        <w:separator/>
      </w:r>
    </w:p>
  </w:footnote>
  <w:footnote w:type="continuationSeparator" w:id="0">
    <w:p w14:paraId="17408D8C" w14:textId="77777777" w:rsidR="00B016FC" w:rsidRDefault="00B01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4C70A" w14:textId="77777777" w:rsidR="006834F7" w:rsidRDefault="00683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4C8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F5754" w14:textId="77777777" w:rsidR="006834F7" w:rsidRDefault="00683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9594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8977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910868">
    <w:abstractNumId w:val="0"/>
  </w:num>
  <w:num w:numId="4" w16cid:durableId="1769689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6F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4ADA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4F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25FB"/>
    <w:rsid w:val="00A83018"/>
    <w:rsid w:val="00B016F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4711C4"/>
  <w15:chartTrackingRefBased/>
  <w15:docId w15:val="{F846721B-E3E1-4ACB-8B64-AE79FCB8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4A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436</Words>
  <Characters>4011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2022-07-22T11:44:00Z</cp:lastPrinted>
  <dcterms:created xsi:type="dcterms:W3CDTF">2022-07-22T11:38:00Z</dcterms:created>
  <dcterms:modified xsi:type="dcterms:W3CDTF">2022-07-22T11:45:00Z</dcterms:modified>
</cp:coreProperties>
</file>