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6059CD94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944D1F" w:rsidRPr="00944D1F">
        <w:rPr>
          <w:b/>
          <w:sz w:val="24"/>
          <w:szCs w:val="24"/>
        </w:rPr>
        <w:t>dozór terenu AGH oraz  znajdujących się na nim budynków w systemie obchodowo-objazdowym - KC-zp.272-387/22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BB0" w14:textId="77777777" w:rsidR="006D244E" w:rsidRPr="00B418F8" w:rsidRDefault="006B0CED" w:rsidP="006D244E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</w:p>
          <w:p w14:paraId="1C9C470D" w14:textId="7EE9ECDA" w:rsidR="006D244E" w:rsidRPr="00B418F8" w:rsidRDefault="006D244E" w:rsidP="006D244E">
            <w:pPr>
              <w:pStyle w:val="Tretekstu"/>
              <w:spacing w:after="0" w:line="240" w:lineRule="auto"/>
              <w:ind w:left="357" w:hanging="288"/>
            </w:pPr>
            <w:r w:rsidRPr="00B418F8">
              <w:t>1/ dwoma  grupami  interwencyjnymi, składającymi się min. z 2 osób dostępnymi w godz. 19:00-</w:t>
            </w:r>
            <w:r>
              <w:t>0</w:t>
            </w:r>
            <w:r w:rsidRPr="00B418F8">
              <w:t xml:space="preserve">7:00  </w:t>
            </w:r>
            <w:r w:rsidRPr="00C50D77">
              <w:rPr>
                <w:lang w:eastAsia="zh-CN"/>
              </w:rPr>
              <w:t xml:space="preserve">- </w:t>
            </w:r>
            <w:r w:rsidRPr="00C50D77">
              <w:rPr>
                <w:highlight w:val="yellow"/>
              </w:rPr>
              <w:t xml:space="preserve"> TAK/NIE*</w:t>
            </w:r>
          </w:p>
          <w:p w14:paraId="3DDCDF5B" w14:textId="2F23791C" w:rsidR="006B0CED" w:rsidRDefault="006D244E" w:rsidP="006D244E">
            <w:pPr>
              <w:pStyle w:val="Tretekstu"/>
              <w:spacing w:after="0" w:line="240" w:lineRule="auto"/>
              <w:ind w:left="357" w:hanging="288"/>
              <w:rPr>
                <w:lang w:eastAsia="zh-CN"/>
              </w:rPr>
            </w:pPr>
            <w:r w:rsidRPr="00B418F8">
              <w:t>2/ dwoma 2 -osobowymi patrolami pieszo-zmotoryzowanymi w godz. 19:00-</w:t>
            </w:r>
            <w:r>
              <w:t>0</w:t>
            </w:r>
            <w:r w:rsidRPr="00B418F8">
              <w:t>7:00</w:t>
            </w:r>
            <w:r>
              <w:t xml:space="preserve"> </w:t>
            </w:r>
            <w:r w:rsidR="006B0CED" w:rsidRPr="002F6C4A">
              <w:t>-</w:t>
            </w:r>
            <w:r w:rsidR="006B0CED">
              <w:rPr>
                <w:highlight w:val="yellow"/>
              </w:rPr>
              <w:t xml:space="preserve"> </w:t>
            </w:r>
            <w:r w:rsidR="006B0CED" w:rsidRPr="00431178">
              <w:rPr>
                <w:highlight w:val="yellow"/>
              </w:rPr>
              <w:t>TAK/NIE*</w:t>
            </w:r>
          </w:p>
          <w:p w14:paraId="5D71807F" w14:textId="77777777" w:rsidR="006B0CED" w:rsidRDefault="006B0CED">
            <w:pPr>
              <w:pStyle w:val="Tretekstu"/>
              <w:ind w:left="284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  <w:bookmarkStart w:id="0" w:name="_GoBack"/>
      <w:bookmarkEnd w:id="0"/>
    </w:p>
    <w:p w14:paraId="42B6C585" w14:textId="502715B2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pracownicy skierowani do realizacji zamówienia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kwalifikowanego pracownika ochrony fizycznej tj. </w:t>
      </w:r>
      <w:r>
        <w:rPr>
          <w:b/>
          <w:sz w:val="22"/>
          <w:szCs w:val="22"/>
          <w:shd w:val="clear" w:color="auto" w:fill="FFFFFF"/>
        </w:rPr>
        <w:t>są</w:t>
      </w:r>
      <w:r w:rsidRPr="006B0CED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 </w:t>
      </w:r>
      <w:r w:rsidR="00D20CBF">
        <w:rPr>
          <w:b/>
          <w:sz w:val="22"/>
          <w:szCs w:val="22"/>
          <w:shd w:val="clear" w:color="auto" w:fill="FFFFFF"/>
        </w:rPr>
        <w:t>2021.1995</w:t>
      </w:r>
      <w:r w:rsidRPr="006B0CED">
        <w:rPr>
          <w:b/>
          <w:sz w:val="22"/>
          <w:szCs w:val="22"/>
          <w:shd w:val="clear" w:color="auto" w:fill="FFFFFF"/>
        </w:rPr>
        <w:t>) oraz 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418D9278" w:rsidR="00BB4F33" w:rsidRDefault="00BB4F33" w:rsidP="00987E4B">
      <w:pPr>
        <w:rPr>
          <w:sz w:val="16"/>
          <w:szCs w:val="16"/>
        </w:rPr>
      </w:pPr>
    </w:p>
    <w:p w14:paraId="6F38EE91" w14:textId="76251CDF" w:rsidR="006B0CED" w:rsidRDefault="006B0CED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BA30AA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517FB" w14:textId="77777777" w:rsidR="00DB6364" w:rsidRDefault="00DB6364">
      <w:r>
        <w:separator/>
      </w:r>
    </w:p>
  </w:endnote>
  <w:endnote w:type="continuationSeparator" w:id="0">
    <w:p w14:paraId="4600495A" w14:textId="77777777" w:rsidR="00DB6364" w:rsidRDefault="00DB6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EA16C" w14:textId="77777777" w:rsidR="00DB6364" w:rsidRDefault="00DB6364">
      <w:r>
        <w:separator/>
      </w:r>
    </w:p>
  </w:footnote>
  <w:footnote w:type="continuationSeparator" w:id="0">
    <w:p w14:paraId="18453D90" w14:textId="77777777" w:rsidR="00DB6364" w:rsidRDefault="00DB6364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1D0F1F"/>
    <w:rsid w:val="002328A0"/>
    <w:rsid w:val="00263CEB"/>
    <w:rsid w:val="0028660D"/>
    <w:rsid w:val="002A7F51"/>
    <w:rsid w:val="002D597A"/>
    <w:rsid w:val="002F6C4A"/>
    <w:rsid w:val="0045218A"/>
    <w:rsid w:val="00517D50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F2701"/>
    <w:rsid w:val="007F6736"/>
    <w:rsid w:val="008539D0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F6409"/>
    <w:rsid w:val="00D20CBF"/>
    <w:rsid w:val="00D431A6"/>
    <w:rsid w:val="00D67C47"/>
    <w:rsid w:val="00D93916"/>
    <w:rsid w:val="00DB6364"/>
    <w:rsid w:val="00E35DB9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2022-07-15T10:50:00Z</cp:lastPrinted>
  <dcterms:created xsi:type="dcterms:W3CDTF">2022-07-11T09:42:00Z</dcterms:created>
  <dcterms:modified xsi:type="dcterms:W3CDTF">2022-07-15T10:50:00Z</dcterms:modified>
</cp:coreProperties>
</file>